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5B0" w:rsidRDefault="00BF25B0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3212705" r:id="rId5"/>
        </w:object>
      </w:r>
    </w:p>
    <w:p w:rsidR="00BF25B0" w:rsidRPr="00A166B2" w:rsidRDefault="00BF25B0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BF25B0" w:rsidRDefault="00BF25B0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F25B0" w:rsidRDefault="00BF25B0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F25B0" w:rsidRDefault="00BF25B0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F25B0" w:rsidRDefault="00BF25B0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BF25B0" w:rsidRDefault="00BF25B0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F25B0" w:rsidRDefault="00BF25B0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BF25B0" w:rsidRDefault="00BF25B0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F25B0" w:rsidRDefault="00BF25B0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BF25B0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Про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утворення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425C3E"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</w:rPr>
        <w:t xml:space="preserve">  </w:t>
      </w:r>
      <w:r w:rsidRPr="00425C3E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425C3E">
        <w:rPr>
          <w:rFonts w:ascii="Times New Roman" w:hAnsi="Times New Roman" w:cs="Times New Roman"/>
          <w:b/>
          <w:iCs/>
        </w:rPr>
        <w:t>дітей,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які</w:t>
      </w:r>
      <w:r w:rsidRPr="00425C3E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перебувають у</w:t>
      </w:r>
      <w:r w:rsidRPr="00425C3E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складних</w:t>
      </w:r>
      <w:r w:rsidRPr="00425C3E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життєвих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обставинах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BF25B0" w:rsidRPr="00425C3E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BF25B0" w:rsidRDefault="00BF25B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BF25B0" w:rsidRDefault="00BF25B0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BF25B0" w:rsidRDefault="00BF25B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BF25B0" w:rsidRDefault="00BF25B0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Інна ВЕДЕНІВСЬКА</w:t>
      </w: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BF25B0" w:rsidRDefault="00BF25B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BF25B0" w:rsidRDefault="00BF25B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BF25B0" w:rsidRDefault="00BF25B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BF25B0" w:rsidRDefault="00BF25B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BF25B0" w:rsidRDefault="00BF25B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__________2025 р. № ____</w:t>
      </w:r>
    </w:p>
    <w:p w:rsidR="00BF25B0" w:rsidRDefault="00BF25B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BF25B0" w:rsidRDefault="00BF25B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Христодул Анастасії Сергіївни</w:t>
      </w:r>
      <w:r>
        <w:rPr>
          <w:rFonts w:ascii="Times New Roman" w:hAnsi="Times New Roman"/>
          <w:sz w:val="24"/>
          <w:szCs w:val="24"/>
          <w:lang w:val="uk-UA" w:eastAsia="uk-UA"/>
        </w:rPr>
        <w:t>, 19 грудня 2017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Музична, 2/7: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BF25B0" w:rsidRPr="00AC7852" w:rsidRDefault="00BF25B0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Руслана КОСТЮК</w:t>
      </w:r>
      <w:r>
        <w:rPr>
          <w:rFonts w:ascii="Times New Roman" w:hAnsi="Times New Roman"/>
          <w:sz w:val="24"/>
          <w:szCs w:val="24"/>
          <w:lang w:val="uk-UA"/>
        </w:rPr>
        <w:t xml:space="preserve"> –директор ОЗО Кіцманський ліцей №1;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Христодула Матвія Сергійовича</w:t>
      </w:r>
      <w:r>
        <w:rPr>
          <w:rFonts w:ascii="Times New Roman" w:hAnsi="Times New Roman"/>
          <w:sz w:val="24"/>
          <w:szCs w:val="24"/>
          <w:lang w:val="uk-UA" w:eastAsia="uk-UA"/>
        </w:rPr>
        <w:t>, 28 березня 2024 року народження,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Музична, 2/7: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BF25B0" w:rsidRPr="00AC7852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F25B0" w:rsidRDefault="00BF25B0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 w:rsidRPr="00AC07CF">
        <w:rPr>
          <w:rFonts w:ascii="Times New Roman" w:hAnsi="Times New Roman"/>
          <w:b/>
          <w:sz w:val="24"/>
          <w:szCs w:val="24"/>
          <w:lang w:val="uk-UA"/>
        </w:rPr>
        <w:t>Романюка Андрія Андрійовича</w:t>
      </w:r>
      <w:r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30 листопада 2023 року народження,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16:</w:t>
      </w:r>
    </w:p>
    <w:p w:rsidR="00BF25B0" w:rsidRDefault="00BF25B0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BF25B0" w:rsidRDefault="00BF25B0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BF25B0" w:rsidRDefault="00BF25B0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BF25B0" w:rsidRPr="00AC7852" w:rsidRDefault="00BF25B0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BF25B0" w:rsidRDefault="00BF25B0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ВІКСІЧ</w:t>
      </w:r>
      <w:r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BF25B0" w:rsidRDefault="00BF25B0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>– староста Іванковецького старостинського округу.</w:t>
      </w:r>
    </w:p>
    <w:p w:rsidR="00BF25B0" w:rsidRDefault="00BF25B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BF25B0" w:rsidRDefault="00BF25B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BF25B0" w:rsidRDefault="00BF25B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F25B0" w:rsidRDefault="00BF25B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F25B0" w:rsidSect="00A166B2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42511"/>
    <w:rsid w:val="000F61A7"/>
    <w:rsid w:val="001C52EE"/>
    <w:rsid w:val="00217EB9"/>
    <w:rsid w:val="0037385D"/>
    <w:rsid w:val="003F695B"/>
    <w:rsid w:val="00425C3E"/>
    <w:rsid w:val="0057101B"/>
    <w:rsid w:val="00704ADA"/>
    <w:rsid w:val="007860F2"/>
    <w:rsid w:val="00845AA0"/>
    <w:rsid w:val="008C4615"/>
    <w:rsid w:val="0095010A"/>
    <w:rsid w:val="009636A7"/>
    <w:rsid w:val="009819B6"/>
    <w:rsid w:val="00983A05"/>
    <w:rsid w:val="00986E11"/>
    <w:rsid w:val="00995588"/>
    <w:rsid w:val="00A166B2"/>
    <w:rsid w:val="00AA13A4"/>
    <w:rsid w:val="00AC07CF"/>
    <w:rsid w:val="00AC650A"/>
    <w:rsid w:val="00AC7852"/>
    <w:rsid w:val="00AF759A"/>
    <w:rsid w:val="00BF25B0"/>
    <w:rsid w:val="00C30D52"/>
    <w:rsid w:val="00C91F79"/>
    <w:rsid w:val="00DE2AB2"/>
    <w:rsid w:val="00E05EC6"/>
    <w:rsid w:val="00EF27E9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757</Words>
  <Characters>4321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2025-02-18T07:13:00Z</cp:lastPrinted>
  <dcterms:created xsi:type="dcterms:W3CDTF">2025-03-11T10:46:00Z</dcterms:created>
  <dcterms:modified xsi:type="dcterms:W3CDTF">2025-03-11T13:39:00Z</dcterms:modified>
</cp:coreProperties>
</file>