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B53" w:rsidRDefault="008E1B53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845" r:id="rId6"/>
        </w:object>
      </w:r>
    </w:p>
    <w:p w:rsidR="008E1B53" w:rsidRPr="004904AB" w:rsidRDefault="008E1B53" w:rsidP="00D425DF">
      <w:pPr>
        <w:ind w:right="-2"/>
        <w:jc w:val="center"/>
        <w:rPr>
          <w:color w:val="000000"/>
        </w:rPr>
      </w:pPr>
    </w:p>
    <w:p w:rsidR="008E1B53" w:rsidRPr="00BC4196" w:rsidRDefault="008E1B53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C4196">
        <w:rPr>
          <w:b/>
          <w:color w:val="000000"/>
          <w:sz w:val="28"/>
          <w:szCs w:val="28"/>
        </w:rPr>
        <w:t>КІЦМАНСЬКА МІСЬКА РАДА</w:t>
      </w:r>
    </w:p>
    <w:p w:rsidR="008E1B53" w:rsidRPr="00BC4196" w:rsidRDefault="008E1B53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C4196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E1B53" w:rsidRDefault="008E1B53" w:rsidP="00D425DF">
      <w:pPr>
        <w:ind w:right="-2"/>
        <w:jc w:val="center"/>
        <w:rPr>
          <w:b/>
          <w:color w:val="000000"/>
        </w:rPr>
      </w:pPr>
      <w:r w:rsidRPr="00BC4196">
        <w:rPr>
          <w:b/>
          <w:color w:val="000000"/>
          <w:sz w:val="28"/>
          <w:szCs w:val="28"/>
        </w:rPr>
        <w:t>ВИКОНАВЧИЙ КОМІТЕТ</w:t>
      </w:r>
    </w:p>
    <w:p w:rsidR="008E1B53" w:rsidRDefault="008E1B53" w:rsidP="00D425DF">
      <w:pPr>
        <w:ind w:right="-2"/>
        <w:jc w:val="center"/>
        <w:rPr>
          <w:b/>
          <w:color w:val="000000"/>
        </w:rPr>
      </w:pPr>
    </w:p>
    <w:p w:rsidR="008E1B53" w:rsidRDefault="008E1B53" w:rsidP="00D425DF">
      <w:pPr>
        <w:jc w:val="center"/>
        <w:rPr>
          <w:b/>
          <w:color w:val="000000"/>
        </w:rPr>
      </w:pPr>
    </w:p>
    <w:p w:rsidR="008E1B53" w:rsidRDefault="008E1B53" w:rsidP="00D425DF">
      <w:pPr>
        <w:jc w:val="center"/>
        <w:rPr>
          <w:b/>
          <w:color w:val="000000"/>
        </w:rPr>
      </w:pPr>
    </w:p>
    <w:p w:rsidR="008E1B53" w:rsidRDefault="008E1B53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8E1B53" w:rsidRPr="004904AB" w:rsidRDefault="008E1B53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8E1B53" w:rsidRDefault="008E1B53" w:rsidP="00D425DF">
      <w:pPr>
        <w:jc w:val="center"/>
        <w:rPr>
          <w:color w:val="000000"/>
        </w:rPr>
      </w:pPr>
    </w:p>
    <w:p w:rsidR="008E1B53" w:rsidRDefault="008E1B53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   № ________</w:t>
      </w:r>
    </w:p>
    <w:p w:rsidR="008E1B53" w:rsidRDefault="008E1B53" w:rsidP="00D425DF">
      <w:pPr>
        <w:rPr>
          <w:b/>
          <w:color w:val="000000"/>
        </w:rPr>
      </w:pPr>
    </w:p>
    <w:p w:rsidR="008E1B53" w:rsidRPr="00670237" w:rsidRDefault="008E1B53" w:rsidP="00EF648D">
      <w:pPr>
        <w:tabs>
          <w:tab w:val="left" w:pos="3828"/>
        </w:tabs>
        <w:ind w:right="5219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 xml:space="preserve">вул. Лисенка (біля ділянки №16) в </w:t>
      </w:r>
      <w:r w:rsidRPr="00670237">
        <w:rPr>
          <w:b/>
        </w:rPr>
        <w:t>м. Кіцмань, Чернівецького району, Чернівецької області</w:t>
      </w:r>
      <w:r>
        <w:rPr>
          <w:b/>
        </w:rPr>
        <w:t xml:space="preserve"> </w:t>
      </w:r>
    </w:p>
    <w:p w:rsidR="008E1B53" w:rsidRDefault="008E1B53" w:rsidP="00D85885">
      <w:pPr>
        <w:jc w:val="both"/>
        <w:rPr>
          <w:b/>
        </w:rPr>
      </w:pPr>
    </w:p>
    <w:p w:rsidR="008E1B53" w:rsidRDefault="008E1B53" w:rsidP="00D85885">
      <w:pPr>
        <w:jc w:val="both"/>
        <w:rPr>
          <w:b/>
        </w:rPr>
      </w:pPr>
    </w:p>
    <w:p w:rsidR="008E1B53" w:rsidRPr="00D425DF" w:rsidRDefault="008E1B5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гр. Андрушка Богдана Ігоровича (вх. №100 від                    05.03.2025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13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8E1B53" w:rsidRPr="009603E6" w:rsidRDefault="008E1B53" w:rsidP="009603E6">
      <w:pPr>
        <w:ind w:firstLine="709"/>
        <w:jc w:val="both"/>
      </w:pPr>
    </w:p>
    <w:p w:rsidR="008E1B53" w:rsidRPr="00987B48" w:rsidRDefault="008E1B5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8E1B53" w:rsidRPr="00D425DF" w:rsidRDefault="008E1B53" w:rsidP="00D85885">
      <w:pPr>
        <w:ind w:firstLine="567"/>
        <w:jc w:val="both"/>
        <w:rPr>
          <w:bCs/>
        </w:rPr>
      </w:pPr>
    </w:p>
    <w:p w:rsidR="008E1B53" w:rsidRPr="00D425DF" w:rsidRDefault="008E1B5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Кіцманському ВУЖКГ (Ярослав ЯРЕМІЙ) на видалення 2-ох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вул. Лисенка </w:t>
      </w:r>
      <w:r>
        <w:rPr>
          <w:rFonts w:ascii="Times New Roman" w:hAnsi="Times New Roman"/>
          <w:szCs w:val="24"/>
        </w:rPr>
        <w:t>(біля ділянки №16</w:t>
      </w:r>
      <w:bookmarkStart w:id="0" w:name="_GoBack"/>
      <w:bookmarkEnd w:id="0"/>
      <w:r w:rsidRPr="00670237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b/>
          <w:szCs w:val="24"/>
        </w:rPr>
        <w:t xml:space="preserve">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13, що додається (Додаток 1). </w:t>
      </w:r>
    </w:p>
    <w:p w:rsidR="008E1B53" w:rsidRPr="00D425DF" w:rsidRDefault="008E1B53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8E1B53" w:rsidRPr="00D425DF" w:rsidRDefault="008E1B53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8E1B53" w:rsidRPr="00D425DF" w:rsidRDefault="008E1B53" w:rsidP="00D85885">
      <w:pPr>
        <w:ind w:firstLine="709"/>
        <w:jc w:val="both"/>
      </w:pPr>
    </w:p>
    <w:p w:rsidR="008E1B53" w:rsidRDefault="008E1B53" w:rsidP="00D425DF">
      <w:pPr>
        <w:rPr>
          <w:b/>
        </w:rPr>
      </w:pPr>
    </w:p>
    <w:p w:rsidR="008E1B53" w:rsidRDefault="008E1B53" w:rsidP="00D425DF">
      <w:pPr>
        <w:rPr>
          <w:b/>
        </w:rPr>
      </w:pPr>
    </w:p>
    <w:p w:rsidR="008E1B53" w:rsidRPr="00BC40F0" w:rsidRDefault="008E1B53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8E1B53" w:rsidRPr="00BC40F0" w:rsidSect="00BC4196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248B"/>
    <w:rsid w:val="000D354E"/>
    <w:rsid w:val="001B1238"/>
    <w:rsid w:val="001D111E"/>
    <w:rsid w:val="002102E0"/>
    <w:rsid w:val="0023208A"/>
    <w:rsid w:val="0026468B"/>
    <w:rsid w:val="0027007A"/>
    <w:rsid w:val="003073A3"/>
    <w:rsid w:val="00312052"/>
    <w:rsid w:val="0035688C"/>
    <w:rsid w:val="00393AAE"/>
    <w:rsid w:val="003D2777"/>
    <w:rsid w:val="0045567C"/>
    <w:rsid w:val="004904AB"/>
    <w:rsid w:val="004D15C2"/>
    <w:rsid w:val="004D4F78"/>
    <w:rsid w:val="00512D60"/>
    <w:rsid w:val="00552013"/>
    <w:rsid w:val="00553A60"/>
    <w:rsid w:val="00582205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A12A7"/>
    <w:rsid w:val="006D6F28"/>
    <w:rsid w:val="00734CC9"/>
    <w:rsid w:val="00756BF3"/>
    <w:rsid w:val="0076130B"/>
    <w:rsid w:val="007F1DF1"/>
    <w:rsid w:val="00827F53"/>
    <w:rsid w:val="008529ED"/>
    <w:rsid w:val="008B6CB1"/>
    <w:rsid w:val="008E1B53"/>
    <w:rsid w:val="00914039"/>
    <w:rsid w:val="009603E6"/>
    <w:rsid w:val="00987B48"/>
    <w:rsid w:val="009D5A7B"/>
    <w:rsid w:val="009F059C"/>
    <w:rsid w:val="00A678BE"/>
    <w:rsid w:val="00A84EC4"/>
    <w:rsid w:val="00AC2A49"/>
    <w:rsid w:val="00AF694C"/>
    <w:rsid w:val="00B1022B"/>
    <w:rsid w:val="00B3007F"/>
    <w:rsid w:val="00B35E97"/>
    <w:rsid w:val="00B91649"/>
    <w:rsid w:val="00BB1B8B"/>
    <w:rsid w:val="00BC40F0"/>
    <w:rsid w:val="00BC4196"/>
    <w:rsid w:val="00BC75C2"/>
    <w:rsid w:val="00BE4482"/>
    <w:rsid w:val="00C03CC3"/>
    <w:rsid w:val="00C22C7E"/>
    <w:rsid w:val="00C856D7"/>
    <w:rsid w:val="00CE5C25"/>
    <w:rsid w:val="00CF0AE7"/>
    <w:rsid w:val="00D425DF"/>
    <w:rsid w:val="00D6493C"/>
    <w:rsid w:val="00D80502"/>
    <w:rsid w:val="00D85885"/>
    <w:rsid w:val="00D9214F"/>
    <w:rsid w:val="00DA2852"/>
    <w:rsid w:val="00DA291B"/>
    <w:rsid w:val="00E15E85"/>
    <w:rsid w:val="00E442A7"/>
    <w:rsid w:val="00E533C2"/>
    <w:rsid w:val="00E85201"/>
    <w:rsid w:val="00EC013F"/>
    <w:rsid w:val="00EF648D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275</Words>
  <Characters>1574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2024-11-18T13:53:00Z</cp:lastPrinted>
  <dcterms:created xsi:type="dcterms:W3CDTF">2025-03-11T14:06:00Z</dcterms:created>
  <dcterms:modified xsi:type="dcterms:W3CDTF">2025-03-12T09:08:00Z</dcterms:modified>
</cp:coreProperties>
</file>