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C89" w:rsidRDefault="00232C89" w:rsidP="008529ED">
      <w:pPr>
        <w:ind w:right="-2"/>
        <w:jc w:val="center"/>
        <w:rPr>
          <w:color w:val="000000"/>
        </w:rPr>
      </w:pPr>
      <w:r w:rsidRPr="004C190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82921" r:id="rId6"/>
        </w:object>
      </w:r>
    </w:p>
    <w:p w:rsidR="00232C89" w:rsidRDefault="00232C89" w:rsidP="008529ED">
      <w:pPr>
        <w:ind w:right="-2"/>
        <w:jc w:val="center"/>
        <w:rPr>
          <w:color w:val="000000"/>
        </w:rPr>
      </w:pPr>
    </w:p>
    <w:p w:rsidR="00232C89" w:rsidRDefault="00232C89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232C89" w:rsidRDefault="00232C89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232C89" w:rsidRDefault="00232C89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232C89" w:rsidRDefault="00232C89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232C89" w:rsidRDefault="00232C89" w:rsidP="008529ED">
      <w:pPr>
        <w:jc w:val="center"/>
        <w:rPr>
          <w:b/>
          <w:color w:val="000000"/>
        </w:rPr>
      </w:pPr>
    </w:p>
    <w:p w:rsidR="00232C89" w:rsidRDefault="00232C89" w:rsidP="008529ED">
      <w:pPr>
        <w:jc w:val="center"/>
        <w:rPr>
          <w:b/>
          <w:color w:val="000000"/>
        </w:rPr>
      </w:pPr>
    </w:p>
    <w:p w:rsidR="00232C89" w:rsidRDefault="00232C89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232C89" w:rsidRDefault="00232C89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232C89" w:rsidRDefault="00232C89" w:rsidP="008529ED">
      <w:pPr>
        <w:jc w:val="center"/>
        <w:rPr>
          <w:color w:val="000000"/>
        </w:rPr>
      </w:pPr>
    </w:p>
    <w:p w:rsidR="00232C89" w:rsidRDefault="00232C89" w:rsidP="008529ED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№ ________</w:t>
      </w:r>
    </w:p>
    <w:p w:rsidR="00232C89" w:rsidRDefault="00232C89" w:rsidP="008529ED">
      <w:pPr>
        <w:rPr>
          <w:b/>
          <w:color w:val="000000"/>
        </w:rPr>
      </w:pPr>
    </w:p>
    <w:p w:rsidR="00232C89" w:rsidRPr="00850345" w:rsidRDefault="00232C89" w:rsidP="00D20B6A">
      <w:pPr>
        <w:ind w:right="5243"/>
        <w:jc w:val="both"/>
        <w:rPr>
          <w:b/>
        </w:rPr>
      </w:pPr>
      <w:r w:rsidRPr="00850345">
        <w:rPr>
          <w:b/>
        </w:rPr>
        <w:t xml:space="preserve">Про надання дозволу на проведення санітарної чистки дерев </w:t>
      </w:r>
      <w:r>
        <w:rPr>
          <w:b/>
        </w:rPr>
        <w:t>в с. Гаврилівці</w:t>
      </w:r>
      <w:r w:rsidRPr="00850345">
        <w:rPr>
          <w:b/>
          <w:lang w:eastAsia="uk-UA"/>
        </w:rPr>
        <w:t>, Чернівецького району, Чернівецької області</w:t>
      </w:r>
    </w:p>
    <w:p w:rsidR="00232C89" w:rsidRDefault="00232C89" w:rsidP="00D85885">
      <w:pPr>
        <w:jc w:val="both"/>
        <w:rPr>
          <w:b/>
        </w:rPr>
      </w:pPr>
    </w:p>
    <w:p w:rsidR="00232C89" w:rsidRPr="00850345" w:rsidRDefault="00232C89" w:rsidP="00850345">
      <w:pPr>
        <w:pStyle w:val="2"/>
        <w:ind w:firstLine="709"/>
        <w:jc w:val="both"/>
        <w:rPr>
          <w:rFonts w:ascii="Times New Roman" w:hAnsi="Times New Roman"/>
        </w:rPr>
      </w:pPr>
      <w:r w:rsidRPr="00850345">
        <w:rPr>
          <w:rFonts w:ascii="Times New Roman" w:hAnsi="Times New Roman"/>
        </w:rPr>
        <w:t>Розглянувши заяву гр.</w:t>
      </w:r>
      <w:r>
        <w:rPr>
          <w:rFonts w:ascii="Times New Roman" w:hAnsi="Times New Roman"/>
        </w:rPr>
        <w:t xml:space="preserve"> Семенюка Василя Степановича, жителя с. Гаврилівці,</w:t>
      </w:r>
      <w:r w:rsidRPr="00850345">
        <w:rPr>
          <w:rFonts w:ascii="Times New Roman" w:hAnsi="Times New Roman"/>
        </w:rPr>
        <w:t xml:space="preserve"> вул. </w:t>
      </w:r>
      <w:r>
        <w:rPr>
          <w:rFonts w:ascii="Times New Roman" w:hAnsi="Times New Roman"/>
        </w:rPr>
        <w:t>Довбуша, 18</w:t>
      </w:r>
      <w:r w:rsidRPr="00850345">
        <w:rPr>
          <w:rFonts w:ascii="Times New Roman" w:hAnsi="Times New Roman"/>
        </w:rPr>
        <w:t xml:space="preserve"> (вх. № </w:t>
      </w:r>
      <w:r>
        <w:rPr>
          <w:rFonts w:ascii="Times New Roman" w:hAnsi="Times New Roman"/>
        </w:rPr>
        <w:t>84</w:t>
      </w:r>
      <w:r w:rsidRPr="00850345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18.02</w:t>
      </w:r>
      <w:r w:rsidRPr="00850345">
        <w:rPr>
          <w:rFonts w:ascii="Times New Roman" w:hAnsi="Times New Roman"/>
        </w:rPr>
        <w:t>.202</w:t>
      </w:r>
      <w:r>
        <w:rPr>
          <w:rFonts w:ascii="Times New Roman" w:hAnsi="Times New Roman"/>
        </w:rPr>
        <w:t>5</w:t>
      </w:r>
      <w:r w:rsidRPr="00850345">
        <w:rPr>
          <w:rFonts w:ascii="Times New Roman" w:hAnsi="Times New Roman"/>
        </w:rPr>
        <w:t>), про надання дозволу на про</w:t>
      </w:r>
      <w:r>
        <w:rPr>
          <w:rFonts w:ascii="Times New Roman" w:hAnsi="Times New Roman"/>
        </w:rPr>
        <w:t xml:space="preserve">ведення санітарної чистки дерев, які ростуть вздовж польової дороги </w:t>
      </w:r>
      <w:r w:rsidRPr="00850345">
        <w:rPr>
          <w:rFonts w:ascii="Times New Roman" w:hAnsi="Times New Roman"/>
        </w:rPr>
        <w:t xml:space="preserve">в с. </w:t>
      </w:r>
      <w:r>
        <w:rPr>
          <w:rFonts w:ascii="Times New Roman" w:hAnsi="Times New Roman"/>
        </w:rPr>
        <w:t>Гаврилівці</w:t>
      </w:r>
      <w:r w:rsidRPr="0085034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акт обстеження стану багаторічних зелених насаджень №9 від 27.02.2025,</w:t>
      </w:r>
      <w:r w:rsidRPr="00850345">
        <w:rPr>
          <w:rFonts w:ascii="Times New Roman" w:hAnsi="Times New Roman"/>
          <w:bCs/>
        </w:rPr>
        <w:t xml:space="preserve"> к</w:t>
      </w:r>
      <w:r w:rsidRPr="00850345">
        <w:rPr>
          <w:rFonts w:ascii="Times New Roman" w:hAnsi="Times New Roman"/>
        </w:rPr>
        <w:t>еруючись 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850345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 w:rsidRPr="00850345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850345">
        <w:rPr>
          <w:rFonts w:ascii="Times New Roman" w:hAnsi="Times New Roman"/>
        </w:rPr>
        <w:t>та з метою покращення стану благоустрою, безпеки дорожнього руху</w:t>
      </w:r>
      <w:r>
        <w:rPr>
          <w:rFonts w:ascii="Times New Roman" w:hAnsi="Times New Roman"/>
          <w:bCs/>
        </w:rPr>
        <w:t xml:space="preserve">, </w:t>
      </w:r>
      <w:r w:rsidRPr="00850345">
        <w:rPr>
          <w:rFonts w:ascii="Times New Roman" w:hAnsi="Times New Roman"/>
          <w:bCs/>
        </w:rPr>
        <w:t>виконавчий комітет  міської ради</w:t>
      </w:r>
    </w:p>
    <w:p w:rsidR="00232C89" w:rsidRPr="009603E6" w:rsidRDefault="00232C89" w:rsidP="009603E6">
      <w:pPr>
        <w:ind w:firstLine="709"/>
        <w:jc w:val="both"/>
      </w:pPr>
    </w:p>
    <w:p w:rsidR="00232C89" w:rsidRPr="00987B48" w:rsidRDefault="00232C89" w:rsidP="002072F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232C89" w:rsidRDefault="00232C89" w:rsidP="00850345">
      <w:pPr>
        <w:spacing w:line="276" w:lineRule="auto"/>
        <w:ind w:firstLine="720"/>
        <w:jc w:val="both"/>
        <w:rPr>
          <w:sz w:val="10"/>
          <w:szCs w:val="28"/>
        </w:rPr>
      </w:pPr>
    </w:p>
    <w:p w:rsidR="00232C89" w:rsidRPr="00EF30B6" w:rsidRDefault="00232C89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rFonts w:ascii="Arial" w:hAnsi="Arial" w:cs="Arial"/>
          <w:color w:val="000000"/>
          <w:sz w:val="22"/>
        </w:rPr>
      </w:pPr>
      <w:r>
        <w:rPr>
          <w:szCs w:val="28"/>
        </w:rPr>
        <w:t xml:space="preserve">Надати дозвіл гр. </w:t>
      </w:r>
      <w:r>
        <w:t>Семенюку Василю Степановичу</w:t>
      </w:r>
      <w:r>
        <w:rPr>
          <w:szCs w:val="28"/>
        </w:rPr>
        <w:t xml:space="preserve"> на проведення санітарної чистки дерев в кількості 20 (двадцять) шт. вздовж польової дороги в </w:t>
      </w:r>
      <w:r>
        <w:t xml:space="preserve">с. Гаврилівці, Чернівецького району, Чернівецької області. </w:t>
      </w:r>
    </w:p>
    <w:p w:rsidR="00232C89" w:rsidRPr="007A39A0" w:rsidRDefault="00232C89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color w:val="000000"/>
        </w:rPr>
      </w:pPr>
      <w:r w:rsidRPr="00EF30B6">
        <w:rPr>
          <w:color w:val="000000"/>
        </w:rPr>
        <w:t xml:space="preserve">Зобов’язати </w:t>
      </w:r>
      <w:r>
        <w:rPr>
          <w:color w:val="000000"/>
        </w:rPr>
        <w:t xml:space="preserve">гр. </w:t>
      </w:r>
      <w:r w:rsidRPr="00EF30B6">
        <w:t xml:space="preserve">Івасюка Володимира Денисовича провести санітарну чистку дерев відповідно до вимог чинних нормативно-правових актів. </w:t>
      </w:r>
    </w:p>
    <w:p w:rsidR="00232C89" w:rsidRDefault="00232C89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>
        <w:rPr>
          <w:szCs w:val="28"/>
        </w:rPr>
        <w:t>Старості Іванковецького старостинського округу Анжеліці МАКСИМЮК здійснити контроль за проведенням санітарної чистки дерев та</w:t>
      </w:r>
      <w:r>
        <w:rPr>
          <w:shd w:val="clear" w:color="auto" w:fill="FFFFFF"/>
        </w:rPr>
        <w:t xml:space="preserve"> вилучену деревину використати для потреб </w:t>
      </w:r>
      <w:r w:rsidRPr="00D85885">
        <w:t>малозабезпечених</w:t>
      </w:r>
      <w:r>
        <w:t xml:space="preserve"> </w:t>
      </w:r>
      <w:r>
        <w:rPr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232C89" w:rsidRPr="00C22C7E" w:rsidRDefault="00232C89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 w:rsidRPr="00C22C7E">
        <w:t xml:space="preserve">Контроль за виконанням </w:t>
      </w:r>
      <w:r>
        <w:t>даного</w:t>
      </w:r>
      <w:r w:rsidRPr="00C22C7E">
        <w:t xml:space="preserve"> </w:t>
      </w:r>
      <w:r>
        <w:t>рішення покласти на начальника відділу житлово-комунального господарства та охорони довкілля Родіона ЛИСАКА.</w:t>
      </w:r>
    </w:p>
    <w:p w:rsidR="00232C89" w:rsidRDefault="00232C89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32C89" w:rsidRPr="00D425DF" w:rsidRDefault="00232C89" w:rsidP="00C4169A">
      <w:pPr>
        <w:ind w:firstLine="709"/>
        <w:jc w:val="both"/>
      </w:pPr>
    </w:p>
    <w:p w:rsidR="00232C89" w:rsidRDefault="00232C89" w:rsidP="00C4169A">
      <w:pPr>
        <w:rPr>
          <w:b/>
        </w:rPr>
      </w:pPr>
    </w:p>
    <w:p w:rsidR="00232C89" w:rsidRDefault="00232C89" w:rsidP="00C4169A">
      <w:pPr>
        <w:rPr>
          <w:b/>
        </w:rPr>
      </w:pPr>
    </w:p>
    <w:p w:rsidR="00232C89" w:rsidRPr="00BC40F0" w:rsidRDefault="00232C89" w:rsidP="00C4169A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232C89" w:rsidRPr="00BC40F0" w:rsidRDefault="00232C89" w:rsidP="00C4169A">
      <w:pPr>
        <w:ind w:left="660"/>
        <w:rPr>
          <w:b/>
        </w:rPr>
      </w:pPr>
    </w:p>
    <w:p w:rsidR="00232C89" w:rsidRPr="00BC40F0" w:rsidRDefault="00232C89" w:rsidP="00C4169A">
      <w:pPr>
        <w:ind w:left="660"/>
        <w:rPr>
          <w:b/>
        </w:rPr>
      </w:pPr>
    </w:p>
    <w:p w:rsidR="00232C89" w:rsidRDefault="00232C89" w:rsidP="00C4169A">
      <w:pPr>
        <w:ind w:left="660"/>
        <w:rPr>
          <w:b/>
        </w:rPr>
      </w:pPr>
    </w:p>
    <w:p w:rsidR="00232C89" w:rsidRDefault="00232C89" w:rsidP="00C4169A">
      <w:pPr>
        <w:ind w:left="660"/>
        <w:rPr>
          <w:b/>
        </w:rPr>
      </w:pPr>
    </w:p>
    <w:p w:rsidR="00232C89" w:rsidRDefault="00232C89" w:rsidP="00C4169A">
      <w:pPr>
        <w:ind w:left="660"/>
        <w:rPr>
          <w:b/>
        </w:rPr>
      </w:pPr>
      <w:bookmarkStart w:id="0" w:name="_GoBack"/>
      <w:bookmarkEnd w:id="0"/>
    </w:p>
    <w:p w:rsidR="00232C89" w:rsidRDefault="00232C89" w:rsidP="005E4956"/>
    <w:p w:rsidR="00232C89" w:rsidRDefault="00232C89" w:rsidP="005E4956"/>
    <w:p w:rsidR="00232C89" w:rsidRDefault="00232C89" w:rsidP="005E4956"/>
    <w:p w:rsidR="00232C89" w:rsidRDefault="00232C89" w:rsidP="005E4956"/>
    <w:p w:rsidR="00232C89" w:rsidRDefault="00232C89" w:rsidP="005E4956"/>
    <w:p w:rsidR="00232C89" w:rsidRDefault="00232C89" w:rsidP="005E4956"/>
    <w:p w:rsidR="00232C89" w:rsidRDefault="00232C89" w:rsidP="005E4956"/>
    <w:p w:rsidR="00232C89" w:rsidRDefault="00232C89" w:rsidP="005E4956"/>
    <w:p w:rsidR="00232C89" w:rsidRPr="00F6065F" w:rsidRDefault="00232C89" w:rsidP="00622703">
      <w:pPr>
        <w:rPr>
          <w:b/>
        </w:rPr>
      </w:pPr>
    </w:p>
    <w:sectPr w:rsidR="00232C89" w:rsidRPr="00F6065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1A63"/>
    <w:rsid w:val="00113DE4"/>
    <w:rsid w:val="0018203A"/>
    <w:rsid w:val="002072F7"/>
    <w:rsid w:val="00215479"/>
    <w:rsid w:val="0023208A"/>
    <w:rsid w:val="00232C89"/>
    <w:rsid w:val="002545C2"/>
    <w:rsid w:val="002952E9"/>
    <w:rsid w:val="00303B7A"/>
    <w:rsid w:val="0035688C"/>
    <w:rsid w:val="003866C5"/>
    <w:rsid w:val="0045567C"/>
    <w:rsid w:val="00457478"/>
    <w:rsid w:val="004C1903"/>
    <w:rsid w:val="004D15C2"/>
    <w:rsid w:val="004D4F78"/>
    <w:rsid w:val="004F1E0E"/>
    <w:rsid w:val="00512D60"/>
    <w:rsid w:val="005703C3"/>
    <w:rsid w:val="005E4956"/>
    <w:rsid w:val="00603316"/>
    <w:rsid w:val="00622703"/>
    <w:rsid w:val="00627A1C"/>
    <w:rsid w:val="0067006A"/>
    <w:rsid w:val="006D25FB"/>
    <w:rsid w:val="006D6F28"/>
    <w:rsid w:val="00734CC9"/>
    <w:rsid w:val="00756BF3"/>
    <w:rsid w:val="007A39A0"/>
    <w:rsid w:val="007F1DF1"/>
    <w:rsid w:val="00850345"/>
    <w:rsid w:val="008529ED"/>
    <w:rsid w:val="0085584F"/>
    <w:rsid w:val="009603E6"/>
    <w:rsid w:val="00987B48"/>
    <w:rsid w:val="009D5A7B"/>
    <w:rsid w:val="009F059C"/>
    <w:rsid w:val="00B1022B"/>
    <w:rsid w:val="00B3007F"/>
    <w:rsid w:val="00B7296B"/>
    <w:rsid w:val="00B91649"/>
    <w:rsid w:val="00BC40F0"/>
    <w:rsid w:val="00C03CC3"/>
    <w:rsid w:val="00C22C7E"/>
    <w:rsid w:val="00C247EB"/>
    <w:rsid w:val="00C4169A"/>
    <w:rsid w:val="00C94BC8"/>
    <w:rsid w:val="00CA60A9"/>
    <w:rsid w:val="00CC51D1"/>
    <w:rsid w:val="00D20B6A"/>
    <w:rsid w:val="00D425DF"/>
    <w:rsid w:val="00D85885"/>
    <w:rsid w:val="00E442A7"/>
    <w:rsid w:val="00EB6DFA"/>
    <w:rsid w:val="00EF30B6"/>
    <w:rsid w:val="00F428ED"/>
    <w:rsid w:val="00F6065F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Subtitle">
    <w:name w:val="Subtitle"/>
    <w:basedOn w:val="Normal"/>
    <w:next w:val="Normal"/>
    <w:link w:val="SubtitleChar"/>
    <w:uiPriority w:val="99"/>
    <w:qFormat/>
    <w:rsid w:val="00215479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15479"/>
    <w:rPr>
      <w:rFonts w:eastAsia="Times New Roman" w:cs="Times New Roman"/>
      <w:color w:val="5A5A5A"/>
      <w:spacing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18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316</Words>
  <Characters>1807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2025-03-02T11:43:00Z</cp:lastPrinted>
  <dcterms:created xsi:type="dcterms:W3CDTF">2025-03-05T14:58:00Z</dcterms:created>
  <dcterms:modified xsi:type="dcterms:W3CDTF">2025-03-12T09:09:00Z</dcterms:modified>
</cp:coreProperties>
</file>