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5D2" w:rsidRDefault="001645D2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3214003" r:id="rId6"/>
        </w:object>
      </w:r>
    </w:p>
    <w:p w:rsidR="001645D2" w:rsidRDefault="001645D2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645D2" w:rsidRDefault="001645D2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1645D2" w:rsidRDefault="001645D2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1645D2" w:rsidRDefault="001645D2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1645D2" w:rsidRDefault="001645D2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645D2" w:rsidRDefault="001645D2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645D2" w:rsidRDefault="001645D2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1645D2" w:rsidRDefault="001645D2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1645D2" w:rsidRDefault="001645D2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645D2" w:rsidRDefault="001645D2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___________2025                                     м. Кіцмань                                              № ________</w:t>
      </w:r>
    </w:p>
    <w:p w:rsidR="001645D2" w:rsidRDefault="001645D2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645D2" w:rsidRDefault="001645D2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645D2" w:rsidRDefault="001645D2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Кіцманської міської ради Чернівецького району Чернівецької області, про присвоєння поштової адреси</w:t>
      </w:r>
    </w:p>
    <w:p w:rsidR="001645D2" w:rsidRDefault="001645D2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645D2" w:rsidRDefault="001645D2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645D2" w:rsidRDefault="001645D2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 адрес об’єктам нерухомого, які розташовані на території громади,  виконавчий комітет міської ради</w:t>
      </w:r>
    </w:p>
    <w:p w:rsidR="001645D2" w:rsidRDefault="001645D2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645D2" w:rsidRDefault="001645D2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1645D2" w:rsidRDefault="001645D2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Затвердити:</w:t>
      </w:r>
    </w:p>
    <w:p w:rsidR="001645D2" w:rsidRDefault="001645D2" w:rsidP="00852EAB">
      <w:pPr>
        <w:pStyle w:val="normal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26-р від 10.02.2025 року «Про присвоєння поштової адреси»;</w:t>
      </w:r>
    </w:p>
    <w:p w:rsidR="001645D2" w:rsidRDefault="001645D2" w:rsidP="00852EAB">
      <w:pPr>
        <w:pStyle w:val="normal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35-р від 13.02.2025 року «Про присвоєння поштової адреси»;</w:t>
      </w:r>
    </w:p>
    <w:p w:rsidR="001645D2" w:rsidRDefault="001645D2" w:rsidP="00852EAB">
      <w:pPr>
        <w:pStyle w:val="normal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43-р від 21.02.2025 року «Про присвоєння поштової адреси»;</w:t>
      </w:r>
    </w:p>
    <w:p w:rsidR="001645D2" w:rsidRDefault="001645D2" w:rsidP="00852EAB">
      <w:pPr>
        <w:pStyle w:val="normal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52-р від 03.03.2025 року «Про присвоєння поштової адреси»;</w:t>
      </w:r>
    </w:p>
    <w:p w:rsidR="001645D2" w:rsidRDefault="001645D2" w:rsidP="00852EAB">
      <w:pPr>
        <w:pStyle w:val="normal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53-р від 03.03.2025 року «Про присвоєння поштової адреси».</w:t>
      </w:r>
    </w:p>
    <w:p w:rsidR="001645D2" w:rsidRDefault="001645D2" w:rsidP="00852EAB">
      <w:pPr>
        <w:pStyle w:val="normal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1645D2" w:rsidRDefault="001645D2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виконавчого комітету Кіцманської міської ради Ярославу РАКОВІЦУ.</w:t>
      </w:r>
    </w:p>
    <w:p w:rsidR="001645D2" w:rsidRDefault="001645D2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45D2" w:rsidRDefault="001645D2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45D2" w:rsidRDefault="001645D2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45D2" w:rsidRDefault="001645D2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  Інна ВЕДЕНІВСЬКА</w:t>
      </w:r>
    </w:p>
    <w:p w:rsidR="001645D2" w:rsidRDefault="001645D2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45D2" w:rsidRDefault="0016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645D2" w:rsidRDefault="001645D2" w:rsidP="004E36FE">
      <w:pPr>
        <w:pStyle w:val="normal0"/>
      </w:pPr>
    </w:p>
    <w:sectPr w:rsidR="001645D2" w:rsidSect="00056F48">
      <w:pgSz w:w="11906" w:h="16838"/>
      <w:pgMar w:top="719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56F48"/>
    <w:rsid w:val="00087D11"/>
    <w:rsid w:val="000C5FDC"/>
    <w:rsid w:val="000F706E"/>
    <w:rsid w:val="00131A97"/>
    <w:rsid w:val="001645D2"/>
    <w:rsid w:val="001722E8"/>
    <w:rsid w:val="0019109C"/>
    <w:rsid w:val="001D4A35"/>
    <w:rsid w:val="001E139C"/>
    <w:rsid w:val="001F515B"/>
    <w:rsid w:val="0020665A"/>
    <w:rsid w:val="00212426"/>
    <w:rsid w:val="00224E79"/>
    <w:rsid w:val="00231E92"/>
    <w:rsid w:val="002355B9"/>
    <w:rsid w:val="00264A16"/>
    <w:rsid w:val="002673B8"/>
    <w:rsid w:val="003177CD"/>
    <w:rsid w:val="00351C64"/>
    <w:rsid w:val="003B3E2D"/>
    <w:rsid w:val="003E1276"/>
    <w:rsid w:val="004353B3"/>
    <w:rsid w:val="004604C7"/>
    <w:rsid w:val="00467FE2"/>
    <w:rsid w:val="004E36FE"/>
    <w:rsid w:val="004F3EFD"/>
    <w:rsid w:val="0050289F"/>
    <w:rsid w:val="0053378A"/>
    <w:rsid w:val="00641690"/>
    <w:rsid w:val="00656DC4"/>
    <w:rsid w:val="006F2CFA"/>
    <w:rsid w:val="007D40A1"/>
    <w:rsid w:val="007F1BC2"/>
    <w:rsid w:val="007F2ADE"/>
    <w:rsid w:val="008023D5"/>
    <w:rsid w:val="00852EAB"/>
    <w:rsid w:val="00880044"/>
    <w:rsid w:val="00901549"/>
    <w:rsid w:val="00905518"/>
    <w:rsid w:val="00A0758A"/>
    <w:rsid w:val="00B25593"/>
    <w:rsid w:val="00B34730"/>
    <w:rsid w:val="00B54F7F"/>
    <w:rsid w:val="00B55441"/>
    <w:rsid w:val="00C73872"/>
    <w:rsid w:val="00C919C0"/>
    <w:rsid w:val="00C9272E"/>
    <w:rsid w:val="00CF58AE"/>
    <w:rsid w:val="00CF66EC"/>
    <w:rsid w:val="00D73BEA"/>
    <w:rsid w:val="00DE773E"/>
    <w:rsid w:val="00E345D2"/>
    <w:rsid w:val="00EB6DDD"/>
    <w:rsid w:val="00EC732A"/>
    <w:rsid w:val="00EF00DC"/>
    <w:rsid w:val="00EF76DC"/>
    <w:rsid w:val="00F2076E"/>
    <w:rsid w:val="00F653EC"/>
    <w:rsid w:val="00F71D37"/>
    <w:rsid w:val="00FB4DF4"/>
    <w:rsid w:val="00FD60A3"/>
    <w:rsid w:val="00FF5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D60A3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D60A3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D60A3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60A3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D60A3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D60A3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FD60A3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FD60A3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62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298</Words>
  <Characters>1704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4</cp:revision>
  <cp:lastPrinted>2025-01-30T07:53:00Z</cp:lastPrinted>
  <dcterms:created xsi:type="dcterms:W3CDTF">2025-03-11T10:47:00Z</dcterms:created>
  <dcterms:modified xsi:type="dcterms:W3CDTF">2025-03-11T14:00:00Z</dcterms:modified>
</cp:coreProperties>
</file>