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E8D" w:rsidRDefault="008D1E8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402213" r:id="rId6"/>
        </w:object>
      </w:r>
    </w:p>
    <w:p w:rsidR="008D1E8D" w:rsidRDefault="008D1E8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Pr="006E4852" w:rsidRDefault="008D1E8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E4852">
        <w:rPr>
          <w:rFonts w:ascii="Times New Roman" w:hAnsi="Times New Roman" w:cs="Times New Roman"/>
          <w:b/>
          <w:color w:val="000000"/>
          <w:sz w:val="26"/>
          <w:szCs w:val="26"/>
        </w:rPr>
        <w:t>КІЦМАНСЬКА МІСЬКА РАДА</w:t>
      </w:r>
    </w:p>
    <w:p w:rsidR="008D1E8D" w:rsidRDefault="008D1E8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8D1E8D" w:rsidRDefault="008D1E8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8D1E8D" w:rsidRDefault="008D1E8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D1E8D" w:rsidRDefault="008D1E8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8D1E8D" w:rsidRDefault="008D1E8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8D1E8D" w:rsidRDefault="008D1E8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1E8D" w:rsidRDefault="008D1E8D" w:rsidP="00521B11">
      <w:pPr>
        <w:spacing w:after="0" w:line="240" w:lineRule="auto"/>
        <w:ind w:right="34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4257A5">
        <w:rPr>
          <w:rFonts w:ascii="Times New Roman" w:hAnsi="Times New Roman" w:cs="Times New Roman"/>
          <w:b/>
          <w:sz w:val="24"/>
          <w:szCs w:val="24"/>
        </w:rPr>
        <w:t>внес</w:t>
      </w:r>
      <w:r>
        <w:rPr>
          <w:rFonts w:ascii="Times New Roman" w:hAnsi="Times New Roman" w:cs="Times New Roman"/>
          <w:b/>
          <w:sz w:val="24"/>
          <w:szCs w:val="24"/>
        </w:rPr>
        <w:t xml:space="preserve">ення </w:t>
      </w:r>
      <w:r w:rsidRPr="004257A5">
        <w:rPr>
          <w:rFonts w:ascii="Times New Roman" w:hAnsi="Times New Roman" w:cs="Times New Roman"/>
          <w:b/>
          <w:sz w:val="24"/>
          <w:szCs w:val="24"/>
        </w:rPr>
        <w:t xml:space="preserve">в перелік поіменованих об’єктів </w:t>
      </w:r>
      <w:r>
        <w:rPr>
          <w:rFonts w:ascii="Times New Roman" w:hAnsi="Times New Roman" w:cs="Times New Roman"/>
          <w:b/>
          <w:sz w:val="24"/>
          <w:szCs w:val="24"/>
        </w:rPr>
        <w:t>садівниче товариство «Діброва» в с.</w:t>
      </w:r>
      <w:r w:rsidRPr="004257A5">
        <w:rPr>
          <w:rFonts w:ascii="Times New Roman" w:hAnsi="Times New Roman" w:cs="Times New Roman"/>
          <w:b/>
          <w:sz w:val="24"/>
          <w:szCs w:val="24"/>
        </w:rPr>
        <w:t>Суховерхів Чернівецького району Чернівецької області</w:t>
      </w: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1E8D" w:rsidRDefault="008D1E8D" w:rsidP="004E2409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Розглянувши заяву гр. Мещерякової Любові Антонівни,  матеріали Т</w:t>
      </w:r>
      <w:r w:rsidRPr="004257A5">
        <w:rPr>
          <w:rFonts w:ascii="Times New Roman" w:hAnsi="Times New Roman" w:cs="Times New Roman"/>
          <w:sz w:val="24"/>
          <w:szCs w:val="24"/>
        </w:rPr>
        <w:t>ехнічної інвентаризації ТІ01:</w:t>
      </w:r>
      <w:r>
        <w:rPr>
          <w:rFonts w:ascii="Times New Roman" w:hAnsi="Times New Roman" w:cs="Times New Roman"/>
          <w:sz w:val="24"/>
          <w:szCs w:val="24"/>
        </w:rPr>
        <w:t>0950-3098-1329-0354  садового будинку з господарськими будівлями і спорудами, який розташований на земельній ділянці приватної власності для індивідуального садівництва,  кадастровий номер 7322588600:01:001:0384  та декларацію про готовність до експлуатації об’єкта за амністією ІУ161250319128, 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8D1E8D" w:rsidRDefault="008D1E8D" w:rsidP="00E503F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E8D" w:rsidRDefault="008D1E8D" w:rsidP="00E503FF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8D1E8D" w:rsidRDefault="008D1E8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1E8D" w:rsidRPr="004257A5" w:rsidRDefault="008D1E8D" w:rsidP="00F006DC">
      <w:pPr>
        <w:pStyle w:val="normal0"/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В</w:t>
      </w:r>
      <w:r w:rsidRPr="004257A5">
        <w:rPr>
          <w:rFonts w:ascii="Times New Roman" w:hAnsi="Times New Roman" w:cs="Times New Roman"/>
          <w:sz w:val="24"/>
          <w:szCs w:val="24"/>
        </w:rPr>
        <w:t xml:space="preserve">нести в перелік поіменованих об’єктів </w:t>
      </w:r>
      <w:r>
        <w:rPr>
          <w:rFonts w:ascii="Times New Roman" w:hAnsi="Times New Roman" w:cs="Times New Roman"/>
          <w:sz w:val="24"/>
          <w:szCs w:val="24"/>
        </w:rPr>
        <w:t>садівниче товариство «Діброва»</w:t>
      </w:r>
      <w:r w:rsidRPr="004257A5">
        <w:rPr>
          <w:rFonts w:ascii="Times New Roman" w:hAnsi="Times New Roman" w:cs="Times New Roman"/>
          <w:sz w:val="24"/>
          <w:szCs w:val="24"/>
        </w:rPr>
        <w:t>, що розташован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257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селі</w:t>
      </w:r>
      <w:r w:rsidRPr="004257A5">
        <w:rPr>
          <w:rFonts w:ascii="Times New Roman" w:hAnsi="Times New Roman" w:cs="Times New Roman"/>
          <w:sz w:val="24"/>
          <w:szCs w:val="24"/>
        </w:rPr>
        <w:t xml:space="preserve"> Суховерхів Чернівецького району Чернівецької області.</w:t>
      </w:r>
    </w:p>
    <w:p w:rsidR="008D1E8D" w:rsidRPr="004257A5" w:rsidRDefault="008D1E8D" w:rsidP="00F006DC">
      <w:pPr>
        <w:pStyle w:val="NormalWeb"/>
        <w:shd w:val="clear" w:color="auto" w:fill="FFFFFF"/>
        <w:spacing w:before="0" w:beforeAutospacing="0" w:after="80" w:afterAutospacing="0"/>
        <w:jc w:val="both"/>
        <w:rPr>
          <w:lang w:val="uk-UA"/>
        </w:rPr>
      </w:pPr>
      <w:r>
        <w:rPr>
          <w:lang w:val="uk-UA"/>
        </w:rPr>
        <w:t xml:space="preserve">        2. </w:t>
      </w:r>
      <w:r w:rsidRPr="004257A5">
        <w:rPr>
          <w:lang w:val="uk-UA"/>
        </w:rPr>
        <w:t>Виконавчому органу Кіцманської міської ради здійснити організаційно-правові заходи щодо виконання пункту 1 цього рішення.</w:t>
      </w:r>
    </w:p>
    <w:p w:rsidR="008D1E8D" w:rsidRPr="004257A5" w:rsidRDefault="008D1E8D" w:rsidP="00F006DC">
      <w:pPr>
        <w:pStyle w:val="ListParagraph"/>
        <w:numPr>
          <w:ilvl w:val="0"/>
          <w:numId w:val="4"/>
        </w:num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7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Оприлюднити це рішення на офіційному сайті </w:t>
      </w:r>
      <w:r w:rsidRPr="004257A5">
        <w:rPr>
          <w:rFonts w:ascii="Times New Roman" w:hAnsi="Times New Roman" w:cs="Times New Roman"/>
          <w:sz w:val="24"/>
          <w:szCs w:val="24"/>
        </w:rPr>
        <w:t>Кіцманської міської ради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1E8D" w:rsidRPr="004257A5" w:rsidRDefault="008D1E8D" w:rsidP="00F006DC">
      <w:pPr>
        <w:pStyle w:val="normal0"/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</w:t>
      </w:r>
      <w:r w:rsidRPr="004257A5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керуючу справами </w:t>
      </w:r>
      <w:r>
        <w:rPr>
          <w:rFonts w:ascii="Times New Roman" w:hAnsi="Times New Roman" w:cs="Times New Roman"/>
          <w:sz w:val="24"/>
          <w:szCs w:val="24"/>
        </w:rPr>
        <w:t>(секретара) в</w:t>
      </w:r>
      <w:r w:rsidRPr="004257A5">
        <w:rPr>
          <w:rFonts w:ascii="Times New Roman" w:hAnsi="Times New Roman" w:cs="Times New Roman"/>
          <w:sz w:val="24"/>
          <w:szCs w:val="24"/>
        </w:rPr>
        <w:t>иконавчого комітету Кіцманської міської ради Ярославу РАКОВІЦУ.</w:t>
      </w: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1E8D" w:rsidRDefault="008D1E8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8D1E8D" w:rsidRDefault="008D1E8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1E8D" w:rsidRDefault="008D1E8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Default="008D1E8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Default="008D1E8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Default="008D1E8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D1E8D" w:rsidRDefault="008D1E8D" w:rsidP="004E36FE">
      <w:pPr>
        <w:pStyle w:val="normal0"/>
      </w:pPr>
    </w:p>
    <w:sectPr w:rsidR="008D1E8D" w:rsidSect="006E4852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BE4277C"/>
    <w:multiLevelType w:val="hybridMultilevel"/>
    <w:tmpl w:val="3A121886"/>
    <w:lvl w:ilvl="0" w:tplc="3F40D462">
      <w:start w:val="3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3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A2D8B"/>
    <w:rsid w:val="000C5FDC"/>
    <w:rsid w:val="000F706E"/>
    <w:rsid w:val="001722E8"/>
    <w:rsid w:val="0019109C"/>
    <w:rsid w:val="001D4A35"/>
    <w:rsid w:val="001E139C"/>
    <w:rsid w:val="001F515B"/>
    <w:rsid w:val="0020665A"/>
    <w:rsid w:val="00212426"/>
    <w:rsid w:val="00264A16"/>
    <w:rsid w:val="002673B8"/>
    <w:rsid w:val="003177CD"/>
    <w:rsid w:val="00351C64"/>
    <w:rsid w:val="003B3E2D"/>
    <w:rsid w:val="004257A5"/>
    <w:rsid w:val="004353B3"/>
    <w:rsid w:val="004604C7"/>
    <w:rsid w:val="00467FE2"/>
    <w:rsid w:val="00484CCA"/>
    <w:rsid w:val="004E2409"/>
    <w:rsid w:val="004E36FE"/>
    <w:rsid w:val="004F3EFD"/>
    <w:rsid w:val="0050289F"/>
    <w:rsid w:val="00521B11"/>
    <w:rsid w:val="005D6041"/>
    <w:rsid w:val="00641690"/>
    <w:rsid w:val="00656DC4"/>
    <w:rsid w:val="00660581"/>
    <w:rsid w:val="006D2B33"/>
    <w:rsid w:val="006E4852"/>
    <w:rsid w:val="006F2CFA"/>
    <w:rsid w:val="007A3A27"/>
    <w:rsid w:val="007C5894"/>
    <w:rsid w:val="008023D5"/>
    <w:rsid w:val="008127C1"/>
    <w:rsid w:val="00852EAB"/>
    <w:rsid w:val="00880044"/>
    <w:rsid w:val="008D1E8D"/>
    <w:rsid w:val="00901549"/>
    <w:rsid w:val="00905518"/>
    <w:rsid w:val="0090600C"/>
    <w:rsid w:val="00942774"/>
    <w:rsid w:val="00950EB3"/>
    <w:rsid w:val="009B2E20"/>
    <w:rsid w:val="009B6919"/>
    <w:rsid w:val="00A0758A"/>
    <w:rsid w:val="00A261F4"/>
    <w:rsid w:val="00B133E6"/>
    <w:rsid w:val="00B13AA6"/>
    <w:rsid w:val="00B25593"/>
    <w:rsid w:val="00B34730"/>
    <w:rsid w:val="00B544CC"/>
    <w:rsid w:val="00B54F7F"/>
    <w:rsid w:val="00C72530"/>
    <w:rsid w:val="00C73872"/>
    <w:rsid w:val="00C919C0"/>
    <w:rsid w:val="00C9272E"/>
    <w:rsid w:val="00CB2656"/>
    <w:rsid w:val="00CF66EC"/>
    <w:rsid w:val="00D275AD"/>
    <w:rsid w:val="00D716E4"/>
    <w:rsid w:val="00D73BEA"/>
    <w:rsid w:val="00E345D2"/>
    <w:rsid w:val="00E503FF"/>
    <w:rsid w:val="00EB6DDD"/>
    <w:rsid w:val="00EC732A"/>
    <w:rsid w:val="00EF00DC"/>
    <w:rsid w:val="00EF76DC"/>
    <w:rsid w:val="00F006DC"/>
    <w:rsid w:val="00F2076E"/>
    <w:rsid w:val="00F71D37"/>
    <w:rsid w:val="00FB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6041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D6041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D6041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D6041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D6041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D6041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5D6041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D6041"/>
    <w:rPr>
      <w:rFonts w:ascii="Cambria" w:hAnsi="Cambria" w:cs="Times New Roman"/>
      <w:sz w:val="24"/>
      <w:szCs w:val="24"/>
      <w:lang w:val="uk-UA" w:eastAsia="uk-UA"/>
    </w:rPr>
  </w:style>
  <w:style w:type="paragraph" w:styleId="NormalWeb">
    <w:name w:val="Normal (Web)"/>
    <w:basedOn w:val="Normal"/>
    <w:uiPriority w:val="99"/>
    <w:rsid w:val="0042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rsid w:val="004257A5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4257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1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338</Words>
  <Characters>1930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2025-03-25T07:48:00Z</cp:lastPrinted>
  <dcterms:created xsi:type="dcterms:W3CDTF">2025-03-25T07:20:00Z</dcterms:created>
  <dcterms:modified xsi:type="dcterms:W3CDTF">2025-03-25T08:04:00Z</dcterms:modified>
</cp:coreProperties>
</file>