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10E" w:rsidRDefault="003F610E" w:rsidP="005D0E93">
      <w:pPr>
        <w:tabs>
          <w:tab w:val="left" w:pos="1340"/>
        </w:tabs>
        <w:jc w:val="center"/>
      </w:pPr>
      <w:r w:rsidRPr="00A4707E">
        <w:rPr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07620517" r:id="rId5"/>
        </w:object>
      </w:r>
    </w:p>
    <w:p w:rsidR="003F610E" w:rsidRDefault="003F610E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3F610E" w:rsidRDefault="003F610E" w:rsidP="005D0E93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3F610E" w:rsidRDefault="003F610E" w:rsidP="005D0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3F610E" w:rsidRPr="005D0E93" w:rsidRDefault="003F610E" w:rsidP="005D0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3F610E" w:rsidRPr="005D0E93" w:rsidRDefault="003F610E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 xml:space="preserve">___________  2025                                       м. Кіцмань                                               </w:t>
      </w:r>
      <w:r w:rsidRPr="005D0E93">
        <w:rPr>
          <w:rFonts w:ascii="Times New Roman" w:hAnsi="Times New Roman"/>
          <w:b/>
          <w:sz w:val="24"/>
          <w:szCs w:val="24"/>
          <w:lang w:val="uk-UA"/>
        </w:rPr>
        <w:t>№ _______</w:t>
      </w:r>
    </w:p>
    <w:p w:rsidR="003F610E" w:rsidRPr="005D0E93" w:rsidRDefault="003F610E" w:rsidP="005D0E93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3F610E" w:rsidRPr="0070617C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3F610E" w:rsidRPr="0070617C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3F610E" w:rsidRPr="0070617C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3F610E" w:rsidRPr="0070617C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0617C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F610E" w:rsidRPr="005D0E93" w:rsidRDefault="003F610E" w:rsidP="005D0E9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змінами, виконавчий  комітет  міської ради</w:t>
      </w:r>
    </w:p>
    <w:p w:rsidR="003F610E" w:rsidRPr="005D0E93" w:rsidRDefault="003F610E" w:rsidP="005D0E93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3F610E" w:rsidRPr="005D0E93" w:rsidRDefault="003F610E" w:rsidP="005F4AB2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</w:rPr>
        <w:t>В И Р І Ш И В:</w:t>
      </w:r>
    </w:p>
    <w:p w:rsidR="003F610E" w:rsidRPr="005D0E93" w:rsidRDefault="003F610E" w:rsidP="005D0E93">
      <w:pPr>
        <w:pStyle w:val="1"/>
        <w:jc w:val="both"/>
        <w:rPr>
          <w:rFonts w:ascii="Times New Roman" w:hAnsi="Times New Roman"/>
          <w:b/>
          <w:szCs w:val="24"/>
        </w:rPr>
      </w:pPr>
    </w:p>
    <w:p w:rsidR="003F610E" w:rsidRPr="005D0E93" w:rsidRDefault="003F610E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5D0E93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3F610E" w:rsidRPr="005D0E93" w:rsidRDefault="003F610E" w:rsidP="005D0E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F610E" w:rsidRPr="005D0E93" w:rsidRDefault="003F610E" w:rsidP="005D0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5D0E93">
        <w:rPr>
          <w:rFonts w:ascii="Times New Roman" w:hAnsi="Times New Roman"/>
          <w:sz w:val="24"/>
          <w:szCs w:val="24"/>
          <w:lang w:val="uk-UA"/>
        </w:rPr>
        <w:t>2</w:t>
      </w:r>
      <w:r w:rsidRPr="005D0E93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5D0E93"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5D0E93">
        <w:rPr>
          <w:rFonts w:ascii="Times New Roman" w:hAnsi="Times New Roman"/>
          <w:sz w:val="24"/>
          <w:szCs w:val="24"/>
        </w:rPr>
        <w:t xml:space="preserve">рішення покласти на </w:t>
      </w:r>
      <w:r w:rsidRPr="005D0E93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F610E" w:rsidRPr="005D0E93" w:rsidRDefault="003F610E" w:rsidP="005D0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3F610E" w:rsidRPr="005D0E93" w:rsidRDefault="003F610E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3F610E" w:rsidRPr="005D0E93" w:rsidRDefault="003F610E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3F610E" w:rsidRPr="005D0E93" w:rsidRDefault="003F610E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3F610E" w:rsidRPr="005D0E93" w:rsidRDefault="003F610E" w:rsidP="005D0E93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3F610E" w:rsidRPr="005D0E93" w:rsidRDefault="003F610E" w:rsidP="005D0E93">
      <w:pPr>
        <w:pStyle w:val="3"/>
        <w:rPr>
          <w:rFonts w:ascii="Times New Roman" w:hAnsi="Times New Roman"/>
          <w:b/>
          <w:szCs w:val="24"/>
        </w:rPr>
      </w:pPr>
      <w:r w:rsidRPr="005D0E93">
        <w:rPr>
          <w:rFonts w:ascii="Times New Roman" w:hAnsi="Times New Roman"/>
          <w:b/>
          <w:szCs w:val="24"/>
          <w:lang w:val="ru-RU"/>
        </w:rPr>
        <w:t xml:space="preserve">Секретар міської ради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5D0E93">
        <w:rPr>
          <w:rFonts w:ascii="Times New Roman" w:hAnsi="Times New Roman"/>
          <w:b/>
          <w:szCs w:val="24"/>
          <w:lang w:val="ru-RU"/>
        </w:rPr>
        <w:t xml:space="preserve">    Іван СЕМЕНЮК</w:t>
      </w: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Default="003F610E" w:rsidP="005D0E93">
      <w:pPr>
        <w:pStyle w:val="NoSpacing"/>
        <w:ind w:left="5670"/>
        <w:rPr>
          <w:sz w:val="24"/>
          <w:szCs w:val="24"/>
          <w:lang w:val="uk-UA"/>
        </w:rPr>
      </w:pPr>
    </w:p>
    <w:p w:rsidR="003F610E" w:rsidRDefault="003F610E" w:rsidP="005D0E93">
      <w:pPr>
        <w:pStyle w:val="NoSpacing"/>
        <w:ind w:left="5670"/>
        <w:rPr>
          <w:sz w:val="24"/>
          <w:szCs w:val="24"/>
          <w:lang w:val="uk-UA"/>
        </w:rPr>
      </w:pPr>
    </w:p>
    <w:p w:rsidR="003F610E" w:rsidRDefault="003F610E" w:rsidP="005D0E93">
      <w:pPr>
        <w:pStyle w:val="NoSpacing"/>
        <w:ind w:left="5670"/>
        <w:rPr>
          <w:sz w:val="24"/>
          <w:szCs w:val="24"/>
          <w:lang w:val="uk-UA"/>
        </w:rPr>
      </w:pPr>
    </w:p>
    <w:p w:rsidR="003F610E" w:rsidRPr="005D0E93" w:rsidRDefault="003F610E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Додаток 1</w:t>
      </w:r>
    </w:p>
    <w:p w:rsidR="003F610E" w:rsidRPr="005D0E93" w:rsidRDefault="003F610E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до рішення виконавчого комітету</w:t>
      </w:r>
    </w:p>
    <w:p w:rsidR="003F610E" w:rsidRPr="005D0E93" w:rsidRDefault="003F610E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Кіцманської міської ради</w:t>
      </w:r>
    </w:p>
    <w:p w:rsidR="003F610E" w:rsidRDefault="003F610E" w:rsidP="005D0E93">
      <w:pPr>
        <w:pStyle w:val="NoSpacing"/>
        <w:ind w:left="5670"/>
        <w:rPr>
          <w:sz w:val="24"/>
          <w:szCs w:val="24"/>
          <w:lang w:val="uk-UA"/>
        </w:rPr>
      </w:pPr>
      <w:r w:rsidRPr="005D0E93">
        <w:rPr>
          <w:sz w:val="24"/>
          <w:szCs w:val="24"/>
          <w:lang w:val="uk-UA"/>
        </w:rPr>
        <w:t>від ____________2025 р. № ____</w:t>
      </w:r>
    </w:p>
    <w:p w:rsidR="003F610E" w:rsidRPr="005D0E93" w:rsidRDefault="003F610E" w:rsidP="005D0E93">
      <w:pPr>
        <w:pStyle w:val="NoSpacing"/>
        <w:ind w:left="5670"/>
        <w:rPr>
          <w:sz w:val="24"/>
          <w:szCs w:val="24"/>
          <w:lang w:val="uk-UA"/>
        </w:rPr>
      </w:pPr>
    </w:p>
    <w:p w:rsidR="003F610E" w:rsidRPr="005D0E93" w:rsidRDefault="003F610E" w:rsidP="005D0E93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3F610E" w:rsidRPr="005D0E93" w:rsidRDefault="003F610E" w:rsidP="005D0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3F610E" w:rsidRPr="005D0E93" w:rsidRDefault="003F610E" w:rsidP="005D0E9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3F610E" w:rsidRPr="00084133" w:rsidTr="00480313">
        <w:trPr>
          <w:trHeight w:val="557"/>
        </w:trPr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СЕМЕНЮК</w:t>
            </w:r>
          </w:p>
          <w:p w:rsidR="003F610E" w:rsidRPr="00084133" w:rsidRDefault="003F610E" w:rsidP="005D0E93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Іван Васильович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секретар міської ради</w:t>
            </w:r>
            <w:r w:rsidRPr="0008413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084133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3F610E" w:rsidRPr="00084133" w:rsidTr="00480313">
        <w:trPr>
          <w:trHeight w:val="840"/>
        </w:trPr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РАКОВІЦА</w:t>
            </w:r>
          </w:p>
          <w:p w:rsidR="003F610E" w:rsidRPr="00084133" w:rsidRDefault="003F610E" w:rsidP="005D0E93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еруюча справами (секретар) виконавчого комітету міської  ради, </w:t>
            </w: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</w:p>
        </w:tc>
      </w:tr>
      <w:tr w:rsidR="003F610E" w:rsidRPr="00084133" w:rsidTr="00480313">
        <w:trPr>
          <w:trHeight w:val="564"/>
        </w:trPr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F610E" w:rsidRPr="00084133" w:rsidTr="00480313">
        <w:trPr>
          <w:trHeight w:val="425"/>
        </w:trPr>
        <w:tc>
          <w:tcPr>
            <w:tcW w:w="9750" w:type="dxa"/>
            <w:gridSpan w:val="3"/>
            <w:vAlign w:val="center"/>
          </w:tcPr>
          <w:p w:rsidR="003F610E" w:rsidRPr="00084133" w:rsidRDefault="003F610E" w:rsidP="005D0E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08413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3F610E" w:rsidRPr="00084133" w:rsidTr="00480313"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</w:tr>
      <w:tr w:rsidR="003F610E" w:rsidRPr="00084133" w:rsidTr="00480313">
        <w:tc>
          <w:tcPr>
            <w:tcW w:w="2661" w:type="dxa"/>
          </w:tcPr>
          <w:p w:rsidR="003F610E" w:rsidRPr="00084133" w:rsidRDefault="003F610E" w:rsidP="00420085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ТКАЧ</w:t>
            </w:r>
          </w:p>
          <w:p w:rsidR="003F610E" w:rsidRPr="00084133" w:rsidRDefault="003F610E" w:rsidP="00420085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Алла Василівна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4200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правового забезпечення виконавчого комітету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Кіцманської </w:t>
            </w:r>
            <w:r w:rsidRPr="007D66A4">
              <w:rPr>
                <w:rFonts w:ascii="Times New Roman" w:hAnsi="Times New Roman"/>
                <w:sz w:val="24"/>
                <w:szCs w:val="24"/>
                <w:lang w:val="uk-UA"/>
              </w:rPr>
              <w:t>міської ради</w:t>
            </w:r>
          </w:p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F610E" w:rsidRPr="00084133" w:rsidTr="00480313"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БАЄТУЛ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Василівна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</w:t>
            </w: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.о. начальника відділу освіти, молоді і спорту виконавчого комітету міської ради</w:t>
            </w:r>
          </w:p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3F610E" w:rsidRPr="00084133" w:rsidTr="00480313"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3F610E" w:rsidRPr="00084133" w:rsidRDefault="003F610E" w:rsidP="005D0E93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лейтенант поліції (за згодою)</w:t>
            </w:r>
          </w:p>
        </w:tc>
      </w:tr>
      <w:tr w:rsidR="003F610E" w:rsidRPr="00084133" w:rsidTr="00480313"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3F610E" w:rsidRPr="00084133" w:rsidTr="00480313"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084133">
              <w:rPr>
                <w:rFonts w:ascii="Times New Roman" w:hAnsi="Times New Roman"/>
                <w:sz w:val="24"/>
                <w:szCs w:val="24"/>
              </w:rPr>
              <w:t>вна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3F610E" w:rsidRPr="00805705" w:rsidTr="00480313"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«Кіцманське бюро правничої допомоги» Чернівецького відділу надання безоплатної правничої допомоги Південно-Західного управління надання безоплатної правничої допомоги Західного міжрегіонального центру з надання безоплатної правничої допомоги (за згодою)</w:t>
            </w:r>
          </w:p>
        </w:tc>
      </w:tr>
      <w:tr w:rsidR="003F610E" w:rsidRPr="00805705" w:rsidTr="00480313"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ПАЛІЄВИЧ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Євгенія Сергіївна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42008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провідний фахівець із соціальної роботи апарату КУ «Кіцманський центр надання соціальних послуг» Кіцманської міської ради</w:t>
            </w:r>
          </w:p>
        </w:tc>
      </w:tr>
      <w:tr w:rsidR="003F610E" w:rsidRPr="00805705" w:rsidTr="00480313"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3F610E" w:rsidRPr="00805705" w:rsidTr="00480313">
        <w:trPr>
          <w:trHeight w:val="1631"/>
        </w:trPr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3F610E" w:rsidRPr="00805705" w:rsidTr="00480313">
        <w:trPr>
          <w:trHeight w:val="1631"/>
        </w:trPr>
        <w:tc>
          <w:tcPr>
            <w:tcW w:w="2661" w:type="dxa"/>
          </w:tcPr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ЗАКРОПИВНИЙ</w:t>
            </w:r>
          </w:p>
          <w:p w:rsidR="003F610E" w:rsidRPr="00084133" w:rsidRDefault="003F610E" w:rsidP="005D0E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Роман Васильович</w:t>
            </w:r>
          </w:p>
        </w:tc>
        <w:tc>
          <w:tcPr>
            <w:tcW w:w="283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3F610E" w:rsidRPr="00084133" w:rsidRDefault="003F610E" w:rsidP="005D0E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8413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</w:tbl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3F610E" w:rsidRPr="005D0E93" w:rsidRDefault="003F610E" w:rsidP="005D0E9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D0E93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3F610E" w:rsidRPr="005D0E93" w:rsidRDefault="003F610E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F610E" w:rsidRPr="005D0E93" w:rsidRDefault="003F610E" w:rsidP="005D0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F610E" w:rsidRPr="00805705" w:rsidRDefault="003F610E" w:rsidP="005D0E93">
      <w:pPr>
        <w:rPr>
          <w:lang w:val="uk-UA"/>
        </w:rPr>
      </w:pPr>
    </w:p>
    <w:p w:rsidR="003F610E" w:rsidRPr="00A93E82" w:rsidRDefault="003F610E" w:rsidP="005D0E93"/>
    <w:p w:rsidR="003F610E" w:rsidRDefault="003F610E"/>
    <w:sectPr w:rsidR="003F610E" w:rsidSect="005F4AB2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0E93"/>
    <w:rsid w:val="00002249"/>
    <w:rsid w:val="00041319"/>
    <w:rsid w:val="00084133"/>
    <w:rsid w:val="00092104"/>
    <w:rsid w:val="00397406"/>
    <w:rsid w:val="003F610E"/>
    <w:rsid w:val="00420085"/>
    <w:rsid w:val="00480313"/>
    <w:rsid w:val="004E2405"/>
    <w:rsid w:val="005D0E93"/>
    <w:rsid w:val="005E1EE8"/>
    <w:rsid w:val="005F4AB2"/>
    <w:rsid w:val="006868A5"/>
    <w:rsid w:val="0070617C"/>
    <w:rsid w:val="007D66A4"/>
    <w:rsid w:val="00805705"/>
    <w:rsid w:val="00A4707E"/>
    <w:rsid w:val="00A93E82"/>
    <w:rsid w:val="00C01A0C"/>
    <w:rsid w:val="00C43811"/>
    <w:rsid w:val="00C97A4F"/>
    <w:rsid w:val="00D6677A"/>
    <w:rsid w:val="00DF7209"/>
    <w:rsid w:val="00ED7E12"/>
    <w:rsid w:val="00F22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A0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D0E93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D0E93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5D0E93"/>
    <w:rPr>
      <w:rFonts w:ascii="Times New Roman" w:hAnsi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D0E93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5D0E93"/>
    <w:rPr>
      <w:rFonts w:ascii="Arial Black" w:hAnsi="Arial Black" w:cs="Times New Roman"/>
      <w:sz w:val="20"/>
      <w:szCs w:val="20"/>
      <w:lang w:val="uk-UA"/>
    </w:rPr>
  </w:style>
  <w:style w:type="paragraph" w:customStyle="1" w:styleId="Normal2">
    <w:name w:val="Normal2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5D0E93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5D0E93"/>
  </w:style>
  <w:style w:type="paragraph" w:customStyle="1" w:styleId="14">
    <w:name w:val="Заголовок 14"/>
    <w:basedOn w:val="Normal"/>
    <w:next w:val="Normal"/>
    <w:uiPriority w:val="99"/>
    <w:rsid w:val="005D0E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5D0E93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623</Words>
  <Characters>3557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cp:lastPrinted>2025-04-08T12:58:00Z</cp:lastPrinted>
  <dcterms:created xsi:type="dcterms:W3CDTF">2025-05-01T12:44:00Z</dcterms:created>
  <dcterms:modified xsi:type="dcterms:W3CDTF">2025-05-01T13:02:00Z</dcterms:modified>
</cp:coreProperties>
</file>