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6A8" w:rsidRDefault="00A856A8" w:rsidP="002246B8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 w:rsidRPr="00146014"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807620764" r:id="rId6"/>
        </w:object>
      </w:r>
    </w:p>
    <w:p w:rsidR="00A856A8" w:rsidRPr="00170F1C" w:rsidRDefault="00A856A8" w:rsidP="002246B8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:rsidR="00A856A8" w:rsidRPr="00170F1C" w:rsidRDefault="00A856A8" w:rsidP="002246B8">
      <w:pPr>
        <w:pStyle w:val="14"/>
        <w:rPr>
          <w:rFonts w:ascii="Times New Roman" w:hAnsi="Times New Roman"/>
          <w:szCs w:val="28"/>
        </w:rPr>
      </w:pPr>
      <w:r w:rsidRPr="00170F1C">
        <w:rPr>
          <w:rFonts w:ascii="Times New Roman" w:hAnsi="Times New Roman"/>
          <w:szCs w:val="28"/>
        </w:rPr>
        <w:t>КІЦМАНСЬКА МІСЬКА РАДА</w:t>
      </w:r>
    </w:p>
    <w:p w:rsidR="00A856A8" w:rsidRPr="00170F1C" w:rsidRDefault="00A856A8" w:rsidP="002246B8">
      <w:pPr>
        <w:pStyle w:val="14"/>
        <w:rPr>
          <w:rFonts w:ascii="Times New Roman" w:hAnsi="Times New Roman"/>
          <w:szCs w:val="28"/>
        </w:rPr>
      </w:pPr>
      <w:r w:rsidRPr="00170F1C">
        <w:rPr>
          <w:rFonts w:ascii="Times New Roman" w:hAnsi="Times New Roman"/>
          <w:szCs w:val="28"/>
        </w:rPr>
        <w:t>ЧЕРНІВЕЦЬКОГО  РАЙОНУ ЧЕРНІВЕЦЬКОЇ ОБЛАСТІ</w:t>
      </w:r>
    </w:p>
    <w:p w:rsidR="00A856A8" w:rsidRPr="00170F1C" w:rsidRDefault="00A856A8" w:rsidP="002246B8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170F1C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A856A8" w:rsidRPr="00CA36B9" w:rsidRDefault="00A856A8" w:rsidP="002246B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A856A8" w:rsidRPr="00CA36B9" w:rsidRDefault="00A856A8" w:rsidP="002246B8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CA36B9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:rsidR="00A856A8" w:rsidRPr="00CA36B9" w:rsidRDefault="00A856A8" w:rsidP="002246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856A8" w:rsidRPr="00CA36B9" w:rsidRDefault="00A856A8" w:rsidP="002246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A856A8" w:rsidRPr="00CA36B9" w:rsidRDefault="00A856A8" w:rsidP="002246B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856A8" w:rsidRPr="00146014" w:rsidRDefault="00A856A8" w:rsidP="002246B8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CA36B9">
        <w:rPr>
          <w:rFonts w:ascii="Times New Roman" w:hAnsi="Times New Roman"/>
          <w:sz w:val="24"/>
          <w:szCs w:val="24"/>
          <w:lang w:val="uk-UA"/>
        </w:rPr>
        <w:t>____________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 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 w:rsidRPr="00CA36B9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:rsidR="00A856A8" w:rsidRPr="00146014" w:rsidRDefault="00A856A8" w:rsidP="002246B8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</w:p>
    <w:p w:rsidR="00A856A8" w:rsidRPr="004450A6" w:rsidRDefault="00A856A8" w:rsidP="002246B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450A6">
        <w:rPr>
          <w:rFonts w:ascii="Times New Roman" w:hAnsi="Times New Roman"/>
          <w:b/>
          <w:sz w:val="24"/>
          <w:szCs w:val="24"/>
          <w:lang w:val="uk-UA"/>
        </w:rPr>
        <w:t>Про</w:t>
      </w:r>
      <w:r w:rsidRPr="004450A6">
        <w:rPr>
          <w:rFonts w:ascii="Times New Roman" w:hAnsi="Times New Roman"/>
          <w:b/>
          <w:bCs/>
          <w:sz w:val="24"/>
          <w:szCs w:val="24"/>
          <w:lang w:val="uk-UA"/>
        </w:rPr>
        <w:t xml:space="preserve"> затвердження протоколу № 1</w:t>
      </w:r>
      <w:r w:rsidRPr="004450A6">
        <w:rPr>
          <w:rFonts w:ascii="Times New Roman" w:hAnsi="Times New Roman"/>
          <w:b/>
          <w:sz w:val="24"/>
          <w:szCs w:val="24"/>
          <w:lang w:val="uk-UA"/>
        </w:rPr>
        <w:t xml:space="preserve"> засідання комісії </w:t>
      </w:r>
    </w:p>
    <w:p w:rsidR="00A856A8" w:rsidRPr="004450A6" w:rsidRDefault="00A856A8" w:rsidP="002246B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450A6">
        <w:rPr>
          <w:rFonts w:ascii="Times New Roman" w:hAnsi="Times New Roman"/>
          <w:b/>
          <w:sz w:val="24"/>
          <w:szCs w:val="24"/>
          <w:lang w:val="uk-UA"/>
        </w:rPr>
        <w:t xml:space="preserve">з формування пропозицій стосовно потреби та </w:t>
      </w:r>
    </w:p>
    <w:p w:rsidR="00A856A8" w:rsidRPr="004450A6" w:rsidRDefault="00A856A8" w:rsidP="002246B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shd w:val="clear" w:color="auto" w:fill="FFFFFF"/>
          <w:lang w:val="uk-UA"/>
        </w:rPr>
      </w:pPr>
      <w:r w:rsidRPr="004450A6">
        <w:rPr>
          <w:rFonts w:ascii="Times New Roman" w:hAnsi="Times New Roman"/>
          <w:b/>
          <w:sz w:val="24"/>
          <w:szCs w:val="24"/>
          <w:lang w:val="uk-UA"/>
        </w:rPr>
        <w:t xml:space="preserve">використання субвенції </w:t>
      </w:r>
      <w:r w:rsidRPr="004450A6">
        <w:rPr>
          <w:rFonts w:ascii="Times New Roman" w:hAnsi="Times New Roman"/>
          <w:b/>
          <w:bCs/>
          <w:sz w:val="24"/>
          <w:szCs w:val="24"/>
          <w:shd w:val="clear" w:color="auto" w:fill="FFFFFF"/>
          <w:lang w:val="uk-UA"/>
        </w:rPr>
        <w:t xml:space="preserve">з державного бюджету місцевим </w:t>
      </w:r>
    </w:p>
    <w:p w:rsidR="00A856A8" w:rsidRPr="004450A6" w:rsidRDefault="00A856A8" w:rsidP="002246B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shd w:val="clear" w:color="auto" w:fill="FFFFFF"/>
          <w:lang w:val="uk-UA"/>
        </w:rPr>
      </w:pPr>
      <w:r w:rsidRPr="004450A6">
        <w:rPr>
          <w:rFonts w:ascii="Times New Roman" w:hAnsi="Times New Roman"/>
          <w:b/>
          <w:bCs/>
          <w:sz w:val="24"/>
          <w:szCs w:val="24"/>
          <w:shd w:val="clear" w:color="auto" w:fill="FFFFFF"/>
          <w:lang w:val="uk-UA"/>
        </w:rPr>
        <w:t>бюджетам на реалізацію публічного інвестиційного п</w:t>
      </w:r>
      <w:r w:rsidRPr="004450A6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  <w:lang w:val="uk-UA"/>
        </w:rPr>
        <w:t>роек</w:t>
      </w:r>
      <w:r w:rsidRPr="004450A6">
        <w:rPr>
          <w:rFonts w:ascii="Times New Roman" w:hAnsi="Times New Roman"/>
          <w:b/>
          <w:bCs/>
          <w:sz w:val="24"/>
          <w:szCs w:val="24"/>
          <w:shd w:val="clear" w:color="auto" w:fill="FFFFFF"/>
          <w:lang w:val="uk-UA"/>
        </w:rPr>
        <w:t xml:space="preserve">ту </w:t>
      </w:r>
    </w:p>
    <w:p w:rsidR="00A856A8" w:rsidRPr="004450A6" w:rsidRDefault="00A856A8" w:rsidP="002246B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shd w:val="clear" w:color="auto" w:fill="FFFFFF"/>
          <w:lang w:val="uk-UA"/>
        </w:rPr>
      </w:pPr>
      <w:r w:rsidRPr="004450A6">
        <w:rPr>
          <w:rFonts w:ascii="Times New Roman" w:hAnsi="Times New Roman"/>
          <w:b/>
          <w:bCs/>
          <w:sz w:val="24"/>
          <w:szCs w:val="24"/>
          <w:shd w:val="clear" w:color="auto" w:fill="FFFFFF"/>
          <w:lang w:val="uk-UA"/>
        </w:rPr>
        <w:t xml:space="preserve">із забезпечення житлом дитячих будинків сімейного типу, </w:t>
      </w:r>
    </w:p>
    <w:p w:rsidR="00A856A8" w:rsidRPr="004450A6" w:rsidRDefault="00A856A8" w:rsidP="002246B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shd w:val="clear" w:color="auto" w:fill="FFFFFF"/>
          <w:lang w:val="uk-UA"/>
        </w:rPr>
      </w:pPr>
      <w:r w:rsidRPr="004450A6">
        <w:rPr>
          <w:rFonts w:ascii="Times New Roman" w:hAnsi="Times New Roman"/>
          <w:b/>
          <w:bCs/>
          <w:sz w:val="24"/>
          <w:szCs w:val="24"/>
          <w:shd w:val="clear" w:color="auto" w:fill="FFFFFF"/>
          <w:lang w:val="uk-UA"/>
        </w:rPr>
        <w:t xml:space="preserve">дітей-сиріт та дітей, позбавлених батьківського піклування </w:t>
      </w:r>
    </w:p>
    <w:p w:rsidR="00A856A8" w:rsidRPr="004450A6" w:rsidRDefault="00A856A8" w:rsidP="002246B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450A6">
        <w:rPr>
          <w:rFonts w:ascii="Times New Roman" w:hAnsi="Times New Roman"/>
          <w:b/>
          <w:sz w:val="24"/>
          <w:szCs w:val="24"/>
          <w:lang w:val="uk-UA" w:eastAsia="uk-UA"/>
        </w:rPr>
        <w:t>при Кіцманській міській раді</w:t>
      </w:r>
    </w:p>
    <w:p w:rsidR="00A856A8" w:rsidRPr="00146014" w:rsidRDefault="00A856A8" w:rsidP="002246B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lang w:val="uk-UA"/>
        </w:rPr>
      </w:pPr>
    </w:p>
    <w:p w:rsidR="00A856A8" w:rsidRPr="00000075" w:rsidRDefault="00A856A8" w:rsidP="002246B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 </w:t>
      </w:r>
      <w:r w:rsidRPr="00000075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постановою </w:t>
      </w:r>
      <w:r>
        <w:rPr>
          <w:rFonts w:ascii="Times New Roman" w:hAnsi="Times New Roman"/>
          <w:sz w:val="24"/>
          <w:szCs w:val="24"/>
          <w:lang w:val="uk-UA"/>
        </w:rPr>
        <w:t>постанови</w:t>
      </w:r>
      <w:r w:rsidRPr="003B6E1D">
        <w:rPr>
          <w:rFonts w:ascii="Times New Roman" w:hAnsi="Times New Roman"/>
          <w:sz w:val="24"/>
          <w:szCs w:val="24"/>
          <w:lang w:val="uk-UA"/>
        </w:rPr>
        <w:t xml:space="preserve"> Кабінету Міністрів України </w:t>
      </w:r>
      <w:r w:rsidRPr="003B6E1D">
        <w:rPr>
          <w:rStyle w:val="rvts9"/>
          <w:rFonts w:ascii="Times New Roman" w:hAnsi="Times New Roman"/>
          <w:bCs/>
          <w:color w:val="333333"/>
          <w:sz w:val="24"/>
          <w:szCs w:val="24"/>
          <w:shd w:val="clear" w:color="auto" w:fill="FFFFFF"/>
          <w:lang w:val="uk-UA"/>
        </w:rPr>
        <w:t>від 07</w:t>
      </w:r>
      <w:r>
        <w:rPr>
          <w:rStyle w:val="rvts9"/>
          <w:rFonts w:ascii="Times New Roman" w:hAnsi="Times New Roman"/>
          <w:bCs/>
          <w:color w:val="333333"/>
          <w:sz w:val="24"/>
          <w:szCs w:val="24"/>
          <w:shd w:val="clear" w:color="auto" w:fill="FFFFFF"/>
          <w:lang w:val="uk-UA"/>
        </w:rPr>
        <w:t xml:space="preserve"> березня </w:t>
      </w:r>
      <w:r w:rsidRPr="003B6E1D">
        <w:rPr>
          <w:rStyle w:val="rvts9"/>
          <w:rFonts w:ascii="Times New Roman" w:hAnsi="Times New Roman"/>
          <w:bCs/>
          <w:color w:val="333333"/>
          <w:sz w:val="24"/>
          <w:szCs w:val="24"/>
          <w:shd w:val="clear" w:color="auto" w:fill="FFFFFF"/>
          <w:lang w:val="uk-UA"/>
        </w:rPr>
        <w:t>2025 року  № 284 «</w:t>
      </w:r>
      <w:r w:rsidRPr="003B6E1D">
        <w:rPr>
          <w:rFonts w:ascii="Times New Roman" w:hAnsi="Times New Roman"/>
          <w:bCs/>
          <w:color w:val="333333"/>
          <w:sz w:val="24"/>
          <w:szCs w:val="24"/>
          <w:shd w:val="clear" w:color="auto" w:fill="FFFFFF"/>
          <w:lang w:val="uk-UA"/>
        </w:rPr>
        <w:t>Деякі питання надання субвенції з державного бюджету місцевим бюджетам на реалізацію публічного інвестиційного проекту із забезпечення житлом дитячих будинків сімейного типу, дітей-сиріт та дітей, позбавлених батьківського піклування»</w:t>
      </w:r>
      <w:r>
        <w:rPr>
          <w:rFonts w:ascii="Times New Roman" w:hAnsi="Times New Roman"/>
          <w:bCs/>
          <w:color w:val="333333"/>
          <w:sz w:val="24"/>
          <w:szCs w:val="24"/>
          <w:shd w:val="clear" w:color="auto" w:fill="FFFFFF"/>
          <w:lang w:val="uk-UA"/>
        </w:rPr>
        <w:t xml:space="preserve">, враховуючи рішення виконавчого комітету Кіцманської міської ради від </w:t>
      </w:r>
      <w:r w:rsidRPr="002246B8">
        <w:rPr>
          <w:rFonts w:ascii="Times New Roman" w:hAnsi="Times New Roman"/>
          <w:bCs/>
          <w:sz w:val="24"/>
          <w:szCs w:val="24"/>
          <w:shd w:val="clear" w:color="auto" w:fill="FFFFFF"/>
          <w:lang w:val="uk-UA"/>
        </w:rPr>
        <w:t>07.05.2025</w:t>
      </w:r>
      <w:r w:rsidRPr="00345387">
        <w:rPr>
          <w:rFonts w:ascii="Times New Roman" w:hAnsi="Times New Roman"/>
          <w:bCs/>
          <w:color w:val="C00000"/>
          <w:sz w:val="24"/>
          <w:szCs w:val="24"/>
          <w:shd w:val="clear" w:color="auto" w:fill="FFFFFF"/>
          <w:lang w:val="uk-UA"/>
        </w:rPr>
        <w:t xml:space="preserve"> № 333/05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«</w:t>
      </w:r>
      <w:r w:rsidRPr="00345387">
        <w:rPr>
          <w:rFonts w:ascii="Times New Roman" w:hAnsi="Times New Roman"/>
          <w:sz w:val="24"/>
          <w:szCs w:val="24"/>
          <w:lang w:val="uk-UA"/>
        </w:rPr>
        <w:t xml:space="preserve">Про  створення комісії з формування пропозицій стосовно потреби </w:t>
      </w:r>
      <w:r w:rsidRPr="00345387">
        <w:rPr>
          <w:rFonts w:ascii="Times New Roman" w:hAnsi="Times New Roman"/>
          <w:szCs w:val="28"/>
          <w:lang w:val="uk-UA"/>
        </w:rPr>
        <w:t xml:space="preserve">та  використання субвенції </w:t>
      </w:r>
      <w:r w:rsidRPr="00345387">
        <w:rPr>
          <w:rFonts w:ascii="Times New Roman" w:hAnsi="Times New Roman"/>
          <w:bCs/>
          <w:szCs w:val="28"/>
          <w:shd w:val="clear" w:color="auto" w:fill="FFFFFF"/>
          <w:lang w:val="uk-UA"/>
        </w:rPr>
        <w:t>з державного бюджету місцевим бюджетам на реалізацію публічного інвестиційного п</w:t>
      </w:r>
      <w:r w:rsidRPr="00345387">
        <w:rPr>
          <w:rFonts w:ascii="Times New Roman" w:hAnsi="Times New Roman"/>
          <w:bCs/>
          <w:color w:val="000000"/>
          <w:szCs w:val="28"/>
          <w:shd w:val="clear" w:color="auto" w:fill="FFFFFF"/>
          <w:lang w:val="uk-UA"/>
        </w:rPr>
        <w:t>роек</w:t>
      </w:r>
      <w:r w:rsidRPr="00345387">
        <w:rPr>
          <w:rFonts w:ascii="Times New Roman" w:hAnsi="Times New Roman"/>
          <w:bCs/>
          <w:szCs w:val="28"/>
          <w:shd w:val="clear" w:color="auto" w:fill="FFFFFF"/>
          <w:lang w:val="uk-UA"/>
        </w:rPr>
        <w:t xml:space="preserve">ту із забезпечення житлом дитячих будинків сімейного типу, дітей-сиріт та дітей, позбавлених батьківського піклування при Кіцманській міській раді, </w:t>
      </w:r>
      <w:r w:rsidRPr="00345387">
        <w:rPr>
          <w:rFonts w:ascii="Times New Roman" w:hAnsi="Times New Roman"/>
          <w:szCs w:val="24"/>
          <w:lang w:val="uk-UA"/>
        </w:rPr>
        <w:t>затвердження її складу та Положення про неї»</w:t>
      </w:r>
      <w:r>
        <w:rPr>
          <w:rFonts w:ascii="Times New Roman" w:hAnsi="Times New Roman"/>
          <w:szCs w:val="24"/>
          <w:lang w:val="uk-UA"/>
        </w:rPr>
        <w:t xml:space="preserve">, розглянувши протокол № 1 </w:t>
      </w:r>
      <w:r w:rsidRPr="002246B8">
        <w:rPr>
          <w:rFonts w:ascii="Times New Roman" w:hAnsi="Times New Roman"/>
          <w:szCs w:val="24"/>
          <w:lang w:val="uk-UA"/>
        </w:rPr>
        <w:t>від 08.05.2025</w:t>
      </w:r>
      <w:r>
        <w:rPr>
          <w:rFonts w:ascii="Times New Roman" w:hAnsi="Times New Roman"/>
          <w:b/>
          <w:szCs w:val="24"/>
          <w:lang w:val="uk-UA"/>
        </w:rPr>
        <w:t xml:space="preserve"> </w:t>
      </w:r>
      <w:r w:rsidRPr="00E03741">
        <w:rPr>
          <w:rFonts w:ascii="Times New Roman" w:hAnsi="Times New Roman"/>
          <w:sz w:val="24"/>
          <w:szCs w:val="24"/>
          <w:lang w:val="uk-UA"/>
        </w:rPr>
        <w:t xml:space="preserve">засідання комісії з формування пропозицій стосовно потреби </w:t>
      </w:r>
      <w:r w:rsidRPr="00E03741">
        <w:rPr>
          <w:rFonts w:ascii="Times New Roman" w:hAnsi="Times New Roman"/>
          <w:szCs w:val="28"/>
          <w:lang w:val="uk-UA"/>
        </w:rPr>
        <w:t xml:space="preserve">та використання субвенції </w:t>
      </w:r>
      <w:r w:rsidRPr="00E03741">
        <w:rPr>
          <w:rFonts w:ascii="Times New Roman" w:hAnsi="Times New Roman"/>
          <w:bCs/>
          <w:szCs w:val="28"/>
          <w:shd w:val="clear" w:color="auto" w:fill="FFFFFF"/>
          <w:lang w:val="uk-UA"/>
        </w:rPr>
        <w:t>з державного бюджету місцевим бюджетам на реалізацію публічного інвестиційного п</w:t>
      </w:r>
      <w:r w:rsidRPr="00E03741">
        <w:rPr>
          <w:rFonts w:ascii="Times New Roman" w:hAnsi="Times New Roman"/>
          <w:bCs/>
          <w:color w:val="000000"/>
          <w:szCs w:val="28"/>
          <w:shd w:val="clear" w:color="auto" w:fill="FFFFFF"/>
          <w:lang w:val="uk-UA"/>
        </w:rPr>
        <w:t>роек</w:t>
      </w:r>
      <w:r w:rsidRPr="00E03741">
        <w:rPr>
          <w:rFonts w:ascii="Times New Roman" w:hAnsi="Times New Roman"/>
          <w:bCs/>
          <w:szCs w:val="28"/>
          <w:shd w:val="clear" w:color="auto" w:fill="FFFFFF"/>
          <w:lang w:val="uk-UA"/>
        </w:rPr>
        <w:t xml:space="preserve">ту із забезпечення житлом дитячих будинків сімейного типу, дітей-сиріт та дітей, позбавлених батьківського піклування </w:t>
      </w:r>
      <w:r w:rsidRPr="00E03741">
        <w:rPr>
          <w:rFonts w:ascii="Times New Roman" w:hAnsi="Times New Roman"/>
          <w:sz w:val="24"/>
          <w:szCs w:val="24"/>
          <w:lang w:val="uk-UA" w:eastAsia="uk-UA"/>
        </w:rPr>
        <w:t>при Кіцманській міській раді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виконавчий  комітет  міської ради </w:t>
      </w:r>
    </w:p>
    <w:p w:rsidR="00A856A8" w:rsidRDefault="00A856A8" w:rsidP="002246B8">
      <w:pPr>
        <w:pStyle w:val="3"/>
        <w:jc w:val="both"/>
        <w:rPr>
          <w:rFonts w:ascii="Times New Roman" w:hAnsi="Times New Roman"/>
          <w:b/>
          <w:szCs w:val="24"/>
        </w:rPr>
      </w:pPr>
    </w:p>
    <w:p w:rsidR="00A856A8" w:rsidRPr="00000075" w:rsidRDefault="00A856A8" w:rsidP="002246B8">
      <w:pPr>
        <w:pStyle w:val="3"/>
        <w:jc w:val="both"/>
        <w:rPr>
          <w:rFonts w:ascii="Times New Roman" w:hAnsi="Times New Roman"/>
          <w:b/>
          <w:szCs w:val="24"/>
        </w:rPr>
      </w:pPr>
      <w:r w:rsidRPr="00000075">
        <w:rPr>
          <w:rFonts w:ascii="Times New Roman" w:hAnsi="Times New Roman"/>
          <w:b/>
          <w:szCs w:val="24"/>
        </w:rPr>
        <w:t>В И Р І Ш И В:</w:t>
      </w:r>
    </w:p>
    <w:p w:rsidR="00A856A8" w:rsidRPr="00146014" w:rsidRDefault="00A856A8" w:rsidP="002246B8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:rsidR="00A856A8" w:rsidRDefault="00A856A8" w:rsidP="002246B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1. </w:t>
      </w:r>
      <w:r>
        <w:rPr>
          <w:rFonts w:ascii="Times New Roman" w:hAnsi="Times New Roman"/>
          <w:sz w:val="24"/>
          <w:szCs w:val="24"/>
          <w:lang w:val="uk-UA"/>
        </w:rPr>
        <w:t xml:space="preserve">Затвердити </w:t>
      </w:r>
      <w:r>
        <w:rPr>
          <w:rFonts w:ascii="Times New Roman" w:hAnsi="Times New Roman"/>
          <w:szCs w:val="24"/>
          <w:lang w:val="uk-UA"/>
        </w:rPr>
        <w:t xml:space="preserve">протокол № 1 </w:t>
      </w:r>
      <w:r w:rsidRPr="002246B8">
        <w:rPr>
          <w:rFonts w:ascii="Times New Roman" w:hAnsi="Times New Roman"/>
          <w:szCs w:val="24"/>
          <w:lang w:val="uk-UA"/>
        </w:rPr>
        <w:t>від 08.05.2025</w:t>
      </w:r>
      <w:r>
        <w:rPr>
          <w:rFonts w:ascii="Times New Roman" w:hAnsi="Times New Roman"/>
          <w:b/>
          <w:szCs w:val="24"/>
          <w:lang w:val="uk-UA"/>
        </w:rPr>
        <w:t xml:space="preserve"> </w:t>
      </w:r>
      <w:r w:rsidRPr="00E03741">
        <w:rPr>
          <w:rFonts w:ascii="Times New Roman" w:hAnsi="Times New Roman"/>
          <w:sz w:val="24"/>
          <w:szCs w:val="24"/>
          <w:lang w:val="uk-UA"/>
        </w:rPr>
        <w:t xml:space="preserve">засідання комісії з формування пропозицій стосовно потреби </w:t>
      </w:r>
      <w:r w:rsidRPr="00E03741">
        <w:rPr>
          <w:rFonts w:ascii="Times New Roman" w:hAnsi="Times New Roman"/>
          <w:szCs w:val="28"/>
          <w:lang w:val="uk-UA"/>
        </w:rPr>
        <w:t xml:space="preserve">та використання субвенції </w:t>
      </w:r>
      <w:r w:rsidRPr="00E03741">
        <w:rPr>
          <w:rFonts w:ascii="Times New Roman" w:hAnsi="Times New Roman"/>
          <w:bCs/>
          <w:szCs w:val="28"/>
          <w:shd w:val="clear" w:color="auto" w:fill="FFFFFF"/>
          <w:lang w:val="uk-UA"/>
        </w:rPr>
        <w:t>з державного бюджету місцевим бюджетам на реалізацію публічного інвестиційного п</w:t>
      </w:r>
      <w:r w:rsidRPr="00E03741">
        <w:rPr>
          <w:rFonts w:ascii="Times New Roman" w:hAnsi="Times New Roman"/>
          <w:bCs/>
          <w:color w:val="000000"/>
          <w:szCs w:val="28"/>
          <w:shd w:val="clear" w:color="auto" w:fill="FFFFFF"/>
          <w:lang w:val="uk-UA"/>
        </w:rPr>
        <w:t>роек</w:t>
      </w:r>
      <w:r w:rsidRPr="00E03741">
        <w:rPr>
          <w:rFonts w:ascii="Times New Roman" w:hAnsi="Times New Roman"/>
          <w:bCs/>
          <w:szCs w:val="28"/>
          <w:shd w:val="clear" w:color="auto" w:fill="FFFFFF"/>
          <w:lang w:val="uk-UA"/>
        </w:rPr>
        <w:t xml:space="preserve">ту із забезпечення житлом дитячих будинків сімейного типу, дітей-сиріт та дітей, позбавлених батьківського піклування </w:t>
      </w:r>
      <w:r w:rsidRPr="00E03741">
        <w:rPr>
          <w:rFonts w:ascii="Times New Roman" w:hAnsi="Times New Roman"/>
          <w:sz w:val="24"/>
          <w:szCs w:val="24"/>
          <w:lang w:val="uk-UA" w:eastAsia="uk-UA"/>
        </w:rPr>
        <w:t>при Кіцманській міській раді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(додається)</w:t>
      </w:r>
    </w:p>
    <w:p w:rsidR="00A856A8" w:rsidRPr="00146014" w:rsidRDefault="00A856A8" w:rsidP="002246B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</w:p>
    <w:p w:rsidR="00A856A8" w:rsidRPr="00000075" w:rsidRDefault="00A856A8" w:rsidP="002246B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000075">
        <w:rPr>
          <w:rFonts w:ascii="Times New Roman" w:hAnsi="Times New Roman"/>
          <w:sz w:val="24"/>
          <w:szCs w:val="24"/>
          <w:lang w:val="uk-UA"/>
        </w:rPr>
        <w:t>2</w:t>
      </w:r>
      <w:r w:rsidRPr="00000075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 w:rsidRPr="00000075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A856A8" w:rsidRPr="00000075" w:rsidRDefault="00A856A8" w:rsidP="002246B8">
      <w:pPr>
        <w:pStyle w:val="3"/>
        <w:jc w:val="both"/>
        <w:rPr>
          <w:rFonts w:ascii="Times New Roman" w:hAnsi="Times New Roman"/>
          <w:b/>
          <w:szCs w:val="24"/>
        </w:rPr>
      </w:pPr>
    </w:p>
    <w:p w:rsidR="00A856A8" w:rsidRPr="00000075" w:rsidRDefault="00A856A8" w:rsidP="002246B8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A856A8" w:rsidRPr="00146014" w:rsidRDefault="00A856A8" w:rsidP="002246B8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</w:t>
      </w:r>
      <w:r>
        <w:rPr>
          <w:rFonts w:ascii="Times New Roman" w:hAnsi="Times New Roman"/>
          <w:b/>
          <w:bCs/>
        </w:rPr>
        <w:t>Іван СЕМЕНЮК</w:t>
      </w:r>
    </w:p>
    <w:p w:rsidR="00A856A8" w:rsidRDefault="00A856A8" w:rsidP="002246B8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A856A8" w:rsidRDefault="00A856A8" w:rsidP="002246B8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A856A8" w:rsidRDefault="00A856A8" w:rsidP="002246B8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A856A8" w:rsidRDefault="00A856A8" w:rsidP="002246B8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A856A8" w:rsidRDefault="00A856A8" w:rsidP="002246B8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A856A8" w:rsidRDefault="00A856A8" w:rsidP="00F14E36">
      <w:pPr>
        <w:pStyle w:val="NoSpacing"/>
        <w:tabs>
          <w:tab w:val="left" w:pos="708"/>
        </w:tabs>
        <w:jc w:val="center"/>
        <w:rPr>
          <w:sz w:val="24"/>
          <w:szCs w:val="24"/>
          <w:lang w:val="uk-UA"/>
        </w:rPr>
      </w:pPr>
      <w:r w:rsidRPr="007245CA">
        <w:rPr>
          <w:sz w:val="24"/>
          <w:szCs w:val="24"/>
          <w:lang w:val="uk-UA"/>
        </w:rPr>
        <w:t xml:space="preserve">                                                                                </w:t>
      </w:r>
    </w:p>
    <w:p w:rsidR="00A856A8" w:rsidRDefault="00A856A8" w:rsidP="00F14E36">
      <w:pPr>
        <w:pStyle w:val="NoSpacing"/>
        <w:tabs>
          <w:tab w:val="left" w:pos="708"/>
        </w:tabs>
        <w:jc w:val="center"/>
        <w:rPr>
          <w:sz w:val="24"/>
          <w:szCs w:val="24"/>
          <w:lang w:val="uk-UA"/>
        </w:rPr>
      </w:pPr>
    </w:p>
    <w:p w:rsidR="00A856A8" w:rsidRDefault="00A856A8" w:rsidP="00F14E36">
      <w:pPr>
        <w:pStyle w:val="NoSpacing"/>
        <w:tabs>
          <w:tab w:val="left" w:pos="708"/>
        </w:tabs>
        <w:jc w:val="center"/>
        <w:rPr>
          <w:sz w:val="24"/>
          <w:szCs w:val="24"/>
          <w:lang w:val="uk-UA"/>
        </w:rPr>
      </w:pPr>
    </w:p>
    <w:p w:rsidR="00A856A8" w:rsidRDefault="00A856A8" w:rsidP="00F14E36">
      <w:pPr>
        <w:pStyle w:val="NoSpacing"/>
        <w:tabs>
          <w:tab w:val="left" w:pos="708"/>
        </w:tabs>
        <w:jc w:val="center"/>
        <w:rPr>
          <w:sz w:val="24"/>
          <w:szCs w:val="24"/>
          <w:lang w:val="uk-UA"/>
        </w:rPr>
      </w:pPr>
    </w:p>
    <w:p w:rsidR="00A856A8" w:rsidRPr="007245CA" w:rsidRDefault="00A856A8" w:rsidP="00F14E36">
      <w:pPr>
        <w:pStyle w:val="NoSpacing"/>
        <w:tabs>
          <w:tab w:val="left" w:pos="708"/>
        </w:tabs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</w:t>
      </w:r>
      <w:r w:rsidRPr="007245CA">
        <w:rPr>
          <w:sz w:val="24"/>
          <w:szCs w:val="24"/>
          <w:lang w:val="uk-UA"/>
        </w:rPr>
        <w:t>Додаток 1</w:t>
      </w:r>
    </w:p>
    <w:p w:rsidR="00A856A8" w:rsidRPr="007245CA" w:rsidRDefault="00A856A8" w:rsidP="00F14E36">
      <w:pPr>
        <w:pStyle w:val="NoSpacing"/>
        <w:tabs>
          <w:tab w:val="left" w:pos="708"/>
        </w:tabs>
        <w:jc w:val="center"/>
        <w:rPr>
          <w:sz w:val="24"/>
          <w:szCs w:val="24"/>
          <w:lang w:val="uk-UA"/>
        </w:rPr>
      </w:pPr>
      <w:r w:rsidRPr="007245CA">
        <w:rPr>
          <w:sz w:val="24"/>
          <w:szCs w:val="24"/>
          <w:lang w:val="uk-UA"/>
        </w:rPr>
        <w:t xml:space="preserve">                                                                                       до рішення</w:t>
      </w:r>
    </w:p>
    <w:p w:rsidR="00A856A8" w:rsidRPr="007245CA" w:rsidRDefault="00A856A8" w:rsidP="00F14E36">
      <w:pPr>
        <w:pStyle w:val="NoSpacing"/>
        <w:tabs>
          <w:tab w:val="left" w:pos="708"/>
        </w:tabs>
        <w:jc w:val="center"/>
        <w:rPr>
          <w:sz w:val="24"/>
          <w:szCs w:val="24"/>
          <w:lang w:val="uk-UA"/>
        </w:rPr>
      </w:pPr>
      <w:r w:rsidRPr="007245CA">
        <w:rPr>
          <w:sz w:val="24"/>
          <w:szCs w:val="24"/>
          <w:lang w:val="uk-UA"/>
        </w:rPr>
        <w:t xml:space="preserve">                                                                                                          виконавчого комітету</w:t>
      </w:r>
    </w:p>
    <w:p w:rsidR="00A856A8" w:rsidRPr="007245CA" w:rsidRDefault="00A856A8" w:rsidP="00F14E36">
      <w:pPr>
        <w:pStyle w:val="NoSpacing"/>
        <w:tabs>
          <w:tab w:val="left" w:pos="708"/>
        </w:tabs>
        <w:jc w:val="center"/>
        <w:rPr>
          <w:sz w:val="24"/>
          <w:szCs w:val="24"/>
          <w:lang w:val="uk-UA"/>
        </w:rPr>
      </w:pPr>
      <w:r w:rsidRPr="007245CA">
        <w:rPr>
          <w:sz w:val="24"/>
          <w:szCs w:val="24"/>
          <w:lang w:val="uk-UA"/>
        </w:rPr>
        <w:t xml:space="preserve">                                                                                                                Кіцманської міської ради</w:t>
      </w:r>
    </w:p>
    <w:p w:rsidR="00A856A8" w:rsidRPr="007245CA" w:rsidRDefault="00A856A8" w:rsidP="00F14E36">
      <w:pPr>
        <w:pStyle w:val="NoSpacing"/>
        <w:tabs>
          <w:tab w:val="left" w:pos="708"/>
        </w:tabs>
        <w:jc w:val="center"/>
        <w:rPr>
          <w:sz w:val="24"/>
          <w:szCs w:val="24"/>
          <w:lang w:val="uk-UA"/>
        </w:rPr>
      </w:pPr>
      <w:r w:rsidRPr="007245CA">
        <w:rPr>
          <w:sz w:val="24"/>
          <w:szCs w:val="24"/>
          <w:lang w:val="uk-UA"/>
        </w:rPr>
        <w:t xml:space="preserve">                                                                                                              від __</w:t>
      </w:r>
      <w:r>
        <w:rPr>
          <w:sz w:val="24"/>
          <w:szCs w:val="24"/>
          <w:lang w:val="uk-UA"/>
        </w:rPr>
        <w:t>__.2025</w:t>
      </w:r>
      <w:r w:rsidRPr="007245CA">
        <w:rPr>
          <w:sz w:val="24"/>
          <w:szCs w:val="24"/>
          <w:lang w:val="uk-UA"/>
        </w:rPr>
        <w:t xml:space="preserve"> р. № ____</w:t>
      </w:r>
    </w:p>
    <w:p w:rsidR="00A856A8" w:rsidRPr="007245CA" w:rsidRDefault="00A856A8" w:rsidP="00F14E36">
      <w:pPr>
        <w:pStyle w:val="NoSpacing"/>
        <w:tabs>
          <w:tab w:val="left" w:pos="708"/>
        </w:tabs>
        <w:jc w:val="right"/>
        <w:rPr>
          <w:sz w:val="24"/>
          <w:szCs w:val="24"/>
          <w:lang w:val="uk-UA"/>
        </w:rPr>
      </w:pPr>
      <w:r w:rsidRPr="007245CA">
        <w:rPr>
          <w:sz w:val="24"/>
          <w:szCs w:val="24"/>
          <w:lang w:val="uk-UA"/>
        </w:rPr>
        <w:t xml:space="preserve">                                                                                        </w:t>
      </w:r>
    </w:p>
    <w:p w:rsidR="00A856A8" w:rsidRPr="00CA6542" w:rsidRDefault="00A856A8" w:rsidP="00F14E36">
      <w:pPr>
        <w:keepNext/>
        <w:tabs>
          <w:tab w:val="left" w:pos="708"/>
        </w:tabs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>ПРОТОКОЛ № 1</w:t>
      </w:r>
    </w:p>
    <w:p w:rsidR="00A856A8" w:rsidRDefault="00A856A8" w:rsidP="00F14E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засідання </w:t>
      </w:r>
      <w:r w:rsidRPr="007245CA">
        <w:rPr>
          <w:rFonts w:ascii="Times New Roman" w:hAnsi="Times New Roman"/>
          <w:b/>
          <w:sz w:val="24"/>
          <w:szCs w:val="24"/>
          <w:lang w:val="uk-UA"/>
        </w:rPr>
        <w:t xml:space="preserve">комісії </w:t>
      </w:r>
      <w:r w:rsidRPr="007D66A4">
        <w:rPr>
          <w:rFonts w:ascii="Times New Roman" w:hAnsi="Times New Roman"/>
          <w:b/>
          <w:sz w:val="24"/>
          <w:szCs w:val="24"/>
          <w:lang w:val="uk-UA"/>
        </w:rPr>
        <w:t xml:space="preserve">з формування пропозицій стосовно потреби </w:t>
      </w:r>
      <w:r w:rsidRPr="007D66A4">
        <w:rPr>
          <w:rFonts w:ascii="Times New Roman" w:hAnsi="Times New Roman"/>
          <w:b/>
          <w:szCs w:val="28"/>
          <w:lang w:val="uk-UA"/>
        </w:rPr>
        <w:t xml:space="preserve">та  використання субвенції </w:t>
      </w:r>
      <w:r w:rsidRPr="007D66A4">
        <w:rPr>
          <w:rFonts w:ascii="Times New Roman" w:hAnsi="Times New Roman"/>
          <w:b/>
          <w:bCs/>
          <w:szCs w:val="28"/>
          <w:shd w:val="clear" w:color="auto" w:fill="FFFFFF"/>
          <w:lang w:val="uk-UA"/>
        </w:rPr>
        <w:t>з державного бюджету місцевим бюджетам на реалізацію публічного інвестиційного п</w:t>
      </w:r>
      <w:r w:rsidRPr="007D66A4">
        <w:rPr>
          <w:rFonts w:ascii="Times New Roman" w:hAnsi="Times New Roman"/>
          <w:b/>
          <w:bCs/>
          <w:color w:val="000000"/>
          <w:szCs w:val="28"/>
          <w:shd w:val="clear" w:color="auto" w:fill="FFFFFF"/>
          <w:lang w:val="uk-UA"/>
        </w:rPr>
        <w:t>роек</w:t>
      </w:r>
      <w:r w:rsidRPr="007D66A4">
        <w:rPr>
          <w:rFonts w:ascii="Times New Roman" w:hAnsi="Times New Roman"/>
          <w:b/>
          <w:bCs/>
          <w:szCs w:val="28"/>
          <w:shd w:val="clear" w:color="auto" w:fill="FFFFFF"/>
          <w:lang w:val="uk-UA"/>
        </w:rPr>
        <w:t xml:space="preserve">ту із забезпечення житлом дитячих будинків сімейного типу, дітей-сиріт та дітей, позбавлених батьківського піклування </w:t>
      </w:r>
      <w:r w:rsidRPr="007D66A4">
        <w:rPr>
          <w:rFonts w:ascii="Times New Roman" w:hAnsi="Times New Roman"/>
          <w:b/>
          <w:sz w:val="24"/>
          <w:szCs w:val="24"/>
          <w:lang w:val="uk-UA" w:eastAsia="uk-UA"/>
        </w:rPr>
        <w:t>при Кіцманській міській раді</w:t>
      </w:r>
    </w:p>
    <w:p w:rsidR="00A856A8" w:rsidRPr="00F14E36" w:rsidRDefault="00A856A8" w:rsidP="00F14E36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A856A8" w:rsidRPr="002246B8" w:rsidRDefault="00A856A8" w:rsidP="00F14E3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2246B8">
        <w:rPr>
          <w:rFonts w:ascii="Times New Roman" w:hAnsi="Times New Roman"/>
          <w:b/>
          <w:bCs/>
          <w:sz w:val="24"/>
          <w:szCs w:val="24"/>
          <w:lang w:val="uk-UA"/>
        </w:rPr>
        <w:t xml:space="preserve">08 травня </w:t>
      </w:r>
      <w:r w:rsidRPr="002246B8">
        <w:rPr>
          <w:rFonts w:ascii="Times New Roman" w:hAnsi="Times New Roman"/>
          <w:b/>
          <w:bCs/>
          <w:sz w:val="24"/>
          <w:szCs w:val="24"/>
        </w:rPr>
        <w:t>202</w:t>
      </w:r>
      <w:r w:rsidRPr="002246B8">
        <w:rPr>
          <w:rFonts w:ascii="Times New Roman" w:hAnsi="Times New Roman"/>
          <w:b/>
          <w:bCs/>
          <w:sz w:val="24"/>
          <w:szCs w:val="24"/>
          <w:lang w:val="uk-UA"/>
        </w:rPr>
        <w:t>5</w:t>
      </w:r>
      <w:r w:rsidRPr="002246B8">
        <w:rPr>
          <w:rFonts w:ascii="Times New Roman" w:hAnsi="Times New Roman"/>
          <w:b/>
          <w:bCs/>
          <w:sz w:val="24"/>
          <w:szCs w:val="24"/>
        </w:rPr>
        <w:t xml:space="preserve"> р</w:t>
      </w:r>
      <w:r w:rsidRPr="002246B8">
        <w:rPr>
          <w:rFonts w:ascii="Times New Roman" w:hAnsi="Times New Roman"/>
          <w:b/>
          <w:bCs/>
          <w:sz w:val="24"/>
          <w:szCs w:val="24"/>
          <w:lang w:val="uk-UA"/>
        </w:rPr>
        <w:t>оку</w:t>
      </w:r>
    </w:p>
    <w:p w:rsidR="00A856A8" w:rsidRDefault="00A856A8" w:rsidP="00F14E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856A8" w:rsidRDefault="00A856A8" w:rsidP="00F14E36">
      <w:pPr>
        <w:tabs>
          <w:tab w:val="left" w:pos="9372"/>
          <w:tab w:val="left" w:pos="95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14E36">
        <w:rPr>
          <w:rFonts w:ascii="Times New Roman" w:hAnsi="Times New Roman"/>
          <w:b/>
          <w:bCs/>
          <w:sz w:val="24"/>
          <w:szCs w:val="24"/>
        </w:rPr>
        <w:t>Головує</w:t>
      </w:r>
      <w:r w:rsidRPr="00F14E36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Іван СЕМЕНЮК</w:t>
      </w:r>
    </w:p>
    <w:p w:rsidR="00A856A8" w:rsidRDefault="00A856A8" w:rsidP="00F14E36">
      <w:pPr>
        <w:tabs>
          <w:tab w:val="left" w:pos="9372"/>
          <w:tab w:val="left" w:pos="95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A856A8" w:rsidRDefault="00A856A8" w:rsidP="00F14E36">
      <w:pPr>
        <w:tabs>
          <w:tab w:val="left" w:pos="9372"/>
          <w:tab w:val="left" w:pos="95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Секретар:                                            </w:t>
      </w:r>
      <w:r>
        <w:rPr>
          <w:rFonts w:ascii="Times New Roman" w:hAnsi="Times New Roman"/>
          <w:bCs/>
          <w:sz w:val="24"/>
          <w:szCs w:val="24"/>
          <w:lang w:val="uk-UA"/>
        </w:rPr>
        <w:t>Лариса ЗАЯРНЮК</w:t>
      </w:r>
    </w:p>
    <w:p w:rsidR="00A856A8" w:rsidRDefault="00A856A8" w:rsidP="00F14E36">
      <w:pPr>
        <w:tabs>
          <w:tab w:val="left" w:pos="9372"/>
          <w:tab w:val="left" w:pos="95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A856A8" w:rsidRDefault="00A856A8" w:rsidP="00F14E36">
      <w:pPr>
        <w:tabs>
          <w:tab w:val="left" w:pos="9372"/>
          <w:tab w:val="left" w:pos="95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Присутні </w:t>
      </w:r>
    </w:p>
    <w:p w:rsidR="00A856A8" w:rsidRDefault="00A856A8" w:rsidP="00F14E36">
      <w:pPr>
        <w:tabs>
          <w:tab w:val="left" w:pos="9372"/>
          <w:tab w:val="left" w:pos="95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заступник голови комісії:               </w:t>
      </w:r>
      <w:r w:rsidRPr="00F14E36">
        <w:rPr>
          <w:rFonts w:ascii="Times New Roman" w:hAnsi="Times New Roman"/>
          <w:bCs/>
          <w:sz w:val="24"/>
          <w:szCs w:val="24"/>
          <w:lang w:val="uk-UA"/>
        </w:rPr>
        <w:t>Ярослава РАКОВІЦА</w:t>
      </w:r>
    </w:p>
    <w:p w:rsidR="00A856A8" w:rsidRDefault="00A856A8" w:rsidP="00F14E36">
      <w:pPr>
        <w:tabs>
          <w:tab w:val="left" w:pos="9372"/>
          <w:tab w:val="left" w:pos="95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>члени комісії: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Світлана ІВАНЦИН</w:t>
      </w:r>
    </w:p>
    <w:p w:rsidR="00A856A8" w:rsidRPr="00F14E36" w:rsidRDefault="00A856A8" w:rsidP="00F14E36">
      <w:pPr>
        <w:tabs>
          <w:tab w:val="left" w:pos="37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                                                             </w:t>
      </w:r>
      <w:r w:rsidRPr="00F14E36">
        <w:rPr>
          <w:rFonts w:ascii="Times New Roman" w:hAnsi="Times New Roman"/>
          <w:bCs/>
          <w:sz w:val="24"/>
          <w:szCs w:val="24"/>
          <w:lang w:val="uk-UA"/>
        </w:rPr>
        <w:t>Олександр ТКАЧУК</w:t>
      </w:r>
    </w:p>
    <w:p w:rsidR="00A856A8" w:rsidRDefault="00A856A8" w:rsidP="00F14E36">
      <w:pPr>
        <w:tabs>
          <w:tab w:val="left" w:pos="37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F14E36">
        <w:rPr>
          <w:rFonts w:ascii="Times New Roman" w:hAnsi="Times New Roman"/>
          <w:bCs/>
          <w:sz w:val="24"/>
          <w:szCs w:val="24"/>
          <w:lang w:val="uk-UA"/>
        </w:rPr>
        <w:t xml:space="preserve">                                                              Людмила ПАЛАГНЮК</w:t>
      </w:r>
    </w:p>
    <w:p w:rsidR="00A856A8" w:rsidRDefault="00A856A8" w:rsidP="00F14E36">
      <w:pPr>
        <w:tabs>
          <w:tab w:val="left" w:pos="37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                                                   Родіон ЛИСАК</w:t>
      </w:r>
    </w:p>
    <w:p w:rsidR="00A856A8" w:rsidRPr="00F14E36" w:rsidRDefault="00A856A8" w:rsidP="00F14E36">
      <w:pPr>
        <w:tabs>
          <w:tab w:val="left" w:pos="37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                                                   Валентина РУХТУРАК</w:t>
      </w:r>
    </w:p>
    <w:p w:rsidR="00A856A8" w:rsidRPr="009126B7" w:rsidRDefault="00A856A8" w:rsidP="009126B7">
      <w:pPr>
        <w:tabs>
          <w:tab w:val="left" w:pos="37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ab/>
      </w:r>
      <w:r w:rsidRPr="009126B7">
        <w:rPr>
          <w:rFonts w:ascii="Times New Roman" w:hAnsi="Times New Roman"/>
          <w:bCs/>
          <w:sz w:val="24"/>
          <w:szCs w:val="24"/>
          <w:lang w:val="uk-UA"/>
        </w:rPr>
        <w:t>Світлана БАЄТУЛ</w:t>
      </w:r>
    </w:p>
    <w:p w:rsidR="00A856A8" w:rsidRPr="009126B7" w:rsidRDefault="00A856A8" w:rsidP="009126B7">
      <w:pPr>
        <w:tabs>
          <w:tab w:val="left" w:pos="37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9126B7">
        <w:rPr>
          <w:rFonts w:ascii="Times New Roman" w:hAnsi="Times New Roman"/>
          <w:bCs/>
          <w:sz w:val="24"/>
          <w:szCs w:val="24"/>
          <w:lang w:val="uk-UA"/>
        </w:rPr>
        <w:t xml:space="preserve">                                                              Людмила АНДРОЩУК</w:t>
      </w:r>
    </w:p>
    <w:p w:rsidR="00A856A8" w:rsidRPr="009126B7" w:rsidRDefault="00A856A8" w:rsidP="009126B7">
      <w:pPr>
        <w:tabs>
          <w:tab w:val="left" w:pos="37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9126B7">
        <w:rPr>
          <w:rFonts w:ascii="Times New Roman" w:hAnsi="Times New Roman"/>
          <w:bCs/>
          <w:sz w:val="24"/>
          <w:szCs w:val="24"/>
          <w:lang w:val="uk-UA"/>
        </w:rPr>
        <w:t xml:space="preserve">                                                              Людмила КРАВЧУК</w:t>
      </w:r>
    </w:p>
    <w:p w:rsidR="00A856A8" w:rsidRPr="00560B99" w:rsidRDefault="00A856A8" w:rsidP="007F7F2C">
      <w:pPr>
        <w:tabs>
          <w:tab w:val="left" w:pos="3630"/>
          <w:tab w:val="left" w:pos="37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ab/>
        <w:t xml:space="preserve">  </w:t>
      </w:r>
      <w:r>
        <w:rPr>
          <w:rFonts w:ascii="Times New Roman" w:hAnsi="Times New Roman"/>
          <w:bCs/>
          <w:sz w:val="24"/>
          <w:szCs w:val="24"/>
          <w:lang w:val="uk-UA"/>
        </w:rPr>
        <w:t>Алла ТКАЧ</w:t>
      </w:r>
    </w:p>
    <w:p w:rsidR="00A856A8" w:rsidRDefault="00A856A8" w:rsidP="009126B7">
      <w:pPr>
        <w:tabs>
          <w:tab w:val="left" w:pos="37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                                                             </w:t>
      </w:r>
    </w:p>
    <w:p w:rsidR="00A856A8" w:rsidRDefault="00A856A8" w:rsidP="00F14E36">
      <w:pPr>
        <w:tabs>
          <w:tab w:val="left" w:pos="9372"/>
          <w:tab w:val="left" w:pos="95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>Відсутні:                                             -</w:t>
      </w:r>
    </w:p>
    <w:p w:rsidR="00A856A8" w:rsidRDefault="00A856A8" w:rsidP="00F14E36">
      <w:pPr>
        <w:tabs>
          <w:tab w:val="left" w:pos="9372"/>
          <w:tab w:val="left" w:pos="95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A856A8" w:rsidRDefault="00A856A8" w:rsidP="009126B7">
      <w:pPr>
        <w:tabs>
          <w:tab w:val="left" w:pos="367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>Запрошені: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ab/>
        <w:t>-</w:t>
      </w:r>
    </w:p>
    <w:p w:rsidR="00A856A8" w:rsidRDefault="00A856A8" w:rsidP="00F14E36">
      <w:pPr>
        <w:tabs>
          <w:tab w:val="left" w:pos="490"/>
          <w:tab w:val="left" w:pos="5760"/>
        </w:tabs>
        <w:spacing w:after="0" w:line="240" w:lineRule="auto"/>
        <w:ind w:left="2832"/>
        <w:rPr>
          <w:rFonts w:ascii="Times New Roman" w:hAnsi="Times New Roman"/>
          <w:b/>
          <w:sz w:val="28"/>
          <w:szCs w:val="28"/>
          <w:lang w:val="uk-UA" w:eastAsia="uk-UA"/>
        </w:rPr>
      </w:pPr>
    </w:p>
    <w:p w:rsidR="00A856A8" w:rsidRDefault="00A856A8" w:rsidP="00F14E36">
      <w:pPr>
        <w:tabs>
          <w:tab w:val="left" w:pos="490"/>
          <w:tab w:val="left" w:pos="5760"/>
        </w:tabs>
        <w:spacing w:after="0" w:line="240" w:lineRule="auto"/>
        <w:ind w:left="2832"/>
        <w:rPr>
          <w:rFonts w:ascii="Times New Roman" w:hAnsi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sz w:val="28"/>
          <w:szCs w:val="28"/>
          <w:lang w:val="uk-UA" w:eastAsia="uk-UA"/>
        </w:rPr>
        <w:t>П О Р Я Д О К       Д Е Н Н И Й :</w:t>
      </w:r>
    </w:p>
    <w:p w:rsidR="00A856A8" w:rsidRPr="00F14E36" w:rsidRDefault="00A856A8" w:rsidP="00F14E36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A856A8" w:rsidRDefault="00A856A8" w:rsidP="002E3601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BE39BD">
        <w:rPr>
          <w:rFonts w:ascii="Times New Roman" w:hAnsi="Times New Roman"/>
          <w:sz w:val="24"/>
          <w:szCs w:val="24"/>
          <w:lang w:val="uk-UA"/>
        </w:rPr>
        <w:t xml:space="preserve">1. Про розгляд листа служби у справах дітей Чернівецької ОВА від 18.04.2025 № 03-19/429 та клопотання Олешківської міської військової адміністрації від 15.04.2025 № 1321/04-20/25 щодо потреби у придбанні житла за кошти субвенції з державного бюджету для дитячого будинку сімейного типу Мосійчука Миколи Павловича та Мосійчук Людмили Онуфріївни, який тимчасово переміщений (евакуйований) в межах України. </w:t>
      </w:r>
    </w:p>
    <w:p w:rsidR="00A856A8" w:rsidRDefault="00A856A8" w:rsidP="002E3601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A856A8" w:rsidRPr="008F0210" w:rsidRDefault="00A856A8" w:rsidP="008F0210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Про формування пропозиції щодо обсягу потреби в субвенції з державного бюджету за напрямом, передбаченим пунктом 4, з урахуванням умов, визначених пунктом 5 та з урахуванням пункту 8 </w:t>
      </w:r>
      <w:r w:rsidRPr="003E105C">
        <w:rPr>
          <w:rFonts w:ascii="Times New Roman" w:hAnsi="Times New Roman"/>
          <w:bCs/>
          <w:sz w:val="24"/>
          <w:szCs w:val="24"/>
          <w:lang w:val="uk-UA"/>
        </w:rPr>
        <w:t xml:space="preserve">Порядку та умов надання у 2025 році субвенції з державного бюджету місцевим бюджетам на </w:t>
      </w:r>
      <w:r w:rsidRPr="003E105C">
        <w:rPr>
          <w:rFonts w:ascii="Times New Roman" w:hAnsi="Times New Roman"/>
          <w:bCs/>
          <w:sz w:val="24"/>
          <w:szCs w:val="24"/>
          <w:shd w:val="clear" w:color="auto" w:fill="FFFFFF"/>
          <w:lang w:val="uk-UA"/>
        </w:rPr>
        <w:t>реалізацію публічного інвестиційного п</w:t>
      </w:r>
      <w:r w:rsidRPr="003E105C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uk-UA"/>
        </w:rPr>
        <w:t>роек</w:t>
      </w:r>
      <w:r w:rsidRPr="003E105C">
        <w:rPr>
          <w:rFonts w:ascii="Times New Roman" w:hAnsi="Times New Roman"/>
          <w:bCs/>
          <w:sz w:val="24"/>
          <w:szCs w:val="24"/>
          <w:shd w:val="clear" w:color="auto" w:fill="FFFFFF"/>
          <w:lang w:val="uk-UA"/>
        </w:rPr>
        <w:t>ту із забезпечення житлом дитячих будинків сімейного типу, дітей-сиріт та дітей, позбавлених батьківського піклування</w:t>
      </w:r>
      <w:r w:rsidRPr="003E105C">
        <w:rPr>
          <w:rFonts w:ascii="Times New Roman" w:hAnsi="Times New Roman"/>
          <w:bCs/>
          <w:sz w:val="24"/>
          <w:szCs w:val="24"/>
          <w:lang w:val="uk-UA"/>
        </w:rPr>
        <w:t xml:space="preserve">, затверджених постановою </w:t>
      </w:r>
      <w:r w:rsidRPr="008F0210">
        <w:rPr>
          <w:rFonts w:ascii="Times New Roman" w:hAnsi="Times New Roman"/>
          <w:bCs/>
          <w:sz w:val="24"/>
          <w:szCs w:val="24"/>
          <w:lang w:val="uk-UA"/>
        </w:rPr>
        <w:t>Кабінету Міністрів України від 07 березня 2025 року № 284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для </w:t>
      </w:r>
      <w:r w:rsidRPr="008F0210">
        <w:rPr>
          <w:rFonts w:ascii="Times New Roman" w:hAnsi="Times New Roman"/>
          <w:sz w:val="24"/>
          <w:szCs w:val="24"/>
          <w:lang w:val="uk-UA"/>
        </w:rPr>
        <w:t>придбання житла для дитячого будинку сімейного типу, тимчасово переміщеного (евакуйованого) в межах України.</w:t>
      </w:r>
      <w:r w:rsidRPr="008F0210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</w:p>
    <w:p w:rsidR="00A856A8" w:rsidRDefault="00A856A8" w:rsidP="008F0210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A856A8" w:rsidRPr="00FC06F5" w:rsidRDefault="00A856A8" w:rsidP="008F0210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1</w:t>
      </w:r>
      <w:r w:rsidRPr="00FC06F5">
        <w:rPr>
          <w:rFonts w:ascii="Times New Roman" w:hAnsi="Times New Roman"/>
          <w:b/>
          <w:bCs/>
          <w:sz w:val="28"/>
          <w:szCs w:val="28"/>
          <w:lang w:val="uk-UA"/>
        </w:rPr>
        <w:t xml:space="preserve">. СЛУХАЛИ: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_________________________</w:t>
      </w:r>
    </w:p>
    <w:p w:rsidR="00A856A8" w:rsidRDefault="00A856A8" w:rsidP="000D02F3">
      <w:pPr>
        <w:pStyle w:val="NormalWeb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A856A8" w:rsidRDefault="00A856A8" w:rsidP="000D02F3">
      <w:pPr>
        <w:pStyle w:val="NormalWeb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A856A8" w:rsidRDefault="00A856A8" w:rsidP="000D02F3">
      <w:pPr>
        <w:pStyle w:val="NormalWeb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0D02F3">
        <w:rPr>
          <w:b/>
          <w:bCs/>
          <w:sz w:val="28"/>
          <w:szCs w:val="28"/>
        </w:rPr>
        <w:t>ВИСЛОВИЛИСЬ:</w:t>
      </w:r>
      <w:r>
        <w:rPr>
          <w:b/>
          <w:bCs/>
          <w:sz w:val="28"/>
          <w:szCs w:val="28"/>
        </w:rPr>
        <w:t xml:space="preserve"> _________________________</w:t>
      </w:r>
    </w:p>
    <w:p w:rsidR="00A856A8" w:rsidRPr="00995B9C" w:rsidRDefault="00A856A8" w:rsidP="00F14E36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856A8" w:rsidRDefault="00A856A8" w:rsidP="00F14E36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ВИРІШИЛИ: ______________________________</w:t>
      </w:r>
    </w:p>
    <w:p w:rsidR="00A856A8" w:rsidRDefault="00A856A8" w:rsidP="00F14E36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A856A8" w:rsidRPr="008F0210" w:rsidRDefault="00A856A8" w:rsidP="00382D5C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A856A8" w:rsidRDefault="00A856A8" w:rsidP="00E03741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9873" w:type="dxa"/>
        <w:tblLook w:val="00A0"/>
      </w:tblPr>
      <w:tblGrid>
        <w:gridCol w:w="3622"/>
        <w:gridCol w:w="2582"/>
        <w:gridCol w:w="3669"/>
      </w:tblGrid>
      <w:tr w:rsidR="00A856A8" w:rsidRPr="00C23B3D" w:rsidTr="007F7F2C">
        <w:trPr>
          <w:trHeight w:val="113"/>
        </w:trPr>
        <w:tc>
          <w:tcPr>
            <w:tcW w:w="3622" w:type="dxa"/>
          </w:tcPr>
          <w:p w:rsidR="00A856A8" w:rsidRPr="00C23B3D" w:rsidRDefault="00A856A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C23B3D">
              <w:rPr>
                <w:rFonts w:ascii="Times New Roman" w:hAnsi="Times New Roman"/>
                <w:b/>
                <w:bCs/>
                <w:sz w:val="24"/>
                <w:szCs w:val="24"/>
              </w:rPr>
              <w:t>Голова комісії:</w:t>
            </w:r>
          </w:p>
        </w:tc>
        <w:tc>
          <w:tcPr>
            <w:tcW w:w="2582" w:type="dxa"/>
          </w:tcPr>
          <w:p w:rsidR="00A856A8" w:rsidRPr="00C23B3D" w:rsidRDefault="00A856A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C23B3D">
              <w:rPr>
                <w:rFonts w:ascii="Times New Roman" w:hAnsi="Times New Roman"/>
                <w:sz w:val="24"/>
                <w:szCs w:val="24"/>
                <w:lang w:val="uk-UA"/>
              </w:rPr>
              <w:t>________________</w:t>
            </w:r>
          </w:p>
        </w:tc>
        <w:tc>
          <w:tcPr>
            <w:tcW w:w="3669" w:type="dxa"/>
          </w:tcPr>
          <w:p w:rsidR="00A856A8" w:rsidRPr="00C23B3D" w:rsidRDefault="00A856A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 w:eastAsia="en-US"/>
              </w:rPr>
            </w:pPr>
            <w:r w:rsidRPr="002E250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Іван  СЕМЕНЮК</w:t>
            </w:r>
          </w:p>
        </w:tc>
      </w:tr>
      <w:tr w:rsidR="00A856A8" w:rsidRPr="00C23B3D" w:rsidTr="007F7F2C">
        <w:trPr>
          <w:trHeight w:val="113"/>
        </w:trPr>
        <w:tc>
          <w:tcPr>
            <w:tcW w:w="3622" w:type="dxa"/>
          </w:tcPr>
          <w:p w:rsidR="00A856A8" w:rsidRPr="00C23B3D" w:rsidRDefault="00A856A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582" w:type="dxa"/>
          </w:tcPr>
          <w:p w:rsidR="00A856A8" w:rsidRPr="00C23B3D" w:rsidRDefault="00A856A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</w:tc>
        <w:tc>
          <w:tcPr>
            <w:tcW w:w="3669" w:type="dxa"/>
          </w:tcPr>
          <w:p w:rsidR="00A856A8" w:rsidRPr="00C23B3D" w:rsidRDefault="00A856A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A856A8" w:rsidRPr="00C23B3D" w:rsidTr="007F7F2C">
        <w:trPr>
          <w:trHeight w:val="113"/>
        </w:trPr>
        <w:tc>
          <w:tcPr>
            <w:tcW w:w="3622" w:type="dxa"/>
          </w:tcPr>
          <w:p w:rsidR="00A856A8" w:rsidRPr="00C23B3D" w:rsidRDefault="00A856A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C23B3D">
              <w:rPr>
                <w:rFonts w:ascii="Times New Roman" w:hAnsi="Times New Roman"/>
                <w:b/>
                <w:sz w:val="24"/>
                <w:szCs w:val="24"/>
              </w:rPr>
              <w:t>Заступник голови комісії:</w:t>
            </w:r>
          </w:p>
        </w:tc>
        <w:tc>
          <w:tcPr>
            <w:tcW w:w="2582" w:type="dxa"/>
          </w:tcPr>
          <w:p w:rsidR="00A856A8" w:rsidRPr="00C23B3D" w:rsidRDefault="00A856A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C23B3D">
              <w:rPr>
                <w:rFonts w:ascii="Times New Roman" w:hAnsi="Times New Roman"/>
                <w:sz w:val="24"/>
                <w:szCs w:val="24"/>
                <w:lang w:val="uk-UA"/>
              </w:rPr>
              <w:t>________________</w:t>
            </w:r>
          </w:p>
        </w:tc>
        <w:tc>
          <w:tcPr>
            <w:tcW w:w="3669" w:type="dxa"/>
          </w:tcPr>
          <w:p w:rsidR="00A856A8" w:rsidRPr="00C23B3D" w:rsidRDefault="00A856A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 w:eastAsia="en-US"/>
              </w:rPr>
            </w:pPr>
            <w:r w:rsidRPr="00C23B3D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Ярослава РАКОВІЦА</w:t>
            </w:r>
          </w:p>
        </w:tc>
      </w:tr>
      <w:tr w:rsidR="00A856A8" w:rsidRPr="00C23B3D" w:rsidTr="007F7F2C">
        <w:trPr>
          <w:trHeight w:val="113"/>
        </w:trPr>
        <w:tc>
          <w:tcPr>
            <w:tcW w:w="3622" w:type="dxa"/>
          </w:tcPr>
          <w:p w:rsidR="00A856A8" w:rsidRPr="00C23B3D" w:rsidRDefault="00A856A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582" w:type="dxa"/>
          </w:tcPr>
          <w:p w:rsidR="00A856A8" w:rsidRPr="00C23B3D" w:rsidRDefault="00A856A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</w:tc>
        <w:tc>
          <w:tcPr>
            <w:tcW w:w="3669" w:type="dxa"/>
          </w:tcPr>
          <w:p w:rsidR="00A856A8" w:rsidRPr="00C23B3D" w:rsidRDefault="00A856A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A856A8" w:rsidRPr="00C23B3D" w:rsidTr="007F7F2C">
        <w:trPr>
          <w:trHeight w:val="113"/>
        </w:trPr>
        <w:tc>
          <w:tcPr>
            <w:tcW w:w="3622" w:type="dxa"/>
          </w:tcPr>
          <w:p w:rsidR="00A856A8" w:rsidRPr="00C23B3D" w:rsidRDefault="00A856A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C23B3D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 комісії:</w:t>
            </w:r>
          </w:p>
        </w:tc>
        <w:tc>
          <w:tcPr>
            <w:tcW w:w="2582" w:type="dxa"/>
          </w:tcPr>
          <w:p w:rsidR="00A856A8" w:rsidRPr="00C23B3D" w:rsidRDefault="00A856A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C23B3D">
              <w:rPr>
                <w:rFonts w:ascii="Times New Roman" w:hAnsi="Times New Roman"/>
                <w:sz w:val="24"/>
                <w:szCs w:val="24"/>
                <w:lang w:val="uk-UA"/>
              </w:rPr>
              <w:t>________________</w:t>
            </w:r>
          </w:p>
        </w:tc>
        <w:tc>
          <w:tcPr>
            <w:tcW w:w="3669" w:type="dxa"/>
          </w:tcPr>
          <w:p w:rsidR="00A856A8" w:rsidRPr="00C23B3D" w:rsidRDefault="00A856A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 w:eastAsia="en-US"/>
              </w:rPr>
            </w:pPr>
            <w:r w:rsidRPr="004371A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Лариса ЗАЯРНЮК</w:t>
            </w:r>
            <w:r w:rsidRPr="00C23B3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A856A8" w:rsidRPr="00C23B3D" w:rsidTr="007F7F2C">
        <w:trPr>
          <w:trHeight w:val="113"/>
        </w:trPr>
        <w:tc>
          <w:tcPr>
            <w:tcW w:w="3622" w:type="dxa"/>
          </w:tcPr>
          <w:p w:rsidR="00A856A8" w:rsidRPr="00C23B3D" w:rsidRDefault="00A856A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 w:eastAsia="en-US"/>
              </w:rPr>
            </w:pPr>
          </w:p>
          <w:p w:rsidR="00A856A8" w:rsidRPr="00C23B3D" w:rsidRDefault="00A856A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 w:eastAsia="en-US"/>
              </w:rPr>
            </w:pPr>
          </w:p>
        </w:tc>
        <w:tc>
          <w:tcPr>
            <w:tcW w:w="2582" w:type="dxa"/>
          </w:tcPr>
          <w:p w:rsidR="00A856A8" w:rsidRPr="00C23B3D" w:rsidRDefault="00A856A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</w:tc>
        <w:tc>
          <w:tcPr>
            <w:tcW w:w="3669" w:type="dxa"/>
          </w:tcPr>
          <w:p w:rsidR="00A856A8" w:rsidRPr="00C23B3D" w:rsidRDefault="00A856A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A856A8" w:rsidRPr="00C23B3D" w:rsidTr="007F7F2C">
        <w:trPr>
          <w:trHeight w:val="113"/>
        </w:trPr>
        <w:tc>
          <w:tcPr>
            <w:tcW w:w="3622" w:type="dxa"/>
          </w:tcPr>
          <w:p w:rsidR="00A856A8" w:rsidRPr="00C23B3D" w:rsidRDefault="00A856A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C23B3D">
              <w:rPr>
                <w:rFonts w:ascii="Times New Roman" w:hAnsi="Times New Roman"/>
                <w:b/>
                <w:bCs/>
                <w:sz w:val="24"/>
                <w:szCs w:val="24"/>
              </w:rPr>
              <w:t>Члени комісії:</w:t>
            </w:r>
          </w:p>
        </w:tc>
        <w:tc>
          <w:tcPr>
            <w:tcW w:w="2582" w:type="dxa"/>
          </w:tcPr>
          <w:p w:rsidR="00A856A8" w:rsidRPr="00C23B3D" w:rsidRDefault="00A856A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</w:tc>
        <w:tc>
          <w:tcPr>
            <w:tcW w:w="3669" w:type="dxa"/>
          </w:tcPr>
          <w:p w:rsidR="00A856A8" w:rsidRPr="00C23B3D" w:rsidRDefault="00A856A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</w:tc>
      </w:tr>
      <w:tr w:rsidR="00A856A8" w:rsidRPr="00C23B3D" w:rsidTr="007F7F2C">
        <w:trPr>
          <w:trHeight w:val="113"/>
        </w:trPr>
        <w:tc>
          <w:tcPr>
            <w:tcW w:w="3622" w:type="dxa"/>
          </w:tcPr>
          <w:p w:rsidR="00A856A8" w:rsidRPr="00C23B3D" w:rsidRDefault="00A856A8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</w:tc>
        <w:tc>
          <w:tcPr>
            <w:tcW w:w="2582" w:type="dxa"/>
          </w:tcPr>
          <w:p w:rsidR="00A856A8" w:rsidRPr="00C23B3D" w:rsidRDefault="00A856A8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C23B3D">
              <w:rPr>
                <w:rFonts w:ascii="Times New Roman" w:hAnsi="Times New Roman"/>
                <w:sz w:val="24"/>
                <w:szCs w:val="24"/>
                <w:lang w:val="uk-UA"/>
              </w:rPr>
              <w:t>________________</w:t>
            </w:r>
          </w:p>
        </w:tc>
        <w:tc>
          <w:tcPr>
            <w:tcW w:w="3669" w:type="dxa"/>
          </w:tcPr>
          <w:p w:rsidR="00A856A8" w:rsidRPr="00C23B3D" w:rsidRDefault="00A856A8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 w:eastAsia="en-US"/>
              </w:rPr>
            </w:pPr>
            <w:r w:rsidRPr="00C23B3D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Світлана ІВАНЦИН </w:t>
            </w:r>
          </w:p>
        </w:tc>
      </w:tr>
      <w:tr w:rsidR="00A856A8" w:rsidRPr="00C23B3D" w:rsidTr="007F7F2C">
        <w:trPr>
          <w:trHeight w:val="113"/>
        </w:trPr>
        <w:tc>
          <w:tcPr>
            <w:tcW w:w="3622" w:type="dxa"/>
          </w:tcPr>
          <w:p w:rsidR="00A856A8" w:rsidRPr="00C23B3D" w:rsidRDefault="00A856A8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</w:tc>
        <w:tc>
          <w:tcPr>
            <w:tcW w:w="2582" w:type="dxa"/>
          </w:tcPr>
          <w:p w:rsidR="00A856A8" w:rsidRPr="00C23B3D" w:rsidRDefault="00A856A8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</w:tc>
        <w:tc>
          <w:tcPr>
            <w:tcW w:w="3669" w:type="dxa"/>
          </w:tcPr>
          <w:p w:rsidR="00A856A8" w:rsidRPr="00C23B3D" w:rsidRDefault="00A856A8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</w:tc>
      </w:tr>
      <w:tr w:rsidR="00A856A8" w:rsidRPr="00C23B3D" w:rsidTr="007F7F2C">
        <w:trPr>
          <w:trHeight w:val="113"/>
        </w:trPr>
        <w:tc>
          <w:tcPr>
            <w:tcW w:w="3622" w:type="dxa"/>
          </w:tcPr>
          <w:p w:rsidR="00A856A8" w:rsidRPr="00C23B3D" w:rsidRDefault="00A856A8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</w:tc>
        <w:tc>
          <w:tcPr>
            <w:tcW w:w="2582" w:type="dxa"/>
          </w:tcPr>
          <w:p w:rsidR="00A856A8" w:rsidRPr="00C23B3D" w:rsidRDefault="00A856A8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C23B3D">
              <w:rPr>
                <w:rFonts w:ascii="Times New Roman" w:hAnsi="Times New Roman"/>
                <w:sz w:val="24"/>
                <w:szCs w:val="24"/>
                <w:lang w:val="uk-UA"/>
              </w:rPr>
              <w:t>________________</w:t>
            </w:r>
          </w:p>
        </w:tc>
        <w:tc>
          <w:tcPr>
            <w:tcW w:w="3669" w:type="dxa"/>
          </w:tcPr>
          <w:p w:rsidR="00A856A8" w:rsidRPr="00C23B3D" w:rsidRDefault="00A856A8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 w:eastAsia="en-US"/>
              </w:rPr>
            </w:pPr>
            <w:r w:rsidRPr="00C23B3D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Світлана БАЄТУЛ</w:t>
            </w:r>
          </w:p>
        </w:tc>
      </w:tr>
      <w:tr w:rsidR="00A856A8" w:rsidRPr="00C23B3D" w:rsidTr="007F7F2C">
        <w:trPr>
          <w:trHeight w:val="113"/>
        </w:trPr>
        <w:tc>
          <w:tcPr>
            <w:tcW w:w="3622" w:type="dxa"/>
          </w:tcPr>
          <w:p w:rsidR="00A856A8" w:rsidRPr="00C23B3D" w:rsidRDefault="00A856A8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</w:tc>
        <w:tc>
          <w:tcPr>
            <w:tcW w:w="2582" w:type="dxa"/>
          </w:tcPr>
          <w:p w:rsidR="00A856A8" w:rsidRPr="00C23B3D" w:rsidRDefault="00A856A8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</w:tc>
        <w:tc>
          <w:tcPr>
            <w:tcW w:w="3669" w:type="dxa"/>
          </w:tcPr>
          <w:p w:rsidR="00A856A8" w:rsidRPr="00C23B3D" w:rsidRDefault="00A856A8" w:rsidP="007F7F2C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</w:tc>
      </w:tr>
      <w:tr w:rsidR="00A856A8" w:rsidRPr="00C23B3D" w:rsidTr="007F7F2C">
        <w:trPr>
          <w:trHeight w:val="113"/>
        </w:trPr>
        <w:tc>
          <w:tcPr>
            <w:tcW w:w="3622" w:type="dxa"/>
          </w:tcPr>
          <w:p w:rsidR="00A856A8" w:rsidRPr="00C23B3D" w:rsidRDefault="00A856A8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</w:tc>
        <w:tc>
          <w:tcPr>
            <w:tcW w:w="2582" w:type="dxa"/>
          </w:tcPr>
          <w:p w:rsidR="00A856A8" w:rsidRPr="00C23B3D" w:rsidRDefault="00A856A8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C23B3D">
              <w:rPr>
                <w:rFonts w:ascii="Times New Roman" w:hAnsi="Times New Roman"/>
                <w:sz w:val="24"/>
                <w:szCs w:val="24"/>
                <w:lang w:val="uk-UA"/>
              </w:rPr>
              <w:t>________________</w:t>
            </w:r>
          </w:p>
          <w:p w:rsidR="00A856A8" w:rsidRPr="00C23B3D" w:rsidRDefault="00A856A8" w:rsidP="007F7F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  <w:p w:rsidR="00A856A8" w:rsidRPr="00C23B3D" w:rsidRDefault="00A856A8" w:rsidP="007F7F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C23B3D">
              <w:rPr>
                <w:rFonts w:ascii="Times New Roman" w:hAnsi="Times New Roman"/>
                <w:sz w:val="24"/>
                <w:szCs w:val="24"/>
                <w:lang w:val="uk-UA" w:eastAsia="en-US"/>
              </w:rPr>
              <w:t>________________</w:t>
            </w:r>
          </w:p>
          <w:p w:rsidR="00A856A8" w:rsidRPr="00C23B3D" w:rsidRDefault="00A856A8" w:rsidP="007F7F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  <w:p w:rsidR="00A856A8" w:rsidRPr="00C23B3D" w:rsidRDefault="00A856A8" w:rsidP="007F7F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C23B3D">
              <w:rPr>
                <w:rFonts w:ascii="Times New Roman" w:hAnsi="Times New Roman"/>
                <w:sz w:val="24"/>
                <w:szCs w:val="24"/>
                <w:lang w:val="uk-UA" w:eastAsia="en-US"/>
              </w:rPr>
              <w:t xml:space="preserve">________________         </w:t>
            </w:r>
          </w:p>
        </w:tc>
        <w:tc>
          <w:tcPr>
            <w:tcW w:w="3669" w:type="dxa"/>
          </w:tcPr>
          <w:p w:rsidR="00A856A8" w:rsidRPr="00C23B3D" w:rsidRDefault="00A856A8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C23B3D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Людмила ПАЛАГНЮК</w:t>
            </w:r>
          </w:p>
          <w:p w:rsidR="00A856A8" w:rsidRPr="00C23B3D" w:rsidRDefault="00A856A8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A856A8" w:rsidRPr="00C23B3D" w:rsidRDefault="00A856A8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 w:eastAsia="en-US"/>
              </w:rPr>
            </w:pPr>
            <w:r w:rsidRPr="00C23B3D">
              <w:rPr>
                <w:rFonts w:ascii="Times New Roman" w:hAnsi="Times New Roman"/>
                <w:b/>
                <w:sz w:val="24"/>
                <w:szCs w:val="24"/>
                <w:lang w:val="uk-UA" w:eastAsia="en-US"/>
              </w:rPr>
              <w:t>Олександр ТКАЧУК</w:t>
            </w:r>
          </w:p>
          <w:p w:rsidR="00A856A8" w:rsidRPr="00C23B3D" w:rsidRDefault="00A856A8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  <w:p w:rsidR="00A856A8" w:rsidRPr="00C23B3D" w:rsidRDefault="00A856A8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 w:eastAsia="en-US"/>
              </w:rPr>
            </w:pPr>
            <w:r w:rsidRPr="00C23B3D">
              <w:rPr>
                <w:rFonts w:ascii="Times New Roman" w:hAnsi="Times New Roman"/>
                <w:b/>
                <w:sz w:val="24"/>
                <w:szCs w:val="24"/>
                <w:lang w:val="uk-UA" w:eastAsia="en-US"/>
              </w:rPr>
              <w:t>Родіон ЛИСАК</w:t>
            </w:r>
          </w:p>
        </w:tc>
      </w:tr>
      <w:tr w:rsidR="00A856A8" w:rsidRPr="00C23B3D" w:rsidTr="007F7F2C">
        <w:trPr>
          <w:trHeight w:val="113"/>
        </w:trPr>
        <w:tc>
          <w:tcPr>
            <w:tcW w:w="3622" w:type="dxa"/>
          </w:tcPr>
          <w:p w:rsidR="00A856A8" w:rsidRPr="00C23B3D" w:rsidRDefault="00A856A8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</w:tc>
        <w:tc>
          <w:tcPr>
            <w:tcW w:w="2582" w:type="dxa"/>
          </w:tcPr>
          <w:p w:rsidR="00A856A8" w:rsidRPr="00C23B3D" w:rsidRDefault="00A856A8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  <w:p w:rsidR="00A856A8" w:rsidRPr="00C23B3D" w:rsidRDefault="00A856A8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C23B3D">
              <w:rPr>
                <w:rFonts w:ascii="Times New Roman" w:hAnsi="Times New Roman"/>
                <w:sz w:val="24"/>
                <w:szCs w:val="24"/>
                <w:lang w:val="uk-UA" w:eastAsia="en-US"/>
              </w:rPr>
              <w:t xml:space="preserve">________________       </w:t>
            </w:r>
          </w:p>
        </w:tc>
        <w:tc>
          <w:tcPr>
            <w:tcW w:w="3669" w:type="dxa"/>
          </w:tcPr>
          <w:p w:rsidR="00A856A8" w:rsidRPr="00C23B3D" w:rsidRDefault="00A856A8" w:rsidP="007F7F2C">
            <w:pPr>
              <w:widowControl w:val="0"/>
              <w:spacing w:after="0" w:line="240" w:lineRule="auto"/>
              <w:ind w:firstLine="33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  <w:p w:rsidR="00A856A8" w:rsidRPr="00C23B3D" w:rsidRDefault="00A856A8" w:rsidP="007F7F2C">
            <w:pPr>
              <w:widowControl w:val="0"/>
              <w:spacing w:after="0" w:line="240" w:lineRule="auto"/>
              <w:ind w:firstLine="33"/>
              <w:jc w:val="both"/>
              <w:rPr>
                <w:rFonts w:ascii="Times New Roman" w:hAnsi="Times New Roman"/>
                <w:b/>
                <w:sz w:val="24"/>
                <w:szCs w:val="24"/>
                <w:lang w:val="uk-UA" w:eastAsia="en-US"/>
              </w:rPr>
            </w:pPr>
            <w:r w:rsidRPr="00C23B3D">
              <w:rPr>
                <w:rFonts w:ascii="Times New Roman" w:hAnsi="Times New Roman"/>
                <w:b/>
                <w:sz w:val="24"/>
                <w:szCs w:val="24"/>
                <w:lang w:val="uk-UA" w:eastAsia="en-US"/>
              </w:rPr>
              <w:t>Людмила АНДРОЩУК</w:t>
            </w:r>
          </w:p>
        </w:tc>
      </w:tr>
      <w:tr w:rsidR="00A856A8" w:rsidRPr="00C23B3D" w:rsidTr="007F7F2C">
        <w:trPr>
          <w:trHeight w:val="113"/>
        </w:trPr>
        <w:tc>
          <w:tcPr>
            <w:tcW w:w="3622" w:type="dxa"/>
          </w:tcPr>
          <w:p w:rsidR="00A856A8" w:rsidRPr="00C23B3D" w:rsidRDefault="00A856A8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</w:tc>
        <w:tc>
          <w:tcPr>
            <w:tcW w:w="2582" w:type="dxa"/>
          </w:tcPr>
          <w:p w:rsidR="00A856A8" w:rsidRPr="00C23B3D" w:rsidRDefault="00A856A8" w:rsidP="007F7F2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  <w:p w:rsidR="00A856A8" w:rsidRPr="00C23B3D" w:rsidRDefault="00A856A8" w:rsidP="007F7F2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C23B3D">
              <w:rPr>
                <w:rFonts w:ascii="Times New Roman" w:hAnsi="Times New Roman"/>
                <w:sz w:val="24"/>
                <w:szCs w:val="24"/>
                <w:lang w:val="uk-UA" w:eastAsia="en-US"/>
              </w:rPr>
              <w:t xml:space="preserve">________________           </w:t>
            </w:r>
          </w:p>
        </w:tc>
        <w:tc>
          <w:tcPr>
            <w:tcW w:w="3669" w:type="dxa"/>
          </w:tcPr>
          <w:p w:rsidR="00A856A8" w:rsidRPr="00C23B3D" w:rsidRDefault="00A856A8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  <w:p w:rsidR="00A856A8" w:rsidRPr="00C23B3D" w:rsidRDefault="00A856A8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 w:eastAsia="en-US"/>
              </w:rPr>
            </w:pPr>
            <w:r w:rsidRPr="00C23B3D">
              <w:rPr>
                <w:rFonts w:ascii="Times New Roman" w:hAnsi="Times New Roman"/>
                <w:b/>
                <w:sz w:val="24"/>
                <w:szCs w:val="24"/>
                <w:lang w:val="uk-UA" w:eastAsia="en-US"/>
              </w:rPr>
              <w:t>Людмила КРАВЧУК</w:t>
            </w:r>
          </w:p>
        </w:tc>
      </w:tr>
    </w:tbl>
    <w:p w:rsidR="00A856A8" w:rsidRDefault="00A856A8" w:rsidP="007F7F2C">
      <w:pPr>
        <w:widowControl w:val="0"/>
        <w:tabs>
          <w:tab w:val="left" w:pos="363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 w:eastAsia="en-US"/>
        </w:rPr>
      </w:pPr>
      <w:r>
        <w:rPr>
          <w:rFonts w:ascii="Times New Roman" w:hAnsi="Times New Roman"/>
          <w:sz w:val="24"/>
          <w:szCs w:val="24"/>
          <w:lang w:val="uk-UA" w:eastAsia="en-US"/>
        </w:rPr>
        <w:tab/>
      </w:r>
    </w:p>
    <w:p w:rsidR="00A856A8" w:rsidRPr="002E250F" w:rsidRDefault="00A856A8" w:rsidP="007F7F2C">
      <w:pPr>
        <w:widowControl w:val="0"/>
        <w:tabs>
          <w:tab w:val="left" w:pos="3630"/>
          <w:tab w:val="left" w:pos="627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 w:eastAsia="en-US"/>
        </w:rPr>
      </w:pPr>
      <w:r>
        <w:rPr>
          <w:rFonts w:ascii="Times New Roman" w:hAnsi="Times New Roman"/>
          <w:sz w:val="24"/>
          <w:szCs w:val="24"/>
          <w:lang w:val="uk-UA" w:eastAsia="en-US"/>
        </w:rPr>
        <w:t xml:space="preserve">                                                   ________________</w:t>
      </w:r>
      <w:r>
        <w:rPr>
          <w:rFonts w:ascii="Times New Roman" w:hAnsi="Times New Roman"/>
          <w:sz w:val="24"/>
          <w:szCs w:val="24"/>
          <w:lang w:val="uk-UA" w:eastAsia="en-US"/>
        </w:rPr>
        <w:tab/>
      </w:r>
      <w:r w:rsidRPr="007F7F2C">
        <w:rPr>
          <w:rFonts w:ascii="Times New Roman" w:hAnsi="Times New Roman"/>
          <w:b/>
          <w:sz w:val="24"/>
          <w:szCs w:val="24"/>
          <w:lang w:val="uk-UA" w:eastAsia="en-US"/>
        </w:rPr>
        <w:t>Алла ТКАЧ</w:t>
      </w:r>
    </w:p>
    <w:p w:rsidR="00A856A8" w:rsidRDefault="00A856A8" w:rsidP="007F7F2C">
      <w:pPr>
        <w:widowControl w:val="0"/>
        <w:tabs>
          <w:tab w:val="left" w:pos="363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</w:r>
    </w:p>
    <w:p w:rsidR="00A856A8" w:rsidRPr="002E250F" w:rsidRDefault="00A856A8" w:rsidP="007F7F2C">
      <w:pPr>
        <w:widowControl w:val="0"/>
        <w:tabs>
          <w:tab w:val="left" w:pos="3630"/>
          <w:tab w:val="left" w:pos="6285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________________</w:t>
      </w:r>
      <w:r>
        <w:rPr>
          <w:rFonts w:ascii="Times New Roman" w:hAnsi="Times New Roman"/>
          <w:sz w:val="24"/>
          <w:szCs w:val="24"/>
          <w:lang w:val="uk-UA"/>
        </w:rPr>
        <w:tab/>
      </w:r>
      <w:r w:rsidRPr="007F7F2C">
        <w:rPr>
          <w:rFonts w:ascii="Times New Roman" w:hAnsi="Times New Roman"/>
          <w:b/>
          <w:sz w:val="24"/>
          <w:szCs w:val="24"/>
          <w:lang w:val="uk-UA"/>
        </w:rPr>
        <w:t>Валентина РУХТУРАК</w:t>
      </w:r>
    </w:p>
    <w:p w:rsidR="00A856A8" w:rsidRDefault="00A856A8">
      <w:pPr>
        <w:rPr>
          <w:rFonts w:ascii="Times New Roman" w:hAnsi="Times New Roman"/>
          <w:sz w:val="24"/>
          <w:szCs w:val="24"/>
          <w:lang w:val="uk-UA"/>
        </w:rPr>
      </w:pPr>
    </w:p>
    <w:p w:rsidR="00A856A8" w:rsidRDefault="00A856A8">
      <w:pPr>
        <w:rPr>
          <w:rFonts w:ascii="Times New Roman" w:hAnsi="Times New Roman"/>
          <w:sz w:val="24"/>
          <w:szCs w:val="24"/>
          <w:lang w:val="uk-UA"/>
        </w:rPr>
      </w:pPr>
    </w:p>
    <w:sectPr w:rsidR="00A856A8" w:rsidSect="00170F1C">
      <w:pgSz w:w="11906" w:h="16838"/>
      <w:pgMar w:top="568" w:right="566" w:bottom="568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0D6DF9"/>
    <w:multiLevelType w:val="hybridMultilevel"/>
    <w:tmpl w:val="96E65E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4E36"/>
    <w:rsid w:val="00000075"/>
    <w:rsid w:val="00095120"/>
    <w:rsid w:val="000D02F3"/>
    <w:rsid w:val="00117D6D"/>
    <w:rsid w:val="00146014"/>
    <w:rsid w:val="00154296"/>
    <w:rsid w:val="00170616"/>
    <w:rsid w:val="00170F1C"/>
    <w:rsid w:val="001B61E9"/>
    <w:rsid w:val="001F558F"/>
    <w:rsid w:val="002246B8"/>
    <w:rsid w:val="002E250F"/>
    <w:rsid w:val="002E3601"/>
    <w:rsid w:val="0032161C"/>
    <w:rsid w:val="00345387"/>
    <w:rsid w:val="00382D5C"/>
    <w:rsid w:val="003B6E1D"/>
    <w:rsid w:val="003E105C"/>
    <w:rsid w:val="004371A5"/>
    <w:rsid w:val="004450A6"/>
    <w:rsid w:val="00484867"/>
    <w:rsid w:val="00491D57"/>
    <w:rsid w:val="00493173"/>
    <w:rsid w:val="005319A4"/>
    <w:rsid w:val="00560B99"/>
    <w:rsid w:val="005C1C61"/>
    <w:rsid w:val="005D7D2F"/>
    <w:rsid w:val="00702423"/>
    <w:rsid w:val="00704C9D"/>
    <w:rsid w:val="007245CA"/>
    <w:rsid w:val="007D66A4"/>
    <w:rsid w:val="007F7F2C"/>
    <w:rsid w:val="00866F40"/>
    <w:rsid w:val="008F0210"/>
    <w:rsid w:val="009126B7"/>
    <w:rsid w:val="009729B0"/>
    <w:rsid w:val="00974FFF"/>
    <w:rsid w:val="00995B9C"/>
    <w:rsid w:val="009E47EA"/>
    <w:rsid w:val="009F1FA0"/>
    <w:rsid w:val="00A02027"/>
    <w:rsid w:val="00A507BE"/>
    <w:rsid w:val="00A856A8"/>
    <w:rsid w:val="00AC72A7"/>
    <w:rsid w:val="00B07E19"/>
    <w:rsid w:val="00B540E4"/>
    <w:rsid w:val="00B9622D"/>
    <w:rsid w:val="00BC0BD7"/>
    <w:rsid w:val="00BE39BD"/>
    <w:rsid w:val="00C1406D"/>
    <w:rsid w:val="00C23B3D"/>
    <w:rsid w:val="00C23C82"/>
    <w:rsid w:val="00C66526"/>
    <w:rsid w:val="00CA36B9"/>
    <w:rsid w:val="00CA6542"/>
    <w:rsid w:val="00D43F19"/>
    <w:rsid w:val="00D765AF"/>
    <w:rsid w:val="00DB4314"/>
    <w:rsid w:val="00E03741"/>
    <w:rsid w:val="00E13A83"/>
    <w:rsid w:val="00E30329"/>
    <w:rsid w:val="00E75CA7"/>
    <w:rsid w:val="00EA0562"/>
    <w:rsid w:val="00F14E36"/>
    <w:rsid w:val="00F15CED"/>
    <w:rsid w:val="00F37D0D"/>
    <w:rsid w:val="00F57FEB"/>
    <w:rsid w:val="00F712C9"/>
    <w:rsid w:val="00F9413A"/>
    <w:rsid w:val="00FA5D0B"/>
    <w:rsid w:val="00FC06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1C61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2E250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2E250F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NormalWeb">
    <w:name w:val="Normal (Web)"/>
    <w:basedOn w:val="Normal"/>
    <w:uiPriority w:val="99"/>
    <w:semiHidden/>
    <w:rsid w:val="00F14E3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paragraph" w:styleId="NoSpacing">
    <w:name w:val="No Spacing"/>
    <w:uiPriority w:val="99"/>
    <w:qFormat/>
    <w:rsid w:val="00F14E36"/>
    <w:rPr>
      <w:rFonts w:ascii="Times New Roman" w:hAnsi="Times New Roman"/>
      <w:sz w:val="20"/>
      <w:szCs w:val="20"/>
    </w:rPr>
  </w:style>
  <w:style w:type="paragraph" w:styleId="Caption">
    <w:name w:val="caption"/>
    <w:basedOn w:val="Normal"/>
    <w:uiPriority w:val="99"/>
    <w:qFormat/>
    <w:rsid w:val="002E3601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2E3601"/>
    <w:rPr>
      <w:rFonts w:ascii="Arial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A507BE"/>
    <w:pPr>
      <w:ind w:left="720"/>
      <w:contextualSpacing/>
    </w:pPr>
  </w:style>
  <w:style w:type="paragraph" w:customStyle="1" w:styleId="3">
    <w:name w:val="Обычный3"/>
    <w:uiPriority w:val="99"/>
    <w:rsid w:val="002E250F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2E250F"/>
    <w:rPr>
      <w:rFonts w:ascii="Arial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2E250F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2E250F"/>
  </w:style>
  <w:style w:type="character" w:customStyle="1" w:styleId="rvts9">
    <w:name w:val="rvts9"/>
    <w:basedOn w:val="DefaultParagraphFont"/>
    <w:uiPriority w:val="99"/>
    <w:rsid w:val="00345387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600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969</Words>
  <Characters>5528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пк</cp:lastModifiedBy>
  <cp:revision>4</cp:revision>
  <dcterms:created xsi:type="dcterms:W3CDTF">2025-05-01T12:45:00Z</dcterms:created>
  <dcterms:modified xsi:type="dcterms:W3CDTF">2025-05-01T13:06:00Z</dcterms:modified>
</cp:coreProperties>
</file>