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1CC5" w:rsidRPr="00685857" w:rsidRDefault="00CF1CC5" w:rsidP="00723CF7">
      <w:pPr>
        <w:widowControl w:val="0"/>
        <w:spacing w:after="0" w:line="240" w:lineRule="auto"/>
        <w:ind w:left="5245"/>
        <w:rPr>
          <w:rFonts w:ascii="Times New Roman" w:hAnsi="Times New Roman"/>
          <w:b/>
          <w:bCs/>
          <w:sz w:val="24"/>
          <w:szCs w:val="24"/>
        </w:rPr>
      </w:pPr>
      <w:r w:rsidRPr="00685857">
        <w:rPr>
          <w:rFonts w:ascii="Times New Roman" w:hAnsi="Times New Roman"/>
          <w:b/>
          <w:bCs/>
          <w:sz w:val="24"/>
          <w:szCs w:val="24"/>
        </w:rPr>
        <w:t xml:space="preserve">ЗАТВЕРДЖЕНО </w:t>
      </w:r>
    </w:p>
    <w:p w:rsidR="00CF1CC5" w:rsidRPr="00685857" w:rsidRDefault="00CF1CC5" w:rsidP="00723CF7">
      <w:pPr>
        <w:widowControl w:val="0"/>
        <w:spacing w:after="0" w:line="240" w:lineRule="auto"/>
        <w:ind w:left="5245"/>
        <w:rPr>
          <w:rFonts w:ascii="Times New Roman" w:hAnsi="Times New Roman"/>
          <w:b/>
          <w:bCs/>
          <w:sz w:val="24"/>
          <w:szCs w:val="24"/>
        </w:rPr>
      </w:pPr>
      <w:r w:rsidRPr="00685857">
        <w:rPr>
          <w:rFonts w:ascii="Times New Roman" w:hAnsi="Times New Roman"/>
          <w:b/>
          <w:bCs/>
          <w:sz w:val="24"/>
          <w:szCs w:val="24"/>
        </w:rPr>
        <w:t>рішення виконавчого комітету Кіцманської міської ради</w:t>
      </w:r>
    </w:p>
    <w:p w:rsidR="00CF1CC5" w:rsidRPr="00685857" w:rsidRDefault="00CF1CC5" w:rsidP="00723CF7">
      <w:pPr>
        <w:widowControl w:val="0"/>
        <w:spacing w:after="0" w:line="240" w:lineRule="auto"/>
        <w:ind w:left="5245"/>
        <w:rPr>
          <w:rFonts w:ascii="Times New Roman" w:hAnsi="Times New Roman"/>
          <w:b/>
          <w:bCs/>
          <w:sz w:val="24"/>
          <w:szCs w:val="24"/>
        </w:rPr>
      </w:pPr>
      <w:r w:rsidRPr="00685857">
        <w:rPr>
          <w:rFonts w:ascii="Times New Roman" w:hAnsi="Times New Roman"/>
          <w:b/>
          <w:bCs/>
          <w:sz w:val="24"/>
          <w:szCs w:val="24"/>
        </w:rPr>
        <w:t xml:space="preserve">від </w:t>
      </w:r>
      <w:r>
        <w:rPr>
          <w:rFonts w:ascii="Times New Roman" w:hAnsi="Times New Roman"/>
          <w:b/>
          <w:bCs/>
          <w:sz w:val="24"/>
          <w:szCs w:val="24"/>
        </w:rPr>
        <w:t>_____.2025 року № ______</w:t>
      </w:r>
    </w:p>
    <w:p w:rsidR="00CF1CC5" w:rsidRPr="00685857" w:rsidRDefault="00CF1CC5" w:rsidP="00AA4BED">
      <w:pPr>
        <w:shd w:val="clear" w:color="auto" w:fill="FFFFFF"/>
        <w:spacing w:after="0" w:line="240" w:lineRule="auto"/>
        <w:jc w:val="center"/>
        <w:rPr>
          <w:rFonts w:ascii="Times New Roman" w:hAnsi="Times New Roman"/>
          <w:b/>
          <w:bCs/>
          <w:color w:val="000000"/>
          <w:sz w:val="24"/>
          <w:szCs w:val="24"/>
          <w:lang w:eastAsia="uk-UA"/>
        </w:rPr>
      </w:pPr>
    </w:p>
    <w:p w:rsidR="00CF1CC5" w:rsidRPr="00685857" w:rsidRDefault="00CF1CC5" w:rsidP="00AA4BED">
      <w:pPr>
        <w:shd w:val="clear" w:color="auto" w:fill="FFFFFF"/>
        <w:spacing w:after="0" w:line="240" w:lineRule="auto"/>
        <w:jc w:val="center"/>
        <w:rPr>
          <w:rFonts w:ascii="Times New Roman" w:hAnsi="Times New Roman"/>
          <w:b/>
          <w:bCs/>
          <w:color w:val="000000"/>
          <w:sz w:val="24"/>
          <w:szCs w:val="24"/>
          <w:lang w:eastAsia="uk-UA"/>
        </w:rPr>
      </w:pPr>
      <w:r w:rsidRPr="00685857">
        <w:rPr>
          <w:rFonts w:ascii="Times New Roman" w:hAnsi="Times New Roman"/>
          <w:b/>
          <w:bCs/>
          <w:color w:val="000000"/>
          <w:sz w:val="24"/>
          <w:szCs w:val="24"/>
          <w:lang w:eastAsia="uk-UA"/>
        </w:rPr>
        <w:t>ПЛАН ЗАХОДІВ </w:t>
      </w:r>
      <w:r w:rsidRPr="00685857">
        <w:rPr>
          <w:rFonts w:ascii="Times New Roman" w:hAnsi="Times New Roman"/>
          <w:color w:val="000000"/>
          <w:sz w:val="24"/>
          <w:szCs w:val="24"/>
          <w:lang w:eastAsia="uk-UA"/>
        </w:rPr>
        <w:br/>
      </w:r>
      <w:r w:rsidRPr="00685857">
        <w:rPr>
          <w:rFonts w:ascii="Times New Roman" w:hAnsi="Times New Roman"/>
          <w:b/>
          <w:bCs/>
          <w:color w:val="000000"/>
          <w:sz w:val="24"/>
          <w:szCs w:val="24"/>
          <w:lang w:eastAsia="uk-UA"/>
        </w:rPr>
        <w:t xml:space="preserve">щодо складання прогнозу  бюджету Кіцманської міської </w:t>
      </w:r>
    </w:p>
    <w:p w:rsidR="00CF1CC5" w:rsidRPr="00685857" w:rsidRDefault="00CF1CC5" w:rsidP="00AA4BED">
      <w:pPr>
        <w:shd w:val="clear" w:color="auto" w:fill="FFFFFF"/>
        <w:spacing w:after="0" w:line="240" w:lineRule="auto"/>
        <w:jc w:val="center"/>
        <w:rPr>
          <w:rFonts w:ascii="Times New Roman" w:hAnsi="Times New Roman"/>
          <w:b/>
          <w:bCs/>
          <w:color w:val="000000"/>
          <w:sz w:val="24"/>
          <w:szCs w:val="24"/>
          <w:lang w:eastAsia="uk-UA"/>
        </w:rPr>
      </w:pPr>
      <w:r w:rsidRPr="00685857">
        <w:rPr>
          <w:rFonts w:ascii="Times New Roman" w:hAnsi="Times New Roman"/>
          <w:b/>
          <w:bCs/>
          <w:color w:val="000000"/>
          <w:sz w:val="24"/>
          <w:szCs w:val="24"/>
          <w:lang w:eastAsia="uk-UA"/>
        </w:rPr>
        <w:t>територіальної ради на 2026-2028 роки</w:t>
      </w:r>
    </w:p>
    <w:p w:rsidR="00CF1CC5" w:rsidRPr="00685857" w:rsidRDefault="00CF1CC5" w:rsidP="00AA4BED">
      <w:pPr>
        <w:shd w:val="clear" w:color="auto" w:fill="FFFFFF"/>
        <w:spacing w:after="0" w:line="240" w:lineRule="auto"/>
        <w:jc w:val="center"/>
        <w:rPr>
          <w:rFonts w:ascii="Times New Roman" w:hAnsi="Times New Roman"/>
          <w:b/>
          <w:bCs/>
          <w:color w:val="000000"/>
          <w:sz w:val="24"/>
          <w:szCs w:val="24"/>
          <w:lang w:eastAsia="uk-UA"/>
        </w:rPr>
      </w:pP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0A0"/>
      </w:tblPr>
      <w:tblGrid>
        <w:gridCol w:w="385"/>
        <w:gridCol w:w="4409"/>
        <w:gridCol w:w="1852"/>
        <w:gridCol w:w="3022"/>
      </w:tblGrid>
      <w:tr w:rsidR="00CF1CC5" w:rsidRPr="00685857" w:rsidTr="00D85B77">
        <w:tc>
          <w:tcPr>
            <w:tcW w:w="199" w:type="pct"/>
            <w:tcBorders>
              <w:top w:val="single" w:sz="6" w:space="0" w:color="000000"/>
              <w:left w:val="single" w:sz="6" w:space="0" w:color="000000"/>
              <w:bottom w:val="single" w:sz="6" w:space="0" w:color="000000"/>
              <w:right w:val="single" w:sz="6" w:space="0" w:color="000000"/>
            </w:tcBorders>
          </w:tcPr>
          <w:p w:rsidR="00CF1CC5" w:rsidRPr="00685857" w:rsidRDefault="00CF1CC5" w:rsidP="00AA4BED">
            <w:pPr>
              <w:spacing w:after="0" w:line="240" w:lineRule="auto"/>
              <w:jc w:val="center"/>
              <w:rPr>
                <w:rFonts w:ascii="Times New Roman" w:hAnsi="Times New Roman"/>
                <w:sz w:val="24"/>
                <w:szCs w:val="24"/>
                <w:lang w:eastAsia="uk-UA"/>
              </w:rPr>
            </w:pPr>
            <w:bookmarkStart w:id="0" w:name="n75"/>
            <w:bookmarkEnd w:id="0"/>
            <w:r w:rsidRPr="00685857">
              <w:rPr>
                <w:rFonts w:ascii="Times New Roman" w:hAnsi="Times New Roman"/>
                <w:b/>
                <w:bCs/>
                <w:color w:val="000000"/>
                <w:sz w:val="24"/>
                <w:szCs w:val="24"/>
                <w:lang w:eastAsia="uk-UA"/>
              </w:rPr>
              <w:t>№ з/п</w:t>
            </w:r>
          </w:p>
        </w:tc>
        <w:tc>
          <w:tcPr>
            <w:tcW w:w="2280" w:type="pct"/>
            <w:tcBorders>
              <w:top w:val="single" w:sz="6" w:space="0" w:color="000000"/>
              <w:left w:val="single" w:sz="6" w:space="0" w:color="000000"/>
              <w:bottom w:val="single" w:sz="6" w:space="0" w:color="000000"/>
              <w:right w:val="single" w:sz="6" w:space="0" w:color="000000"/>
            </w:tcBorders>
          </w:tcPr>
          <w:p w:rsidR="00CF1CC5" w:rsidRPr="00685857" w:rsidRDefault="00CF1CC5" w:rsidP="00AA4BED">
            <w:pPr>
              <w:spacing w:after="0" w:line="240" w:lineRule="auto"/>
              <w:jc w:val="center"/>
              <w:rPr>
                <w:rFonts w:ascii="Times New Roman" w:hAnsi="Times New Roman"/>
                <w:sz w:val="24"/>
                <w:szCs w:val="24"/>
                <w:lang w:eastAsia="uk-UA"/>
              </w:rPr>
            </w:pPr>
            <w:r w:rsidRPr="00685857">
              <w:rPr>
                <w:rFonts w:ascii="Times New Roman" w:hAnsi="Times New Roman"/>
                <w:b/>
                <w:bCs/>
                <w:color w:val="000000"/>
                <w:sz w:val="24"/>
                <w:szCs w:val="24"/>
                <w:lang w:eastAsia="uk-UA"/>
              </w:rPr>
              <w:t>Зміст заходів</w:t>
            </w:r>
          </w:p>
        </w:tc>
        <w:tc>
          <w:tcPr>
            <w:tcW w:w="958" w:type="pct"/>
            <w:tcBorders>
              <w:top w:val="single" w:sz="6" w:space="0" w:color="000000"/>
              <w:left w:val="single" w:sz="6" w:space="0" w:color="000000"/>
              <w:bottom w:val="single" w:sz="6" w:space="0" w:color="000000"/>
              <w:right w:val="single" w:sz="6" w:space="0" w:color="000000"/>
            </w:tcBorders>
          </w:tcPr>
          <w:p w:rsidR="00CF1CC5" w:rsidRPr="00685857" w:rsidRDefault="00CF1CC5" w:rsidP="00AA4BED">
            <w:pPr>
              <w:spacing w:after="0" w:line="240" w:lineRule="auto"/>
              <w:jc w:val="center"/>
              <w:rPr>
                <w:rFonts w:ascii="Times New Roman" w:hAnsi="Times New Roman"/>
                <w:sz w:val="24"/>
                <w:szCs w:val="24"/>
                <w:lang w:eastAsia="uk-UA"/>
              </w:rPr>
            </w:pPr>
            <w:r w:rsidRPr="00685857">
              <w:rPr>
                <w:rFonts w:ascii="Times New Roman" w:hAnsi="Times New Roman"/>
                <w:b/>
                <w:bCs/>
                <w:color w:val="000000"/>
                <w:sz w:val="24"/>
                <w:szCs w:val="24"/>
                <w:lang w:eastAsia="uk-UA"/>
              </w:rPr>
              <w:t>Термін виконання</w:t>
            </w:r>
          </w:p>
        </w:tc>
        <w:tc>
          <w:tcPr>
            <w:tcW w:w="1563" w:type="pct"/>
            <w:tcBorders>
              <w:top w:val="single" w:sz="6" w:space="0" w:color="000000"/>
              <w:left w:val="single" w:sz="6" w:space="0" w:color="000000"/>
              <w:bottom w:val="single" w:sz="6" w:space="0" w:color="000000"/>
              <w:right w:val="single" w:sz="6" w:space="0" w:color="000000"/>
            </w:tcBorders>
          </w:tcPr>
          <w:p w:rsidR="00CF1CC5" w:rsidRPr="00685857" w:rsidRDefault="00CF1CC5" w:rsidP="00AA4BED">
            <w:pPr>
              <w:spacing w:after="0" w:line="240" w:lineRule="auto"/>
              <w:jc w:val="center"/>
              <w:rPr>
                <w:rFonts w:ascii="Times New Roman" w:hAnsi="Times New Roman"/>
                <w:sz w:val="24"/>
                <w:szCs w:val="24"/>
                <w:lang w:eastAsia="uk-UA"/>
              </w:rPr>
            </w:pPr>
            <w:r w:rsidRPr="00685857">
              <w:rPr>
                <w:rFonts w:ascii="Times New Roman" w:hAnsi="Times New Roman"/>
                <w:b/>
                <w:bCs/>
                <w:color w:val="000000"/>
                <w:sz w:val="24"/>
                <w:szCs w:val="24"/>
                <w:lang w:eastAsia="uk-UA"/>
              </w:rPr>
              <w:t>Відповідальні за виконання</w:t>
            </w:r>
          </w:p>
        </w:tc>
      </w:tr>
      <w:tr w:rsidR="00CF1CC5" w:rsidRPr="00685857" w:rsidTr="00D85B77">
        <w:tc>
          <w:tcPr>
            <w:tcW w:w="199"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1.</w:t>
            </w:r>
          </w:p>
        </w:tc>
        <w:tc>
          <w:tcPr>
            <w:tcW w:w="2280" w:type="pct"/>
            <w:tcBorders>
              <w:top w:val="single" w:sz="6" w:space="0" w:color="000000"/>
              <w:left w:val="single" w:sz="6" w:space="0" w:color="000000"/>
              <w:bottom w:val="single" w:sz="6" w:space="0" w:color="000000"/>
              <w:right w:val="single" w:sz="6" w:space="0" w:color="000000"/>
            </w:tcBorders>
          </w:tcPr>
          <w:p w:rsidR="00CF1CC5" w:rsidRPr="00685857" w:rsidRDefault="00CF1CC5" w:rsidP="003E4E19">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Здійснити аналіз виконання бюджету Кіцманської</w:t>
            </w:r>
            <w:r w:rsidRPr="00685857">
              <w:rPr>
                <w:rFonts w:ascii="Times New Roman" w:hAnsi="Times New Roman"/>
                <w:sz w:val="24"/>
                <w:szCs w:val="24"/>
              </w:rPr>
              <w:t xml:space="preserve"> </w:t>
            </w:r>
            <w:r w:rsidRPr="00685857">
              <w:rPr>
                <w:rFonts w:ascii="Times New Roman" w:hAnsi="Times New Roman"/>
                <w:sz w:val="24"/>
                <w:szCs w:val="24"/>
                <w:lang w:eastAsia="uk-UA"/>
              </w:rPr>
              <w:t>міської</w:t>
            </w:r>
            <w:r w:rsidRPr="00685857">
              <w:rPr>
                <w:rFonts w:ascii="Times New Roman" w:hAnsi="Times New Roman"/>
                <w:sz w:val="24"/>
                <w:szCs w:val="24"/>
              </w:rPr>
              <w:t xml:space="preserve"> територіальної громади</w:t>
            </w:r>
            <w:r w:rsidRPr="00685857">
              <w:rPr>
                <w:rFonts w:ascii="Times New Roman" w:hAnsi="Times New Roman"/>
                <w:sz w:val="24"/>
                <w:szCs w:val="24"/>
                <w:lang w:eastAsia="uk-UA"/>
              </w:rPr>
              <w:t xml:space="preserve"> бюджету упродовж 2022-2024 років та І кварталу 2025 року, виявити тенденції у виконанні доходної та видаткової частин бюджету</w:t>
            </w:r>
          </w:p>
        </w:tc>
        <w:tc>
          <w:tcPr>
            <w:tcW w:w="958"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До 25 травня 2025 року</w:t>
            </w:r>
          </w:p>
        </w:tc>
        <w:tc>
          <w:tcPr>
            <w:tcW w:w="1563"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Фінансове управління Кіцманської міської ради</w:t>
            </w:r>
          </w:p>
          <w:p w:rsidR="00CF1CC5" w:rsidRPr="00685857" w:rsidRDefault="00CF1CC5" w:rsidP="00D85B77">
            <w:pPr>
              <w:spacing w:after="0" w:line="240" w:lineRule="auto"/>
              <w:rPr>
                <w:rFonts w:ascii="Times New Roman" w:hAnsi="Times New Roman"/>
                <w:sz w:val="24"/>
                <w:szCs w:val="24"/>
                <w:lang w:eastAsia="uk-UA"/>
              </w:rPr>
            </w:pPr>
          </w:p>
        </w:tc>
      </w:tr>
      <w:tr w:rsidR="00CF1CC5" w:rsidRPr="00685857" w:rsidTr="00D85B77">
        <w:tc>
          <w:tcPr>
            <w:tcW w:w="199"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2.</w:t>
            </w:r>
          </w:p>
        </w:tc>
        <w:tc>
          <w:tcPr>
            <w:tcW w:w="2280"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Довести до головних розпорядників коштів бюджету міської територіальної громади організаційно-методологічні засади складання прогнозу бюджету міської територіальної громади, визначені Мінфіном та інструктивний лист щодо основних організаційних засад процесу підготовки пропозицій до прогнозу бюджету</w:t>
            </w:r>
          </w:p>
        </w:tc>
        <w:tc>
          <w:tcPr>
            <w:tcW w:w="958"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У дводенний термін з моменту отримання інформації від Мінфіну</w:t>
            </w:r>
          </w:p>
        </w:tc>
        <w:tc>
          <w:tcPr>
            <w:tcW w:w="1563"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Фінансове управління Кіцманської міської ради</w:t>
            </w:r>
          </w:p>
        </w:tc>
      </w:tr>
      <w:tr w:rsidR="00CF1CC5" w:rsidRPr="00685857" w:rsidTr="00D85B77">
        <w:tc>
          <w:tcPr>
            <w:tcW w:w="199"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3.</w:t>
            </w:r>
          </w:p>
        </w:tc>
        <w:tc>
          <w:tcPr>
            <w:tcW w:w="2280"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Надати до фінансового управління Кіцманської міської ради:</w:t>
            </w:r>
          </w:p>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1) інформацію щодо чисельності населення</w:t>
            </w: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2) основні прогнозні показники економічного і соціального розвитку Кіцманської  міської територіальної громади на середньостроковий період</w:t>
            </w:r>
          </w:p>
          <w:p w:rsidR="00CF1CC5" w:rsidRPr="00685857" w:rsidRDefault="00CF1CC5" w:rsidP="00D85B77">
            <w:pPr>
              <w:spacing w:after="0" w:line="240" w:lineRule="auto"/>
              <w:rPr>
                <w:rFonts w:ascii="Times New Roman" w:hAnsi="Times New Roman"/>
                <w:sz w:val="24"/>
                <w:szCs w:val="24"/>
                <w:lang w:eastAsia="uk-UA"/>
              </w:rPr>
            </w:pPr>
          </w:p>
          <w:p w:rsidR="00CF1CC5" w:rsidRDefault="00CF1CC5" w:rsidP="00D85B77">
            <w:pPr>
              <w:spacing w:after="0" w:line="240" w:lineRule="auto"/>
              <w:rPr>
                <w:rFonts w:ascii="Times New Roman" w:hAnsi="Times New Roman"/>
                <w:sz w:val="24"/>
                <w:szCs w:val="24"/>
              </w:rPr>
            </w:pPr>
            <w:r w:rsidRPr="00685857">
              <w:rPr>
                <w:rFonts w:ascii="Times New Roman" w:hAnsi="Times New Roman"/>
                <w:sz w:val="24"/>
                <w:szCs w:val="24"/>
                <w:lang w:eastAsia="uk-UA"/>
              </w:rPr>
              <w:t xml:space="preserve">3) </w:t>
            </w:r>
            <w:r w:rsidRPr="00685857">
              <w:rPr>
                <w:rFonts w:ascii="Times New Roman" w:hAnsi="Times New Roman"/>
                <w:sz w:val="24"/>
                <w:szCs w:val="24"/>
              </w:rPr>
              <w:t>прогнозні показники податку на прибуток та частини чистого прибутку (доходу) господарських організацій (які належать до комунальної власності);</w:t>
            </w:r>
          </w:p>
          <w:p w:rsidR="00CF1CC5" w:rsidRPr="00685857" w:rsidRDefault="00CF1CC5" w:rsidP="00D85B77">
            <w:pPr>
              <w:spacing w:after="0" w:line="240" w:lineRule="auto"/>
              <w:rPr>
                <w:rFonts w:ascii="Times New Roman" w:hAnsi="Times New Roman"/>
                <w:sz w:val="24"/>
                <w:szCs w:val="24"/>
              </w:rPr>
            </w:pPr>
          </w:p>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4) пропозиції щодо необхідного обсягу співфінансування об’єктів, які включені до переліку об’єктів, що фінансуватимуться у 2026 році за рахунок коштів державного фонду регіонального розвитку та субвенції з державного бюджету місцевим бюджетам на здійснення заходів щодо соціально-економічного розвитку окремих територій, прогнозні переліки об’єктів, які пропонується фінансувати за рахунок вищезазначених джерел, окремо у 2027 та 2028 роках;</w:t>
            </w: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5) інформацію про загальну площу земель у розрізі видів угідь, стан проведення грошової оцінки землі, розміри грошової оцінки на останню звітну дату, площу земель, які можуть бути надані в оренду, в т.ч. наданих в оренду станом на 01 червня 2025 року, та обґрунтовані прогнозні показники надходження коштів від продажу земельних ділянок несільськогосподарського призначення та коштів від відшкодування втрат сільськогосподарського і лісогосподарського виробництва на 2026 рік і два наступні бюджетні періоди</w:t>
            </w: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6) прогнозні обсяги доходів бюджету міської територіальної громади на середньостроковий період відповідно до типової форми прогнозу бюджету</w:t>
            </w: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0F2690">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7) інформацію щодо обсягу розрахункових втрат місцевих бюджетів на середньостроковий період внаслідок надання державою податкових пільг зі сплати податку на доходи фізичних осіб та земельного податку</w:t>
            </w:r>
          </w:p>
        </w:tc>
        <w:tc>
          <w:tcPr>
            <w:tcW w:w="958"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до 20 червня 2025 року</w:t>
            </w: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532E52">
            <w:pPr>
              <w:spacing w:after="0" w:line="240" w:lineRule="auto"/>
              <w:rPr>
                <w:rFonts w:ascii="Times New Roman" w:hAnsi="Times New Roman"/>
                <w:sz w:val="24"/>
                <w:szCs w:val="24"/>
                <w:lang w:eastAsia="uk-UA"/>
              </w:rPr>
            </w:pPr>
          </w:p>
        </w:tc>
        <w:tc>
          <w:tcPr>
            <w:tcW w:w="1563"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Управління ДМС у Чернівецькій області</w:t>
            </w: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Відповідні структурні підрозділи  міської ради</w:t>
            </w: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Відповідні структурні підрозділи, одержувачі бюджетних коштів</w:t>
            </w:r>
          </w:p>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 xml:space="preserve">міської ради </w:t>
            </w: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Відповідні структурні підрозділи  міської ради</w:t>
            </w: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Відповідні структурні підрозділи  міської ради</w:t>
            </w: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lang w:eastAsia="uk-UA"/>
              </w:rPr>
            </w:pPr>
          </w:p>
          <w:p w:rsidR="00CF1CC5" w:rsidRPr="00685857" w:rsidRDefault="00CF1CC5" w:rsidP="00D85B77">
            <w:pPr>
              <w:spacing w:after="0" w:line="240" w:lineRule="auto"/>
              <w:rPr>
                <w:rFonts w:ascii="Times New Roman" w:hAnsi="Times New Roman"/>
                <w:sz w:val="24"/>
                <w:szCs w:val="24"/>
              </w:rPr>
            </w:pPr>
          </w:p>
          <w:p w:rsidR="00CF1CC5" w:rsidRPr="00685857" w:rsidRDefault="00CF1CC5" w:rsidP="00D85B77">
            <w:pPr>
              <w:spacing w:after="0" w:line="240" w:lineRule="auto"/>
              <w:rPr>
                <w:rFonts w:ascii="Times New Roman" w:hAnsi="Times New Roman"/>
                <w:sz w:val="24"/>
                <w:szCs w:val="24"/>
              </w:rPr>
            </w:pPr>
          </w:p>
          <w:p w:rsidR="00CF1CC5" w:rsidRPr="00685857" w:rsidRDefault="00CF1CC5" w:rsidP="00D85B77">
            <w:pPr>
              <w:spacing w:after="0" w:line="240" w:lineRule="auto"/>
              <w:rPr>
                <w:rFonts w:ascii="Times New Roman" w:hAnsi="Times New Roman"/>
                <w:sz w:val="24"/>
                <w:szCs w:val="24"/>
              </w:rPr>
            </w:pPr>
          </w:p>
          <w:p w:rsidR="00CF1CC5" w:rsidRPr="00685857" w:rsidRDefault="00CF1CC5" w:rsidP="00D85B77">
            <w:pPr>
              <w:spacing w:after="0" w:line="240" w:lineRule="auto"/>
              <w:rPr>
                <w:rFonts w:ascii="Times New Roman" w:hAnsi="Times New Roman"/>
                <w:sz w:val="24"/>
                <w:szCs w:val="24"/>
              </w:rPr>
            </w:pPr>
          </w:p>
          <w:p w:rsidR="00CF1CC5" w:rsidRPr="00685857" w:rsidRDefault="00CF1CC5" w:rsidP="00D85B77">
            <w:pPr>
              <w:spacing w:after="0" w:line="240" w:lineRule="auto"/>
              <w:rPr>
                <w:rFonts w:ascii="Times New Roman" w:hAnsi="Times New Roman"/>
                <w:sz w:val="24"/>
                <w:szCs w:val="24"/>
              </w:rPr>
            </w:pPr>
          </w:p>
          <w:p w:rsidR="00CF1CC5" w:rsidRPr="00685857" w:rsidRDefault="00CF1CC5" w:rsidP="00D85B77">
            <w:pPr>
              <w:spacing w:after="0" w:line="240" w:lineRule="auto"/>
              <w:rPr>
                <w:rFonts w:ascii="Times New Roman" w:hAnsi="Times New Roman"/>
                <w:sz w:val="24"/>
                <w:szCs w:val="24"/>
              </w:rPr>
            </w:pPr>
          </w:p>
          <w:p w:rsidR="00CF1CC5" w:rsidRPr="00685857" w:rsidRDefault="00CF1CC5" w:rsidP="00D85B77">
            <w:pPr>
              <w:spacing w:after="0" w:line="240" w:lineRule="auto"/>
              <w:rPr>
                <w:rFonts w:ascii="Times New Roman" w:hAnsi="Times New Roman"/>
                <w:sz w:val="24"/>
                <w:szCs w:val="24"/>
              </w:rPr>
            </w:pPr>
          </w:p>
          <w:p w:rsidR="00CF1CC5" w:rsidRPr="00685857" w:rsidRDefault="00CF1CC5" w:rsidP="00D85B77">
            <w:pPr>
              <w:spacing w:after="0" w:line="240" w:lineRule="auto"/>
              <w:rPr>
                <w:rFonts w:ascii="Times New Roman" w:hAnsi="Times New Roman"/>
                <w:sz w:val="24"/>
                <w:szCs w:val="24"/>
              </w:rPr>
            </w:pPr>
            <w:r w:rsidRPr="00685857">
              <w:rPr>
                <w:rFonts w:ascii="Times New Roman" w:hAnsi="Times New Roman"/>
                <w:sz w:val="24"/>
                <w:szCs w:val="24"/>
              </w:rPr>
              <w:t>ГУ ДПС у Чернівецькій                                                                 області</w:t>
            </w:r>
          </w:p>
          <w:p w:rsidR="00CF1CC5" w:rsidRPr="00685857" w:rsidRDefault="00CF1CC5" w:rsidP="00D85B77">
            <w:pPr>
              <w:spacing w:after="0" w:line="240" w:lineRule="auto"/>
              <w:rPr>
                <w:rFonts w:ascii="Times New Roman" w:hAnsi="Times New Roman"/>
                <w:sz w:val="24"/>
                <w:szCs w:val="24"/>
              </w:rPr>
            </w:pPr>
          </w:p>
          <w:p w:rsidR="00CF1CC5" w:rsidRPr="00685857" w:rsidRDefault="00CF1CC5" w:rsidP="00D85B77">
            <w:pPr>
              <w:spacing w:after="0" w:line="240" w:lineRule="auto"/>
              <w:rPr>
                <w:rFonts w:ascii="Times New Roman" w:hAnsi="Times New Roman"/>
                <w:sz w:val="24"/>
                <w:szCs w:val="24"/>
              </w:rPr>
            </w:pPr>
          </w:p>
          <w:p w:rsidR="00CF1CC5" w:rsidRPr="00685857" w:rsidRDefault="00CF1CC5" w:rsidP="00D85B77">
            <w:pPr>
              <w:spacing w:after="0" w:line="240" w:lineRule="auto"/>
              <w:rPr>
                <w:rFonts w:ascii="Times New Roman" w:hAnsi="Times New Roman"/>
                <w:sz w:val="24"/>
                <w:szCs w:val="24"/>
              </w:rPr>
            </w:pPr>
          </w:p>
          <w:p w:rsidR="00CF1CC5" w:rsidRPr="00685857" w:rsidRDefault="00CF1CC5" w:rsidP="00D85B77">
            <w:pPr>
              <w:spacing w:after="0" w:line="240" w:lineRule="auto"/>
              <w:rPr>
                <w:rFonts w:ascii="Times New Roman" w:hAnsi="Times New Roman"/>
                <w:sz w:val="24"/>
                <w:szCs w:val="24"/>
              </w:rPr>
            </w:pPr>
            <w:r w:rsidRPr="00685857">
              <w:rPr>
                <w:rFonts w:ascii="Times New Roman" w:hAnsi="Times New Roman"/>
                <w:sz w:val="24"/>
                <w:szCs w:val="24"/>
              </w:rPr>
              <w:t>ГУ ДПС у Чернівецькій                                                                 області</w:t>
            </w:r>
          </w:p>
          <w:p w:rsidR="00CF1CC5" w:rsidRPr="00685857" w:rsidRDefault="00CF1CC5" w:rsidP="00D85B77">
            <w:pPr>
              <w:spacing w:after="0" w:line="240" w:lineRule="auto"/>
              <w:rPr>
                <w:rFonts w:ascii="Times New Roman" w:hAnsi="Times New Roman"/>
                <w:sz w:val="24"/>
                <w:szCs w:val="24"/>
                <w:lang w:eastAsia="uk-UA"/>
              </w:rPr>
            </w:pPr>
          </w:p>
        </w:tc>
      </w:tr>
      <w:tr w:rsidR="00CF1CC5" w:rsidRPr="00685857" w:rsidTr="00D85B77">
        <w:trPr>
          <w:trHeight w:val="623"/>
        </w:trPr>
        <w:tc>
          <w:tcPr>
            <w:tcW w:w="199"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4.</w:t>
            </w:r>
          </w:p>
        </w:tc>
        <w:tc>
          <w:tcPr>
            <w:tcW w:w="2280" w:type="pct"/>
            <w:tcBorders>
              <w:top w:val="single" w:sz="6" w:space="0" w:color="000000"/>
              <w:left w:val="single" w:sz="6" w:space="0" w:color="000000"/>
              <w:bottom w:val="single" w:sz="6" w:space="0" w:color="000000"/>
              <w:right w:val="single" w:sz="6" w:space="0" w:color="000000"/>
            </w:tcBorders>
          </w:tcPr>
          <w:p w:rsidR="00CF1CC5" w:rsidRPr="00685857" w:rsidRDefault="00CF1CC5" w:rsidP="00E83C2C">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Забезпечити прогнозування обсягу доходів бюджету міської територіальної громади, визначення обсягу фінансування бюджету міської територіальної громади та орієнтовних граничних показників видатків бюджету міської територіальної громади на середньостроковий період на підставі прогнозу економічного і соціального розвитку Кіцманської міської  територіальної громади, аналізу виконання бюджету міської територіальної громади упродовж 2023-2024 років</w:t>
            </w:r>
          </w:p>
        </w:tc>
        <w:tc>
          <w:tcPr>
            <w:tcW w:w="958" w:type="pct"/>
            <w:tcBorders>
              <w:top w:val="single" w:sz="6" w:space="0" w:color="000000"/>
              <w:left w:val="single" w:sz="6" w:space="0" w:color="000000"/>
              <w:bottom w:val="single" w:sz="6" w:space="0" w:color="000000"/>
              <w:right w:val="single" w:sz="6" w:space="0" w:color="000000"/>
            </w:tcBorders>
          </w:tcPr>
          <w:p w:rsidR="00CF1CC5" w:rsidRPr="00685857" w:rsidRDefault="00CF1CC5" w:rsidP="009029D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До 01 липня 2025 року</w:t>
            </w:r>
          </w:p>
        </w:tc>
        <w:tc>
          <w:tcPr>
            <w:tcW w:w="1563"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Фінансове управління Кіцманської міської ради</w:t>
            </w:r>
          </w:p>
        </w:tc>
      </w:tr>
      <w:tr w:rsidR="00CF1CC5" w:rsidRPr="00685857" w:rsidTr="00D85B77">
        <w:trPr>
          <w:trHeight w:val="623"/>
        </w:trPr>
        <w:tc>
          <w:tcPr>
            <w:tcW w:w="199"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5.</w:t>
            </w:r>
          </w:p>
        </w:tc>
        <w:tc>
          <w:tcPr>
            <w:tcW w:w="2280" w:type="pct"/>
            <w:tcBorders>
              <w:top w:val="single" w:sz="6" w:space="0" w:color="000000"/>
              <w:left w:val="single" w:sz="6" w:space="0" w:color="000000"/>
              <w:bottom w:val="single" w:sz="6" w:space="0" w:color="000000"/>
              <w:right w:val="single" w:sz="6" w:space="0" w:color="000000"/>
            </w:tcBorders>
          </w:tcPr>
          <w:p w:rsidR="00CF1CC5" w:rsidRPr="00685857" w:rsidRDefault="00CF1CC5" w:rsidP="005761D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Довести до головних розпорядників коштів орієнтовні граничні показники видатків бюджету міської територіальної громади на 2026-2028 роки</w:t>
            </w:r>
          </w:p>
        </w:tc>
        <w:tc>
          <w:tcPr>
            <w:tcW w:w="958" w:type="pct"/>
            <w:tcBorders>
              <w:top w:val="single" w:sz="6" w:space="0" w:color="000000"/>
              <w:left w:val="single" w:sz="6" w:space="0" w:color="000000"/>
              <w:bottom w:val="single" w:sz="6" w:space="0" w:color="000000"/>
              <w:right w:val="single" w:sz="6" w:space="0" w:color="000000"/>
            </w:tcBorders>
          </w:tcPr>
          <w:p w:rsidR="00CF1CC5" w:rsidRPr="00685857" w:rsidRDefault="00CF1CC5" w:rsidP="00B1214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 xml:space="preserve">До 20 липня 2025 року </w:t>
            </w:r>
          </w:p>
        </w:tc>
        <w:tc>
          <w:tcPr>
            <w:tcW w:w="1563"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Фінансове управління Кіцманської міської ради</w:t>
            </w:r>
          </w:p>
        </w:tc>
      </w:tr>
      <w:tr w:rsidR="00CF1CC5" w:rsidRPr="00685857" w:rsidTr="00D85B77">
        <w:trPr>
          <w:trHeight w:val="2238"/>
        </w:trPr>
        <w:tc>
          <w:tcPr>
            <w:tcW w:w="199"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6.</w:t>
            </w:r>
          </w:p>
        </w:tc>
        <w:tc>
          <w:tcPr>
            <w:tcW w:w="2280" w:type="pct"/>
            <w:tcBorders>
              <w:top w:val="single" w:sz="6" w:space="0" w:color="000000"/>
              <w:left w:val="single" w:sz="6" w:space="0" w:color="000000"/>
              <w:bottom w:val="single" w:sz="6" w:space="0" w:color="000000"/>
              <w:right w:val="single" w:sz="6" w:space="0" w:color="000000"/>
            </w:tcBorders>
          </w:tcPr>
          <w:p w:rsidR="00CF1CC5" w:rsidRPr="00685857" w:rsidRDefault="00CF1CC5" w:rsidP="00B1214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Надати до фінансового управління Кіцманської міської ради пропозиції до прогнозу бюджету міської територіальної громади на 2026-2028 роки</w:t>
            </w:r>
          </w:p>
        </w:tc>
        <w:tc>
          <w:tcPr>
            <w:tcW w:w="958" w:type="pct"/>
            <w:tcBorders>
              <w:top w:val="single" w:sz="6" w:space="0" w:color="000000"/>
              <w:left w:val="single" w:sz="6" w:space="0" w:color="000000"/>
              <w:bottom w:val="single" w:sz="6" w:space="0" w:color="000000"/>
              <w:right w:val="single" w:sz="6" w:space="0" w:color="000000"/>
            </w:tcBorders>
          </w:tcPr>
          <w:p w:rsidR="00CF1CC5" w:rsidRPr="00685857" w:rsidRDefault="00CF1CC5" w:rsidP="00B1214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До 25 липня 2025 року</w:t>
            </w:r>
          </w:p>
        </w:tc>
        <w:tc>
          <w:tcPr>
            <w:tcW w:w="1563"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Головні розпорядники, одержувачі бюджетних  коштів бюджету міської територіальної громади та відповідні структурні підрозділи міської ради</w:t>
            </w:r>
          </w:p>
        </w:tc>
      </w:tr>
      <w:tr w:rsidR="00CF1CC5" w:rsidRPr="00685857" w:rsidTr="00D85B77">
        <w:tc>
          <w:tcPr>
            <w:tcW w:w="199"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7.</w:t>
            </w:r>
          </w:p>
        </w:tc>
        <w:tc>
          <w:tcPr>
            <w:tcW w:w="2280"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Здійснити аналіз поданих головними розпорядниками, одержувачами бюджетних коштів, відповідними структурними підрозділами міської ради пропозицій до прогнозу бюджету міської територіальної громади на відповідність доведеним індикативним прогнозним показникам</w:t>
            </w:r>
          </w:p>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 xml:space="preserve"> </w:t>
            </w:r>
          </w:p>
        </w:tc>
        <w:tc>
          <w:tcPr>
            <w:tcW w:w="958"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Протягом 5 робочих днів з моменту отримання</w:t>
            </w:r>
          </w:p>
        </w:tc>
        <w:tc>
          <w:tcPr>
            <w:tcW w:w="1563"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Фінансове управління Кіцманської міської ради</w:t>
            </w:r>
          </w:p>
        </w:tc>
      </w:tr>
      <w:tr w:rsidR="00CF1CC5" w:rsidRPr="00685857" w:rsidTr="00D85B77">
        <w:trPr>
          <w:trHeight w:val="1946"/>
        </w:trPr>
        <w:tc>
          <w:tcPr>
            <w:tcW w:w="199"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8.</w:t>
            </w:r>
          </w:p>
        </w:tc>
        <w:tc>
          <w:tcPr>
            <w:tcW w:w="2280" w:type="pct"/>
            <w:tcBorders>
              <w:top w:val="single" w:sz="6" w:space="0" w:color="000000"/>
              <w:left w:val="single" w:sz="6" w:space="0" w:color="000000"/>
              <w:bottom w:val="single" w:sz="6" w:space="0" w:color="000000"/>
              <w:right w:val="single" w:sz="6" w:space="0" w:color="000000"/>
            </w:tcBorders>
          </w:tcPr>
          <w:p w:rsidR="00CF1CC5" w:rsidRPr="00685857" w:rsidRDefault="00CF1CC5" w:rsidP="00822761">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 xml:space="preserve">Підготувати показники прогнозу бюджету міської територіальної громади на 2026-2028 роки </w:t>
            </w:r>
          </w:p>
        </w:tc>
        <w:tc>
          <w:tcPr>
            <w:tcW w:w="958" w:type="pct"/>
            <w:tcBorders>
              <w:top w:val="single" w:sz="6" w:space="0" w:color="000000"/>
              <w:left w:val="single" w:sz="6" w:space="0" w:color="000000"/>
              <w:bottom w:val="single" w:sz="6" w:space="0" w:color="000000"/>
              <w:right w:val="single" w:sz="6" w:space="0" w:color="000000"/>
            </w:tcBorders>
          </w:tcPr>
          <w:p w:rsidR="00CF1CC5" w:rsidRPr="00685857" w:rsidRDefault="00CF1CC5" w:rsidP="00822761">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До 01 серпня 2025 року</w:t>
            </w:r>
          </w:p>
        </w:tc>
        <w:tc>
          <w:tcPr>
            <w:tcW w:w="1563"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Фінансове управління Кіцманської міської ради</w:t>
            </w:r>
          </w:p>
        </w:tc>
      </w:tr>
      <w:tr w:rsidR="00CF1CC5" w:rsidRPr="00685857" w:rsidTr="00D85B77">
        <w:tc>
          <w:tcPr>
            <w:tcW w:w="199"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9.</w:t>
            </w:r>
          </w:p>
        </w:tc>
        <w:tc>
          <w:tcPr>
            <w:tcW w:w="2280" w:type="pct"/>
            <w:tcBorders>
              <w:top w:val="single" w:sz="6" w:space="0" w:color="000000"/>
              <w:left w:val="single" w:sz="6" w:space="0" w:color="000000"/>
              <w:bottom w:val="single" w:sz="6" w:space="0" w:color="000000"/>
              <w:right w:val="single" w:sz="6" w:space="0" w:color="000000"/>
            </w:tcBorders>
          </w:tcPr>
          <w:p w:rsidR="00CF1CC5" w:rsidRPr="00685857" w:rsidRDefault="00CF1CC5" w:rsidP="00FE36C4">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 xml:space="preserve">Провести погоджувальні наради з головними розпорядниками, одержувачами бюджетних  коштів, щодо узгодження показників прогнозу бюджету Кіцманської міської територіальної громади </w:t>
            </w:r>
          </w:p>
        </w:tc>
        <w:tc>
          <w:tcPr>
            <w:tcW w:w="958" w:type="pct"/>
            <w:tcBorders>
              <w:top w:val="single" w:sz="6" w:space="0" w:color="000000"/>
              <w:left w:val="single" w:sz="6" w:space="0" w:color="000000"/>
              <w:bottom w:val="single" w:sz="6" w:space="0" w:color="000000"/>
              <w:right w:val="single" w:sz="6" w:space="0" w:color="000000"/>
            </w:tcBorders>
          </w:tcPr>
          <w:p w:rsidR="00CF1CC5" w:rsidRPr="00685857" w:rsidRDefault="00CF1CC5" w:rsidP="00FE36C4">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До  05 серпня 2025 року</w:t>
            </w:r>
          </w:p>
        </w:tc>
        <w:tc>
          <w:tcPr>
            <w:tcW w:w="1563"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Фінансове управління Кіцманської міської ради</w:t>
            </w:r>
          </w:p>
        </w:tc>
      </w:tr>
      <w:tr w:rsidR="00CF1CC5" w:rsidRPr="00685857" w:rsidTr="00D85B77">
        <w:trPr>
          <w:trHeight w:val="396"/>
        </w:trPr>
        <w:tc>
          <w:tcPr>
            <w:tcW w:w="199" w:type="pct"/>
            <w:tcBorders>
              <w:top w:val="single" w:sz="6" w:space="0" w:color="000000"/>
              <w:left w:val="single" w:sz="6" w:space="0" w:color="000000"/>
              <w:bottom w:val="single" w:sz="6" w:space="0" w:color="000000"/>
              <w:right w:val="single" w:sz="6" w:space="0" w:color="000000"/>
            </w:tcBorders>
          </w:tcPr>
          <w:p w:rsidR="00CF1CC5" w:rsidRPr="00685857" w:rsidRDefault="00CF1CC5" w:rsidP="000E63BC">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10.</w:t>
            </w:r>
          </w:p>
        </w:tc>
        <w:tc>
          <w:tcPr>
            <w:tcW w:w="2280" w:type="pct"/>
            <w:tcBorders>
              <w:top w:val="single" w:sz="6" w:space="0" w:color="000000"/>
              <w:left w:val="single" w:sz="6" w:space="0" w:color="000000"/>
              <w:bottom w:val="single" w:sz="6" w:space="0" w:color="000000"/>
              <w:right w:val="single" w:sz="6" w:space="0" w:color="000000"/>
            </w:tcBorders>
          </w:tcPr>
          <w:p w:rsidR="00CF1CC5" w:rsidRPr="00685857" w:rsidRDefault="00CF1CC5" w:rsidP="001028CF">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Забезпечити доопрацювання прогнозу бюджету міської територіальної громади за результатами проведених погоджувальних нарад та інформацій, отриманих від структурних підрозділів міської ради</w:t>
            </w:r>
          </w:p>
        </w:tc>
        <w:tc>
          <w:tcPr>
            <w:tcW w:w="958" w:type="pct"/>
            <w:tcBorders>
              <w:top w:val="single" w:sz="6" w:space="0" w:color="000000"/>
              <w:left w:val="single" w:sz="6" w:space="0" w:color="000000"/>
              <w:bottom w:val="single" w:sz="6" w:space="0" w:color="000000"/>
              <w:right w:val="single" w:sz="6" w:space="0" w:color="000000"/>
            </w:tcBorders>
          </w:tcPr>
          <w:p w:rsidR="00CF1CC5" w:rsidRPr="00685857" w:rsidRDefault="00CF1CC5" w:rsidP="00FE36C4">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До 10 серпня 2025 року</w:t>
            </w:r>
          </w:p>
        </w:tc>
        <w:tc>
          <w:tcPr>
            <w:tcW w:w="1563"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Фінансове управління Кіцманської міської ради</w:t>
            </w:r>
          </w:p>
        </w:tc>
      </w:tr>
      <w:tr w:rsidR="00CF1CC5" w:rsidRPr="00685857" w:rsidTr="00D85B77">
        <w:tc>
          <w:tcPr>
            <w:tcW w:w="199" w:type="pct"/>
            <w:tcBorders>
              <w:top w:val="single" w:sz="6" w:space="0" w:color="000000"/>
              <w:left w:val="single" w:sz="6" w:space="0" w:color="000000"/>
              <w:bottom w:val="single" w:sz="6" w:space="0" w:color="000000"/>
              <w:right w:val="single" w:sz="6" w:space="0" w:color="000000"/>
            </w:tcBorders>
          </w:tcPr>
          <w:p w:rsidR="00CF1CC5" w:rsidRPr="00685857" w:rsidRDefault="00CF1CC5" w:rsidP="000E63BC">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11.</w:t>
            </w:r>
          </w:p>
        </w:tc>
        <w:tc>
          <w:tcPr>
            <w:tcW w:w="2280"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 xml:space="preserve">Подати прогноз бюджету міської територіальної громади на 2026-2028 роки разом із фінансово-економічним обґрунтуванням до виконавчого комітету Кіцманської міської ради </w:t>
            </w:r>
          </w:p>
          <w:p w:rsidR="00CF1CC5" w:rsidRPr="00685857" w:rsidRDefault="00CF1CC5" w:rsidP="00D85B77">
            <w:pPr>
              <w:spacing w:after="0" w:line="240" w:lineRule="auto"/>
              <w:rPr>
                <w:rFonts w:ascii="Times New Roman" w:hAnsi="Times New Roman"/>
                <w:sz w:val="24"/>
                <w:szCs w:val="24"/>
                <w:lang w:eastAsia="uk-UA"/>
              </w:rPr>
            </w:pPr>
          </w:p>
        </w:tc>
        <w:tc>
          <w:tcPr>
            <w:tcW w:w="958"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 xml:space="preserve"> До 15 серпня</w:t>
            </w:r>
          </w:p>
          <w:p w:rsidR="00CF1CC5" w:rsidRPr="00685857" w:rsidRDefault="00CF1CC5" w:rsidP="00EB2CF6">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2025 року</w:t>
            </w:r>
          </w:p>
        </w:tc>
        <w:tc>
          <w:tcPr>
            <w:tcW w:w="1563"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Фінансове управління Кіцманської міської ради</w:t>
            </w:r>
          </w:p>
        </w:tc>
      </w:tr>
      <w:tr w:rsidR="00CF1CC5" w:rsidRPr="00685857" w:rsidTr="00D85B77">
        <w:tc>
          <w:tcPr>
            <w:tcW w:w="199" w:type="pct"/>
            <w:tcBorders>
              <w:top w:val="single" w:sz="6" w:space="0" w:color="000000"/>
              <w:left w:val="single" w:sz="6" w:space="0" w:color="000000"/>
              <w:bottom w:val="single" w:sz="6" w:space="0" w:color="000000"/>
              <w:right w:val="single" w:sz="6" w:space="0" w:color="000000"/>
            </w:tcBorders>
          </w:tcPr>
          <w:p w:rsidR="00CF1CC5" w:rsidRPr="00685857" w:rsidRDefault="00CF1CC5" w:rsidP="000E63BC">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12.</w:t>
            </w:r>
          </w:p>
        </w:tc>
        <w:tc>
          <w:tcPr>
            <w:tcW w:w="2280" w:type="pct"/>
            <w:tcBorders>
              <w:top w:val="single" w:sz="6" w:space="0" w:color="000000"/>
              <w:left w:val="single" w:sz="6" w:space="0" w:color="000000"/>
              <w:bottom w:val="single" w:sz="6" w:space="0" w:color="000000"/>
              <w:right w:val="single" w:sz="6" w:space="0" w:color="000000"/>
            </w:tcBorders>
          </w:tcPr>
          <w:p w:rsidR="00CF1CC5" w:rsidRPr="00685857" w:rsidRDefault="00CF1CC5" w:rsidP="00AD0CF7">
            <w:pPr>
              <w:spacing w:after="0" w:line="240" w:lineRule="auto"/>
              <w:rPr>
                <w:rFonts w:ascii="Times New Roman" w:hAnsi="Times New Roman"/>
                <w:sz w:val="24"/>
                <w:szCs w:val="24"/>
                <w:lang w:eastAsia="uk-UA"/>
              </w:rPr>
            </w:pPr>
            <w:r w:rsidRPr="00685857">
              <w:rPr>
                <w:rFonts w:ascii="Times New Roman" w:hAnsi="Times New Roman"/>
                <w:sz w:val="24"/>
                <w:szCs w:val="24"/>
                <w:shd w:val="clear" w:color="auto" w:fill="FFFFFF"/>
              </w:rPr>
              <w:t xml:space="preserve">Розглянути та схвалити прогноз </w:t>
            </w:r>
            <w:r w:rsidRPr="00685857">
              <w:rPr>
                <w:rFonts w:ascii="Times New Roman" w:hAnsi="Times New Roman"/>
                <w:sz w:val="24"/>
                <w:szCs w:val="24"/>
                <w:lang w:eastAsia="uk-UA"/>
              </w:rPr>
              <w:t>бюджету міської територіальної громади Кіцманської територіальної громади  на 2026-2028 роки</w:t>
            </w:r>
          </w:p>
        </w:tc>
        <w:tc>
          <w:tcPr>
            <w:tcW w:w="958" w:type="pct"/>
            <w:tcBorders>
              <w:top w:val="single" w:sz="6" w:space="0" w:color="000000"/>
              <w:left w:val="single" w:sz="6" w:space="0" w:color="000000"/>
              <w:bottom w:val="single" w:sz="6" w:space="0" w:color="000000"/>
              <w:right w:val="single" w:sz="6" w:space="0" w:color="000000"/>
            </w:tcBorders>
          </w:tcPr>
          <w:p w:rsidR="00CF1CC5" w:rsidRPr="00685857" w:rsidRDefault="00CF1CC5" w:rsidP="00EB2CF6">
            <w:pPr>
              <w:spacing w:after="0" w:line="240" w:lineRule="auto"/>
              <w:rPr>
                <w:rFonts w:ascii="Times New Roman" w:hAnsi="Times New Roman"/>
                <w:sz w:val="24"/>
                <w:szCs w:val="24"/>
                <w:highlight w:val="yellow"/>
                <w:lang w:eastAsia="uk-UA"/>
              </w:rPr>
            </w:pPr>
            <w:r w:rsidRPr="00685857">
              <w:rPr>
                <w:rFonts w:ascii="Times New Roman" w:hAnsi="Times New Roman"/>
                <w:sz w:val="24"/>
                <w:szCs w:val="24"/>
                <w:lang w:eastAsia="uk-UA"/>
              </w:rPr>
              <w:t>До 1 вересня 2025 року</w:t>
            </w:r>
          </w:p>
        </w:tc>
        <w:tc>
          <w:tcPr>
            <w:tcW w:w="1563"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 xml:space="preserve">Виконавчий комітет Кіцманської міської ради </w:t>
            </w:r>
          </w:p>
        </w:tc>
      </w:tr>
      <w:tr w:rsidR="00CF1CC5" w:rsidRPr="00685857" w:rsidTr="00D85B77">
        <w:tc>
          <w:tcPr>
            <w:tcW w:w="199" w:type="pct"/>
            <w:tcBorders>
              <w:top w:val="single" w:sz="6" w:space="0" w:color="000000"/>
              <w:left w:val="single" w:sz="6" w:space="0" w:color="000000"/>
              <w:bottom w:val="single" w:sz="6" w:space="0" w:color="000000"/>
              <w:right w:val="single" w:sz="6" w:space="0" w:color="000000"/>
            </w:tcBorders>
          </w:tcPr>
          <w:p w:rsidR="00CF1CC5" w:rsidRPr="00685857" w:rsidRDefault="00CF1CC5" w:rsidP="000E63BC">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13.</w:t>
            </w:r>
          </w:p>
        </w:tc>
        <w:tc>
          <w:tcPr>
            <w:tcW w:w="2280" w:type="pct"/>
            <w:tcBorders>
              <w:top w:val="single" w:sz="6" w:space="0" w:color="000000"/>
              <w:left w:val="single" w:sz="6" w:space="0" w:color="000000"/>
              <w:bottom w:val="single" w:sz="6" w:space="0" w:color="000000"/>
              <w:right w:val="single" w:sz="6" w:space="0" w:color="000000"/>
            </w:tcBorders>
          </w:tcPr>
          <w:p w:rsidR="00CF1CC5" w:rsidRPr="00685857" w:rsidRDefault="00CF1CC5" w:rsidP="00BC5D40">
            <w:pPr>
              <w:spacing w:after="0" w:line="240" w:lineRule="auto"/>
              <w:rPr>
                <w:rFonts w:ascii="Times New Roman" w:hAnsi="Times New Roman"/>
                <w:sz w:val="24"/>
                <w:szCs w:val="24"/>
                <w:lang w:eastAsia="uk-UA"/>
              </w:rPr>
            </w:pPr>
            <w:r w:rsidRPr="00685857">
              <w:rPr>
                <w:rFonts w:ascii="Times New Roman" w:hAnsi="Times New Roman"/>
                <w:sz w:val="24"/>
                <w:szCs w:val="24"/>
                <w:shd w:val="clear" w:color="auto" w:fill="FFFFFF"/>
              </w:rPr>
              <w:t xml:space="preserve">Подати прогноз бюджету міської територіальної громади </w:t>
            </w:r>
            <w:r w:rsidRPr="00685857">
              <w:rPr>
                <w:rFonts w:ascii="Times New Roman" w:hAnsi="Times New Roman"/>
                <w:sz w:val="24"/>
                <w:szCs w:val="24"/>
                <w:lang w:eastAsia="uk-UA"/>
              </w:rPr>
              <w:t>на 2026-2028 роки</w:t>
            </w:r>
            <w:r w:rsidRPr="00685857">
              <w:rPr>
                <w:rFonts w:ascii="Times New Roman" w:hAnsi="Times New Roman"/>
                <w:sz w:val="24"/>
                <w:szCs w:val="24"/>
                <w:shd w:val="clear" w:color="auto" w:fill="FFFFFF"/>
              </w:rPr>
              <w:t xml:space="preserve">  разом із фінансово-економічним обґрунтуванням</w:t>
            </w:r>
            <w:r w:rsidRPr="00685857">
              <w:rPr>
                <w:rFonts w:ascii="Times New Roman" w:hAnsi="Times New Roman"/>
                <w:sz w:val="24"/>
                <w:szCs w:val="24"/>
              </w:rPr>
              <w:t xml:space="preserve"> до Кіцманської</w:t>
            </w:r>
            <w:r w:rsidRPr="00685857">
              <w:rPr>
                <w:rFonts w:ascii="Times New Roman" w:hAnsi="Times New Roman"/>
                <w:sz w:val="24"/>
                <w:szCs w:val="24"/>
                <w:lang w:eastAsia="uk-UA"/>
              </w:rPr>
              <w:t xml:space="preserve"> міської ради для розгляду в порядку, визначеному радою</w:t>
            </w:r>
          </w:p>
        </w:tc>
        <w:tc>
          <w:tcPr>
            <w:tcW w:w="958"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rPr>
                <w:rFonts w:ascii="Times New Roman" w:hAnsi="Times New Roman"/>
                <w:sz w:val="24"/>
                <w:szCs w:val="24"/>
                <w:highlight w:val="yellow"/>
                <w:lang w:eastAsia="uk-UA"/>
              </w:rPr>
            </w:pPr>
          </w:p>
          <w:p w:rsidR="00CF1CC5" w:rsidRPr="00685857" w:rsidRDefault="00CF1CC5" w:rsidP="00D85B77">
            <w:pPr>
              <w:spacing w:after="0" w:line="240" w:lineRule="auto"/>
              <w:rPr>
                <w:rFonts w:ascii="Times New Roman" w:hAnsi="Times New Roman"/>
                <w:sz w:val="24"/>
                <w:szCs w:val="24"/>
                <w:highlight w:val="yellow"/>
                <w:lang w:eastAsia="uk-UA"/>
              </w:rPr>
            </w:pPr>
            <w:r w:rsidRPr="00685857">
              <w:rPr>
                <w:rFonts w:ascii="Times New Roman" w:hAnsi="Times New Roman"/>
                <w:sz w:val="24"/>
                <w:szCs w:val="24"/>
                <w:lang w:eastAsia="uk-UA"/>
              </w:rPr>
              <w:t xml:space="preserve"> У 5 денний строк після схвалення</w:t>
            </w:r>
          </w:p>
        </w:tc>
        <w:tc>
          <w:tcPr>
            <w:tcW w:w="1563"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Виконавчий комітет, Фінансове управління Кіцманської міської ради</w:t>
            </w:r>
          </w:p>
        </w:tc>
      </w:tr>
      <w:tr w:rsidR="00CF1CC5" w:rsidRPr="00685857" w:rsidTr="00D85B77">
        <w:tc>
          <w:tcPr>
            <w:tcW w:w="199" w:type="pct"/>
            <w:tcBorders>
              <w:top w:val="single" w:sz="6" w:space="0" w:color="000000"/>
              <w:left w:val="single" w:sz="6" w:space="0" w:color="000000"/>
              <w:bottom w:val="single" w:sz="6" w:space="0" w:color="000000"/>
              <w:right w:val="single" w:sz="6" w:space="0" w:color="000000"/>
            </w:tcBorders>
          </w:tcPr>
          <w:p w:rsidR="00CF1CC5" w:rsidRPr="00685857" w:rsidRDefault="00CF1CC5" w:rsidP="000E63BC">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14.</w:t>
            </w:r>
          </w:p>
        </w:tc>
        <w:tc>
          <w:tcPr>
            <w:tcW w:w="2280" w:type="pct"/>
            <w:tcBorders>
              <w:top w:val="single" w:sz="6" w:space="0" w:color="000000"/>
              <w:left w:val="single" w:sz="6" w:space="0" w:color="000000"/>
              <w:bottom w:val="single" w:sz="6" w:space="0" w:color="000000"/>
              <w:right w:val="single" w:sz="6" w:space="0" w:color="000000"/>
            </w:tcBorders>
          </w:tcPr>
          <w:p w:rsidR="00CF1CC5" w:rsidRPr="00685857" w:rsidRDefault="00CF1CC5" w:rsidP="0093732A">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 xml:space="preserve">Оприлюднити прогноз бюджету міської територіальної громади на 2026-2028 роки на офіційному сайті міської ради  </w:t>
            </w:r>
          </w:p>
        </w:tc>
        <w:tc>
          <w:tcPr>
            <w:tcW w:w="958"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У визначені терміни</w:t>
            </w:r>
          </w:p>
        </w:tc>
        <w:tc>
          <w:tcPr>
            <w:tcW w:w="1563"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Кіцманська міська рада</w:t>
            </w:r>
          </w:p>
        </w:tc>
      </w:tr>
      <w:tr w:rsidR="00CF1CC5" w:rsidRPr="00685857" w:rsidTr="00D85B77">
        <w:tc>
          <w:tcPr>
            <w:tcW w:w="199" w:type="pct"/>
            <w:tcBorders>
              <w:top w:val="single" w:sz="6" w:space="0" w:color="000000"/>
              <w:left w:val="single" w:sz="6" w:space="0" w:color="000000"/>
              <w:bottom w:val="single" w:sz="6" w:space="0" w:color="000000"/>
              <w:right w:val="single" w:sz="6" w:space="0" w:color="000000"/>
            </w:tcBorders>
          </w:tcPr>
          <w:p w:rsidR="00CF1CC5" w:rsidRPr="00685857" w:rsidRDefault="00CF1CC5" w:rsidP="000E63BC">
            <w:pPr>
              <w:spacing w:after="0" w:line="240" w:lineRule="auto"/>
              <w:jc w:val="center"/>
              <w:rPr>
                <w:rFonts w:ascii="Times New Roman" w:hAnsi="Times New Roman"/>
                <w:sz w:val="24"/>
                <w:szCs w:val="24"/>
                <w:lang w:eastAsia="uk-UA"/>
              </w:rPr>
            </w:pPr>
            <w:r w:rsidRPr="00685857">
              <w:rPr>
                <w:rFonts w:ascii="Times New Roman" w:hAnsi="Times New Roman"/>
                <w:sz w:val="24"/>
                <w:szCs w:val="24"/>
                <w:lang w:eastAsia="uk-UA"/>
              </w:rPr>
              <w:t xml:space="preserve">15. </w:t>
            </w:r>
          </w:p>
        </w:tc>
        <w:tc>
          <w:tcPr>
            <w:tcW w:w="2280" w:type="pct"/>
            <w:tcBorders>
              <w:top w:val="single" w:sz="6" w:space="0" w:color="000000"/>
              <w:left w:val="single" w:sz="6" w:space="0" w:color="000000"/>
              <w:bottom w:val="single" w:sz="6" w:space="0" w:color="000000"/>
              <w:right w:val="single" w:sz="6" w:space="0" w:color="000000"/>
            </w:tcBorders>
          </w:tcPr>
          <w:p w:rsidR="00CF1CC5" w:rsidRPr="00685857" w:rsidRDefault="00CF1CC5" w:rsidP="0093732A">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Схвалений прогноз бюджету міської територіальної громади на 2026-2028 роки подати з використанням автоматизованої інформаційно-аналітичної системи до Міністерства фінансів України для зведення показників місцевих бюджетів на середньостроковий період</w:t>
            </w:r>
          </w:p>
        </w:tc>
        <w:tc>
          <w:tcPr>
            <w:tcW w:w="958" w:type="pct"/>
            <w:tcBorders>
              <w:top w:val="single" w:sz="6" w:space="0" w:color="000000"/>
              <w:left w:val="single" w:sz="6" w:space="0" w:color="000000"/>
              <w:bottom w:val="single" w:sz="6" w:space="0" w:color="000000"/>
              <w:right w:val="single" w:sz="6" w:space="0" w:color="000000"/>
            </w:tcBorders>
          </w:tcPr>
          <w:p w:rsidR="00CF1CC5" w:rsidRPr="00685857" w:rsidRDefault="00CF1CC5" w:rsidP="00CA0F43">
            <w:pPr>
              <w:spacing w:after="0" w:line="240" w:lineRule="auto"/>
              <w:rPr>
                <w:rFonts w:ascii="Times New Roman" w:hAnsi="Times New Roman"/>
                <w:sz w:val="24"/>
                <w:szCs w:val="24"/>
                <w:lang w:eastAsia="uk-UA"/>
              </w:rPr>
            </w:pPr>
            <w:r w:rsidRPr="00685857">
              <w:rPr>
                <w:rFonts w:ascii="Times New Roman" w:hAnsi="Times New Roman"/>
                <w:sz w:val="24"/>
                <w:szCs w:val="24"/>
                <w:lang w:eastAsia="uk-UA"/>
              </w:rPr>
              <w:t xml:space="preserve">У п’ятиденний строк після схвалення прогнозу   </w:t>
            </w:r>
          </w:p>
        </w:tc>
        <w:tc>
          <w:tcPr>
            <w:tcW w:w="1563" w:type="pct"/>
            <w:tcBorders>
              <w:top w:val="single" w:sz="6" w:space="0" w:color="000000"/>
              <w:left w:val="single" w:sz="6" w:space="0" w:color="000000"/>
              <w:bottom w:val="single" w:sz="6" w:space="0" w:color="000000"/>
              <w:right w:val="single" w:sz="6" w:space="0" w:color="000000"/>
            </w:tcBorders>
          </w:tcPr>
          <w:p w:rsidR="00CF1CC5" w:rsidRPr="00685857" w:rsidRDefault="00CF1CC5" w:rsidP="00D85B77">
            <w:pPr>
              <w:spacing w:after="0" w:line="240" w:lineRule="auto"/>
              <w:rPr>
                <w:rFonts w:ascii="Times New Roman" w:hAnsi="Times New Roman"/>
                <w:sz w:val="24"/>
                <w:szCs w:val="24"/>
                <w:highlight w:val="green"/>
                <w:lang w:eastAsia="uk-UA"/>
              </w:rPr>
            </w:pPr>
            <w:r w:rsidRPr="00685857">
              <w:rPr>
                <w:rFonts w:ascii="Times New Roman" w:hAnsi="Times New Roman"/>
                <w:sz w:val="24"/>
                <w:szCs w:val="24"/>
                <w:lang w:eastAsia="uk-UA"/>
              </w:rPr>
              <w:t>Фінансове управління Кіцманської міської ради</w:t>
            </w:r>
          </w:p>
        </w:tc>
      </w:tr>
    </w:tbl>
    <w:p w:rsidR="00CF1CC5" w:rsidRPr="00685857" w:rsidRDefault="00CF1CC5" w:rsidP="00AA4BED">
      <w:pPr>
        <w:spacing w:after="0" w:line="240" w:lineRule="auto"/>
        <w:rPr>
          <w:sz w:val="24"/>
          <w:szCs w:val="24"/>
        </w:rPr>
      </w:pPr>
    </w:p>
    <w:p w:rsidR="00CF1CC5" w:rsidRPr="00685857" w:rsidRDefault="00CF1CC5" w:rsidP="00AA4BED">
      <w:pPr>
        <w:spacing w:after="0" w:line="240" w:lineRule="auto"/>
        <w:rPr>
          <w:sz w:val="24"/>
          <w:szCs w:val="24"/>
        </w:rPr>
      </w:pPr>
    </w:p>
    <w:p w:rsidR="00CF1CC5" w:rsidRPr="00685857" w:rsidRDefault="00CF1CC5" w:rsidP="00AA4BED">
      <w:pPr>
        <w:spacing w:after="0" w:line="240" w:lineRule="auto"/>
        <w:rPr>
          <w:sz w:val="24"/>
          <w:szCs w:val="24"/>
        </w:rPr>
      </w:pPr>
    </w:p>
    <w:p w:rsidR="00CF1CC5" w:rsidRPr="00685857" w:rsidRDefault="00CF1CC5" w:rsidP="00FA70C3">
      <w:pPr>
        <w:spacing w:after="0" w:line="240" w:lineRule="auto"/>
        <w:jc w:val="both"/>
        <w:rPr>
          <w:rFonts w:ascii="Times New Roman" w:hAnsi="Times New Roman"/>
          <w:b/>
          <w:sz w:val="24"/>
          <w:szCs w:val="24"/>
        </w:rPr>
      </w:pPr>
      <w:r w:rsidRPr="00685857">
        <w:rPr>
          <w:rFonts w:ascii="Times New Roman" w:hAnsi="Times New Roman"/>
          <w:b/>
          <w:sz w:val="24"/>
          <w:szCs w:val="24"/>
        </w:rPr>
        <w:t>Керуюча справами</w:t>
      </w:r>
      <w:r w:rsidRPr="00685857">
        <w:rPr>
          <w:rFonts w:ascii="Times New Roman" w:hAnsi="Times New Roman"/>
          <w:b/>
          <w:sz w:val="24"/>
          <w:szCs w:val="24"/>
        </w:rPr>
        <w:tab/>
        <w:t xml:space="preserve">                                  </w:t>
      </w:r>
      <w:r>
        <w:rPr>
          <w:rFonts w:ascii="Times New Roman" w:hAnsi="Times New Roman"/>
          <w:b/>
          <w:sz w:val="24"/>
          <w:szCs w:val="24"/>
        </w:rPr>
        <w:t xml:space="preserve">                                    </w:t>
      </w:r>
      <w:r w:rsidRPr="00685857">
        <w:rPr>
          <w:rFonts w:ascii="Times New Roman" w:hAnsi="Times New Roman"/>
          <w:b/>
          <w:sz w:val="24"/>
          <w:szCs w:val="24"/>
        </w:rPr>
        <w:t xml:space="preserve">              Ярослава РАКОВІЦА</w:t>
      </w:r>
    </w:p>
    <w:p w:rsidR="00CF1CC5" w:rsidRPr="00685857" w:rsidRDefault="00CF1CC5" w:rsidP="00FA70C3">
      <w:pPr>
        <w:widowControl w:val="0"/>
        <w:spacing w:after="0" w:line="240" w:lineRule="auto"/>
        <w:jc w:val="both"/>
        <w:rPr>
          <w:sz w:val="24"/>
          <w:szCs w:val="24"/>
        </w:rPr>
      </w:pPr>
    </w:p>
    <w:sectPr w:rsidR="00CF1CC5" w:rsidRPr="00685857" w:rsidSect="00502A7E">
      <w:pgSz w:w="11906" w:h="16838"/>
      <w:pgMar w:top="993"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90430"/>
    <w:rsid w:val="00034DFD"/>
    <w:rsid w:val="00035300"/>
    <w:rsid w:val="00050BF6"/>
    <w:rsid w:val="00053C4F"/>
    <w:rsid w:val="0005792F"/>
    <w:rsid w:val="00070CAA"/>
    <w:rsid w:val="00074DFD"/>
    <w:rsid w:val="000909F0"/>
    <w:rsid w:val="000979EC"/>
    <w:rsid w:val="000A4E8A"/>
    <w:rsid w:val="000C539D"/>
    <w:rsid w:val="000D163E"/>
    <w:rsid w:val="000D6087"/>
    <w:rsid w:val="000E63BC"/>
    <w:rsid w:val="000F2690"/>
    <w:rsid w:val="00101952"/>
    <w:rsid w:val="001028CF"/>
    <w:rsid w:val="00107C37"/>
    <w:rsid w:val="001227BF"/>
    <w:rsid w:val="00132349"/>
    <w:rsid w:val="00133139"/>
    <w:rsid w:val="001407BC"/>
    <w:rsid w:val="00146AA1"/>
    <w:rsid w:val="001524C6"/>
    <w:rsid w:val="00162323"/>
    <w:rsid w:val="001624B4"/>
    <w:rsid w:val="0016587C"/>
    <w:rsid w:val="00177EC4"/>
    <w:rsid w:val="001810ED"/>
    <w:rsid w:val="0019371A"/>
    <w:rsid w:val="001A01A0"/>
    <w:rsid w:val="001A17B4"/>
    <w:rsid w:val="001A738A"/>
    <w:rsid w:val="001F78B1"/>
    <w:rsid w:val="0020406B"/>
    <w:rsid w:val="00227A48"/>
    <w:rsid w:val="00252E0A"/>
    <w:rsid w:val="00276788"/>
    <w:rsid w:val="002861E2"/>
    <w:rsid w:val="002B0DEA"/>
    <w:rsid w:val="002B320E"/>
    <w:rsid w:val="002C44F2"/>
    <w:rsid w:val="0030130F"/>
    <w:rsid w:val="003034AD"/>
    <w:rsid w:val="003162FE"/>
    <w:rsid w:val="003202F0"/>
    <w:rsid w:val="00335054"/>
    <w:rsid w:val="00337712"/>
    <w:rsid w:val="0034755C"/>
    <w:rsid w:val="0038393C"/>
    <w:rsid w:val="00386E1B"/>
    <w:rsid w:val="003A5B6A"/>
    <w:rsid w:val="003B40E2"/>
    <w:rsid w:val="003D1016"/>
    <w:rsid w:val="003E4E19"/>
    <w:rsid w:val="003E5E31"/>
    <w:rsid w:val="003E74C3"/>
    <w:rsid w:val="003F3A7C"/>
    <w:rsid w:val="004106F4"/>
    <w:rsid w:val="004137B2"/>
    <w:rsid w:val="0042155D"/>
    <w:rsid w:val="00433E53"/>
    <w:rsid w:val="004541A8"/>
    <w:rsid w:val="00464241"/>
    <w:rsid w:val="00475B80"/>
    <w:rsid w:val="00477ABC"/>
    <w:rsid w:val="004840B7"/>
    <w:rsid w:val="00484320"/>
    <w:rsid w:val="00486B79"/>
    <w:rsid w:val="00490430"/>
    <w:rsid w:val="004965DB"/>
    <w:rsid w:val="004B2E30"/>
    <w:rsid w:val="004C09F1"/>
    <w:rsid w:val="004C441B"/>
    <w:rsid w:val="004D2EFF"/>
    <w:rsid w:val="004F10A9"/>
    <w:rsid w:val="004F3849"/>
    <w:rsid w:val="00502A7E"/>
    <w:rsid w:val="0050515C"/>
    <w:rsid w:val="00511529"/>
    <w:rsid w:val="0051315B"/>
    <w:rsid w:val="0052372E"/>
    <w:rsid w:val="00532E52"/>
    <w:rsid w:val="0053344B"/>
    <w:rsid w:val="0053364B"/>
    <w:rsid w:val="00541007"/>
    <w:rsid w:val="0054153A"/>
    <w:rsid w:val="005516BD"/>
    <w:rsid w:val="00554CC1"/>
    <w:rsid w:val="00562C3F"/>
    <w:rsid w:val="0056431F"/>
    <w:rsid w:val="005761D7"/>
    <w:rsid w:val="005851FB"/>
    <w:rsid w:val="005971EC"/>
    <w:rsid w:val="005A09CC"/>
    <w:rsid w:val="005D3DFC"/>
    <w:rsid w:val="00602A18"/>
    <w:rsid w:val="00614B1E"/>
    <w:rsid w:val="00633645"/>
    <w:rsid w:val="00645ECF"/>
    <w:rsid w:val="00655967"/>
    <w:rsid w:val="006576A6"/>
    <w:rsid w:val="00670F37"/>
    <w:rsid w:val="00685857"/>
    <w:rsid w:val="00690498"/>
    <w:rsid w:val="006E18EA"/>
    <w:rsid w:val="006F4B3F"/>
    <w:rsid w:val="00704B75"/>
    <w:rsid w:val="007068AA"/>
    <w:rsid w:val="0071763D"/>
    <w:rsid w:val="00723CF7"/>
    <w:rsid w:val="007265D3"/>
    <w:rsid w:val="007312A8"/>
    <w:rsid w:val="0073528E"/>
    <w:rsid w:val="00740150"/>
    <w:rsid w:val="007435A2"/>
    <w:rsid w:val="00744A16"/>
    <w:rsid w:val="007804EF"/>
    <w:rsid w:val="007901A9"/>
    <w:rsid w:val="00790CDE"/>
    <w:rsid w:val="0079767B"/>
    <w:rsid w:val="007A043C"/>
    <w:rsid w:val="007A4DE5"/>
    <w:rsid w:val="007B1331"/>
    <w:rsid w:val="007C71DA"/>
    <w:rsid w:val="007E3650"/>
    <w:rsid w:val="007F721E"/>
    <w:rsid w:val="00800146"/>
    <w:rsid w:val="00803CB6"/>
    <w:rsid w:val="008131EE"/>
    <w:rsid w:val="008179C7"/>
    <w:rsid w:val="00822761"/>
    <w:rsid w:val="00825DAF"/>
    <w:rsid w:val="0083007C"/>
    <w:rsid w:val="008312A4"/>
    <w:rsid w:val="00837087"/>
    <w:rsid w:val="0085700C"/>
    <w:rsid w:val="008815D7"/>
    <w:rsid w:val="0088361F"/>
    <w:rsid w:val="008A701F"/>
    <w:rsid w:val="008D350C"/>
    <w:rsid w:val="008D6202"/>
    <w:rsid w:val="008F1E0A"/>
    <w:rsid w:val="008F32E4"/>
    <w:rsid w:val="009029D7"/>
    <w:rsid w:val="00907F71"/>
    <w:rsid w:val="00916BD1"/>
    <w:rsid w:val="009215A9"/>
    <w:rsid w:val="009256DD"/>
    <w:rsid w:val="00927767"/>
    <w:rsid w:val="00932834"/>
    <w:rsid w:val="009348F0"/>
    <w:rsid w:val="0093732A"/>
    <w:rsid w:val="009445C2"/>
    <w:rsid w:val="009513AD"/>
    <w:rsid w:val="00955884"/>
    <w:rsid w:val="00956520"/>
    <w:rsid w:val="00960545"/>
    <w:rsid w:val="00981604"/>
    <w:rsid w:val="00984E85"/>
    <w:rsid w:val="00992B52"/>
    <w:rsid w:val="00992CBE"/>
    <w:rsid w:val="00993AF6"/>
    <w:rsid w:val="009A1F20"/>
    <w:rsid w:val="009A633B"/>
    <w:rsid w:val="009B4C20"/>
    <w:rsid w:val="009E337F"/>
    <w:rsid w:val="00A07867"/>
    <w:rsid w:val="00A20220"/>
    <w:rsid w:val="00A27E0B"/>
    <w:rsid w:val="00A36137"/>
    <w:rsid w:val="00A3759F"/>
    <w:rsid w:val="00A41957"/>
    <w:rsid w:val="00A46FE7"/>
    <w:rsid w:val="00A6731E"/>
    <w:rsid w:val="00A71962"/>
    <w:rsid w:val="00AA4BED"/>
    <w:rsid w:val="00AA774A"/>
    <w:rsid w:val="00AD0CF7"/>
    <w:rsid w:val="00AD5304"/>
    <w:rsid w:val="00B12147"/>
    <w:rsid w:val="00B2317F"/>
    <w:rsid w:val="00B535DC"/>
    <w:rsid w:val="00B55772"/>
    <w:rsid w:val="00B60776"/>
    <w:rsid w:val="00B66A67"/>
    <w:rsid w:val="00B84794"/>
    <w:rsid w:val="00B91272"/>
    <w:rsid w:val="00B95B2E"/>
    <w:rsid w:val="00B967E7"/>
    <w:rsid w:val="00BB6F91"/>
    <w:rsid w:val="00BC4069"/>
    <w:rsid w:val="00BC45DD"/>
    <w:rsid w:val="00BC5D40"/>
    <w:rsid w:val="00BF201F"/>
    <w:rsid w:val="00C01B36"/>
    <w:rsid w:val="00C13EB5"/>
    <w:rsid w:val="00C1661F"/>
    <w:rsid w:val="00C17B01"/>
    <w:rsid w:val="00C22AAE"/>
    <w:rsid w:val="00C3440C"/>
    <w:rsid w:val="00C37518"/>
    <w:rsid w:val="00C42EFC"/>
    <w:rsid w:val="00C50A58"/>
    <w:rsid w:val="00C62789"/>
    <w:rsid w:val="00C640C5"/>
    <w:rsid w:val="00C71AE8"/>
    <w:rsid w:val="00CA0F43"/>
    <w:rsid w:val="00CC3F9C"/>
    <w:rsid w:val="00CD7551"/>
    <w:rsid w:val="00CE517F"/>
    <w:rsid w:val="00CF1CC5"/>
    <w:rsid w:val="00CF33FB"/>
    <w:rsid w:val="00D117E9"/>
    <w:rsid w:val="00D16107"/>
    <w:rsid w:val="00D17E2E"/>
    <w:rsid w:val="00D4561D"/>
    <w:rsid w:val="00D6175C"/>
    <w:rsid w:val="00D76427"/>
    <w:rsid w:val="00D85B77"/>
    <w:rsid w:val="00D960D6"/>
    <w:rsid w:val="00D97D9F"/>
    <w:rsid w:val="00DE29DD"/>
    <w:rsid w:val="00E07531"/>
    <w:rsid w:val="00E07943"/>
    <w:rsid w:val="00E1308A"/>
    <w:rsid w:val="00E20919"/>
    <w:rsid w:val="00E77121"/>
    <w:rsid w:val="00E80235"/>
    <w:rsid w:val="00E83C2C"/>
    <w:rsid w:val="00EB2124"/>
    <w:rsid w:val="00EB2CF6"/>
    <w:rsid w:val="00EB4DCA"/>
    <w:rsid w:val="00EC7CB2"/>
    <w:rsid w:val="00ED7517"/>
    <w:rsid w:val="00EF787C"/>
    <w:rsid w:val="00F166B0"/>
    <w:rsid w:val="00F20D3A"/>
    <w:rsid w:val="00F211A3"/>
    <w:rsid w:val="00F34E5B"/>
    <w:rsid w:val="00F438C0"/>
    <w:rsid w:val="00F52DC4"/>
    <w:rsid w:val="00F64661"/>
    <w:rsid w:val="00F81F74"/>
    <w:rsid w:val="00FA70C3"/>
    <w:rsid w:val="00FB4135"/>
    <w:rsid w:val="00FB729C"/>
    <w:rsid w:val="00FD0875"/>
    <w:rsid w:val="00FD5A34"/>
    <w:rsid w:val="00FD7409"/>
    <w:rsid w:val="00FE36C4"/>
    <w:rsid w:val="00FE4B56"/>
    <w:rsid w:val="00FF430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0430"/>
    <w:pPr>
      <w:spacing w:after="200" w:line="276" w:lineRule="auto"/>
    </w:pPr>
    <w:rPr>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D7551"/>
    <w:pPr>
      <w:ind w:left="720"/>
      <w:contextualSpacing/>
    </w:pPr>
  </w:style>
  <w:style w:type="paragraph" w:styleId="BalloonText">
    <w:name w:val="Balloon Text"/>
    <w:basedOn w:val="Normal"/>
    <w:link w:val="BalloonTextChar"/>
    <w:uiPriority w:val="99"/>
    <w:semiHidden/>
    <w:rsid w:val="001623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162323"/>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4300805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4</Pages>
  <Words>982</Words>
  <Characters>5599</Characters>
  <Application>Microsoft Office Outlook</Application>
  <DocSecurity>0</DocSecurity>
  <Lines>0</Lines>
  <Paragraphs>0</Paragraphs>
  <ScaleCrop>false</ScaleCrop>
  <Company>DG Win&amp;Soft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 </dc:title>
  <dc:subject/>
  <dc:creator>217-2</dc:creator>
  <cp:keywords/>
  <dc:description/>
  <cp:lastModifiedBy>пк</cp:lastModifiedBy>
  <cp:revision>4</cp:revision>
  <cp:lastPrinted>2025-05-14T06:24:00Z</cp:lastPrinted>
  <dcterms:created xsi:type="dcterms:W3CDTF">2025-05-13T14:49:00Z</dcterms:created>
  <dcterms:modified xsi:type="dcterms:W3CDTF">2025-05-20T09:25:00Z</dcterms:modified>
</cp:coreProperties>
</file>