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468" w:rsidRDefault="00084468" w:rsidP="006D6F2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9949360" r:id="rId5"/>
        </w:object>
      </w:r>
    </w:p>
    <w:p w:rsidR="00084468" w:rsidRPr="00C04531" w:rsidRDefault="00084468" w:rsidP="006D6F2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084468" w:rsidRPr="00CA36B9" w:rsidRDefault="00084468" w:rsidP="006D6F2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84468" w:rsidRPr="00CA36B9" w:rsidRDefault="00084468" w:rsidP="006D6F2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84468" w:rsidRPr="00CA36B9" w:rsidRDefault="00084468" w:rsidP="006D6F2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84468" w:rsidRPr="00CA36B9" w:rsidRDefault="00084468" w:rsidP="006D6F2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084468" w:rsidRPr="00CA36B9" w:rsidRDefault="00084468" w:rsidP="006D6F2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084468" w:rsidRPr="00CA36B9" w:rsidRDefault="00084468" w:rsidP="006D6F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084468" w:rsidRPr="00CA36B9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4468" w:rsidRPr="00146014" w:rsidRDefault="00084468" w:rsidP="006D6F2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084468" w:rsidRDefault="00084468" w:rsidP="006D6F28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АДРЕСА 1 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с. Суховерхів та земельної ділянки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площею 0,2500 га для будівництва і обслуговування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споруд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>в с. Суховерхів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мі</w:t>
      </w:r>
      <w:r>
        <w:rPr>
          <w:rFonts w:ascii="Times New Roman" w:hAnsi="Times New Roman"/>
          <w:b/>
          <w:sz w:val="24"/>
          <w:szCs w:val="24"/>
          <w:lang w:val="uk-UA"/>
        </w:rPr>
        <w:t>ж ОСОБА 1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b/>
          <w:sz w:val="24"/>
          <w:szCs w:val="24"/>
          <w:lang w:val="uk-UA"/>
        </w:rPr>
        <w:t>58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мешканцем с. Печорна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Чортківського району Тернопільської області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та </w:t>
      </w:r>
    </w:p>
    <w:p w:rsidR="00084468" w:rsidRDefault="00084468" w:rsidP="006D6F2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</w:t>
      </w:r>
      <w:r w:rsidRPr="00F25DA4">
        <w:rPr>
          <w:rFonts w:ascii="Times New Roman" w:hAnsi="Times New Roman"/>
          <w:b/>
          <w:sz w:val="24"/>
          <w:szCs w:val="24"/>
          <w:lang w:val="uk-UA"/>
        </w:rPr>
        <w:t xml:space="preserve">1984 року народження, </w:t>
      </w:r>
    </w:p>
    <w:p w:rsidR="00084468" w:rsidRDefault="00084468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25DA4">
        <w:rPr>
          <w:rFonts w:ascii="Times New Roman" w:hAnsi="Times New Roman"/>
          <w:b/>
          <w:sz w:val="24"/>
          <w:szCs w:val="24"/>
          <w:lang w:val="uk-UA"/>
        </w:rPr>
        <w:t>мешканкою с. Суховерхів</w:t>
      </w:r>
    </w:p>
    <w:p w:rsidR="00084468" w:rsidRPr="007E116B" w:rsidRDefault="00084468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84468" w:rsidRPr="007874A2" w:rsidRDefault="00084468" w:rsidP="006D6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1958 року народження, мешканця с. Печорна Чортківського району Тернопільської області </w:t>
      </w:r>
      <w:r>
        <w:rPr>
          <w:rFonts w:ascii="Times New Roman" w:hAnsi="Times New Roman"/>
          <w:sz w:val="24"/>
          <w:szCs w:val="24"/>
          <w:lang w:val="uk-UA"/>
        </w:rPr>
        <w:t xml:space="preserve">від 01.05.2025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170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CE19CE">
        <w:rPr>
          <w:rFonts w:ascii="Times New Roman" w:hAnsi="Times New Roman"/>
          <w:sz w:val="24"/>
          <w:szCs w:val="24"/>
          <w:lang w:val="uk-UA"/>
        </w:rPr>
        <w:t>28.</w:t>
      </w:r>
      <w:r>
        <w:rPr>
          <w:rFonts w:ascii="Times New Roman" w:hAnsi="Times New Roman"/>
          <w:sz w:val="24"/>
          <w:szCs w:val="24"/>
          <w:lang w:val="uk-UA"/>
        </w:rPr>
        <w:t xml:space="preserve">05.2025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84468" w:rsidRDefault="00084468" w:rsidP="006D6F28">
      <w:pPr>
        <w:pStyle w:val="1"/>
        <w:jc w:val="both"/>
        <w:rPr>
          <w:rFonts w:ascii="Times New Roman" w:hAnsi="Times New Roman"/>
          <w:b/>
          <w:szCs w:val="24"/>
        </w:rPr>
      </w:pPr>
    </w:p>
    <w:p w:rsidR="00084468" w:rsidRPr="00003498" w:rsidRDefault="00084468" w:rsidP="006D6F28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84468" w:rsidRPr="00F25DA4" w:rsidRDefault="00084468" w:rsidP="006D6F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будинку, розташованого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F25DA4">
        <w:rPr>
          <w:rFonts w:ascii="Times New Roman" w:hAnsi="Times New Roman"/>
          <w:sz w:val="24"/>
          <w:szCs w:val="24"/>
          <w:lang w:val="uk-UA"/>
        </w:rPr>
        <w:t>, с. Суховерхів та земельної ділянки площею 0,2500 га для будівництва і обслуговування житлового будинку, господарських будівель і споруд в с. Суховерхів мі</w:t>
      </w:r>
      <w:r>
        <w:rPr>
          <w:rFonts w:ascii="Times New Roman" w:hAnsi="Times New Roman"/>
          <w:sz w:val="24"/>
          <w:szCs w:val="24"/>
          <w:lang w:val="uk-UA"/>
        </w:rPr>
        <w:t>ж ОСОБА 1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1958 року народження, мешканцем с. Печорна Чортківського району Тернопільської області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F25DA4">
        <w:rPr>
          <w:rFonts w:ascii="Times New Roman" w:hAnsi="Times New Roman"/>
          <w:sz w:val="24"/>
          <w:szCs w:val="24"/>
          <w:lang w:val="uk-UA"/>
        </w:rPr>
        <w:t>1984 року народження, мешканкою с. Суховерхів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84468" w:rsidRPr="008544DC" w:rsidRDefault="00084468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ОСОБА 3, ***2008 року народження та малолітня ОСОБА 4, ***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084468" w:rsidRDefault="00084468" w:rsidP="006D6F2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неповнолітнього ОСОБА 3, *** 2008 року народження та малолітньої ОСОБА 4, *** 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2.</w:t>
      </w:r>
    </w:p>
    <w:p w:rsidR="00084468" w:rsidRDefault="00084468" w:rsidP="00147C37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b/>
          <w:szCs w:val="24"/>
          <w:lang w:val="uk-UA"/>
        </w:rPr>
        <w:t>.</w:t>
      </w:r>
    </w:p>
    <w:p w:rsidR="00084468" w:rsidRDefault="00084468" w:rsidP="006D6F28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084468" w:rsidRPr="00146014" w:rsidRDefault="00084468" w:rsidP="006D6F28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</w:rPr>
        <w:t>Іван СЕМЕНЮК</w:t>
      </w:r>
    </w:p>
    <w:p w:rsidR="00084468" w:rsidRDefault="00084468" w:rsidP="006D6F2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84468" w:rsidRDefault="00084468" w:rsidP="006D6F2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84468" w:rsidSect="00147C37">
      <w:pgSz w:w="11906" w:h="16838"/>
      <w:pgMar w:top="540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F28"/>
    <w:rsid w:val="00000075"/>
    <w:rsid w:val="00003498"/>
    <w:rsid w:val="00033E7F"/>
    <w:rsid w:val="00057F37"/>
    <w:rsid w:val="00070FF0"/>
    <w:rsid w:val="00084468"/>
    <w:rsid w:val="000F617F"/>
    <w:rsid w:val="00116744"/>
    <w:rsid w:val="00146014"/>
    <w:rsid w:val="00147C37"/>
    <w:rsid w:val="001970AD"/>
    <w:rsid w:val="001C05EB"/>
    <w:rsid w:val="00293F3A"/>
    <w:rsid w:val="002D4FC0"/>
    <w:rsid w:val="003B2CAB"/>
    <w:rsid w:val="003F11AF"/>
    <w:rsid w:val="00473795"/>
    <w:rsid w:val="004A746C"/>
    <w:rsid w:val="004B20CF"/>
    <w:rsid w:val="00625D1C"/>
    <w:rsid w:val="00655E4D"/>
    <w:rsid w:val="006D6F28"/>
    <w:rsid w:val="006F2EF6"/>
    <w:rsid w:val="007874A2"/>
    <w:rsid w:val="007A116F"/>
    <w:rsid w:val="007D66A4"/>
    <w:rsid w:val="007E116B"/>
    <w:rsid w:val="008544DC"/>
    <w:rsid w:val="00951757"/>
    <w:rsid w:val="009B67C2"/>
    <w:rsid w:val="00AE46E3"/>
    <w:rsid w:val="00C04531"/>
    <w:rsid w:val="00C342A7"/>
    <w:rsid w:val="00C837D5"/>
    <w:rsid w:val="00CA36B9"/>
    <w:rsid w:val="00CE19CE"/>
    <w:rsid w:val="00D22DF8"/>
    <w:rsid w:val="00D433FD"/>
    <w:rsid w:val="00DD4BC5"/>
    <w:rsid w:val="00DF5AA6"/>
    <w:rsid w:val="00E448E0"/>
    <w:rsid w:val="00EE49A6"/>
    <w:rsid w:val="00F25DA4"/>
    <w:rsid w:val="00F752F4"/>
    <w:rsid w:val="00FF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CA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6D6F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D6F2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6D6F28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D6F28"/>
  </w:style>
  <w:style w:type="paragraph" w:customStyle="1" w:styleId="3">
    <w:name w:val="Обычный3"/>
    <w:uiPriority w:val="99"/>
    <w:rsid w:val="006D6F28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6D6F28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D6F2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D6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410</Words>
  <Characters>2337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dcterms:created xsi:type="dcterms:W3CDTF">2025-05-28T09:40:00Z</dcterms:created>
  <dcterms:modified xsi:type="dcterms:W3CDTF">2025-05-28T11:56:00Z</dcterms:modified>
</cp:coreProperties>
</file>