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45F" w:rsidRDefault="008F645F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718C9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810123108" r:id="rId8"/>
        </w:object>
      </w:r>
    </w:p>
    <w:p w:rsidR="008F645F" w:rsidRDefault="008F645F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8F645F" w:rsidRDefault="008F645F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8F645F" w:rsidRDefault="008F645F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8F645F" w:rsidRDefault="008F645F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8F645F" w:rsidRDefault="008F645F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F645F" w:rsidRDefault="008F645F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Проєкт</w:t>
      </w:r>
    </w:p>
    <w:p w:rsidR="008F645F" w:rsidRDefault="008F645F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8F645F" w:rsidRDefault="008F645F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8F645F" w:rsidRDefault="008F645F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м. Кіцмань                                                     №_______</w:t>
      </w:r>
    </w:p>
    <w:p w:rsidR="008F645F" w:rsidRPr="00A461C0" w:rsidRDefault="008F645F" w:rsidP="00EE1455">
      <w:pPr>
        <w:pStyle w:val="Normal2"/>
        <w:rPr>
          <w:rFonts w:ascii="Times New Roman" w:hAnsi="Times New Roman"/>
          <w:b/>
          <w:szCs w:val="24"/>
        </w:rPr>
      </w:pPr>
    </w:p>
    <w:p w:rsidR="008F645F" w:rsidRDefault="008F645F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8F645F" w:rsidRDefault="008F645F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8F645F" w:rsidRDefault="008F645F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гр.ОСОБА 1 опікуном</w:t>
      </w:r>
    </w:p>
    <w:p w:rsidR="008F645F" w:rsidRPr="00014663" w:rsidRDefault="008F645F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гр.ОСОБА 2</w:t>
      </w:r>
    </w:p>
    <w:p w:rsidR="008F645F" w:rsidRPr="00A461C0" w:rsidRDefault="008F645F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F645F" w:rsidRDefault="008F645F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№452 від 28.05.2025р. гр.ОСОБА 1 про доцільність призначення його опікуном над гр.ОСОБА 2,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протокол </w:t>
      </w:r>
      <w:r>
        <w:rPr>
          <w:rFonts w:ascii="Times New Roman" w:hAnsi="Times New Roman"/>
          <w:sz w:val="24"/>
          <w:szCs w:val="24"/>
          <w:lang w:val="uk-UA"/>
        </w:rPr>
        <w:t>засідання опікунської ради при виконавчому комітеті Кіцманської міської ради від 29</w:t>
      </w:r>
      <w:r w:rsidRPr="00951D18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05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8F645F" w:rsidRPr="00D90582" w:rsidRDefault="008F645F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8F645F" w:rsidRDefault="008F645F" w:rsidP="00C01FDB">
      <w:pPr>
        <w:spacing w:after="0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</w:t>
      </w:r>
      <w:r>
        <w:rPr>
          <w:rFonts w:ascii="Times New Roman" w:hAnsi="Times New Roman"/>
          <w:sz w:val="24"/>
          <w:szCs w:val="24"/>
          <w:lang w:val="uk-UA"/>
        </w:rPr>
        <w:t>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19**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**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ІІгр., яка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АДРЕСА 1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:rsidR="008F645F" w:rsidRPr="00FF39D7" w:rsidRDefault="008F645F" w:rsidP="00C01FDB">
      <w:pPr>
        <w:spacing w:after="0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19**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>опікуном над 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**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 гр.  у випадку визнання її судом недієздатною.</w:t>
      </w:r>
    </w:p>
    <w:p w:rsidR="008F645F" w:rsidRDefault="008F645F" w:rsidP="00B10482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РАКОВІЦУ.</w:t>
      </w:r>
    </w:p>
    <w:p w:rsidR="008F645F" w:rsidRDefault="008F645F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F645F" w:rsidRDefault="008F645F" w:rsidP="007A5B6B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sectPr w:rsidR="008F645F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45F" w:rsidRDefault="008F645F" w:rsidP="00EE1455">
      <w:pPr>
        <w:spacing w:after="0" w:line="240" w:lineRule="auto"/>
      </w:pPr>
      <w:r>
        <w:separator/>
      </w:r>
    </w:p>
  </w:endnote>
  <w:endnote w:type="continuationSeparator" w:id="0">
    <w:p w:rsidR="008F645F" w:rsidRDefault="008F645F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45F" w:rsidRDefault="008F645F" w:rsidP="00EE1455">
      <w:pPr>
        <w:spacing w:after="0" w:line="240" w:lineRule="auto"/>
      </w:pPr>
      <w:r>
        <w:separator/>
      </w:r>
    </w:p>
  </w:footnote>
  <w:footnote w:type="continuationSeparator" w:id="0">
    <w:p w:rsidR="008F645F" w:rsidRDefault="008F645F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0F6E4B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8633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582D"/>
    <w:rsid w:val="002B7381"/>
    <w:rsid w:val="002C02B4"/>
    <w:rsid w:val="002C0330"/>
    <w:rsid w:val="002C5056"/>
    <w:rsid w:val="002C50BA"/>
    <w:rsid w:val="002C63C8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44B3F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E3B3A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636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26311"/>
    <w:rsid w:val="00531E79"/>
    <w:rsid w:val="00533ACC"/>
    <w:rsid w:val="00533E6E"/>
    <w:rsid w:val="005345AE"/>
    <w:rsid w:val="0053602C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86485"/>
    <w:rsid w:val="00691820"/>
    <w:rsid w:val="006A2FB6"/>
    <w:rsid w:val="006B189E"/>
    <w:rsid w:val="006B61A1"/>
    <w:rsid w:val="006C7B5B"/>
    <w:rsid w:val="006D565C"/>
    <w:rsid w:val="006E1809"/>
    <w:rsid w:val="006E1E18"/>
    <w:rsid w:val="006E207D"/>
    <w:rsid w:val="006F6DB6"/>
    <w:rsid w:val="00702055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A5B6B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E0C62"/>
    <w:rsid w:val="007E3260"/>
    <w:rsid w:val="007E60DB"/>
    <w:rsid w:val="007F7BE8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645F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588E"/>
    <w:rsid w:val="009377E0"/>
    <w:rsid w:val="0094220C"/>
    <w:rsid w:val="0095041F"/>
    <w:rsid w:val="00951D18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001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4411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C0C"/>
    <w:rsid w:val="00B43585"/>
    <w:rsid w:val="00B4377C"/>
    <w:rsid w:val="00B45543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1FDB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4C1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61AC6"/>
    <w:rsid w:val="00D67681"/>
    <w:rsid w:val="00D77255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875A1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3649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18C9"/>
    <w:rsid w:val="00F732FE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C577B"/>
    <w:rsid w:val="00FD0372"/>
    <w:rsid w:val="00FD797A"/>
    <w:rsid w:val="00FE05A1"/>
    <w:rsid w:val="00FE3F03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383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3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3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1</Pages>
  <Words>385</Words>
  <Characters>2199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2024-12-11T14:18:00Z</cp:lastPrinted>
  <dcterms:created xsi:type="dcterms:W3CDTF">2025-05-30T09:31:00Z</dcterms:created>
  <dcterms:modified xsi:type="dcterms:W3CDTF">2025-05-30T12:12:00Z</dcterms:modified>
</cp:coreProperties>
</file>