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62E" w:rsidRDefault="00EB362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0370190" r:id="rId6"/>
        </w:object>
      </w:r>
    </w:p>
    <w:p w:rsidR="00EB362E" w:rsidRDefault="00EB362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362E" w:rsidRDefault="00EB362E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EB362E" w:rsidRDefault="00EB362E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EB362E" w:rsidRDefault="00EB362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EB362E" w:rsidRDefault="00EB362E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362E" w:rsidRDefault="00EB362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B362E" w:rsidRDefault="00EB362E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Проєкт</w:t>
      </w:r>
    </w:p>
    <w:p w:rsidR="00EB362E" w:rsidRDefault="00EB362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EB362E" w:rsidRDefault="00EB362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362E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EB362E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B362E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B362E" w:rsidRDefault="00EB362E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розпорядження Кіцманської міської ради Чернівецького району Чернівецької області про присвоєння адреси об’єкту нерухомого майна</w:t>
      </w:r>
    </w:p>
    <w:p w:rsidR="00EB362E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62E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62E" w:rsidRDefault="00EB362E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EB362E" w:rsidRDefault="00EB362E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B362E" w:rsidRDefault="00EB362E" w:rsidP="00164E83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EB362E" w:rsidRDefault="00EB362E" w:rsidP="00164E83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62E" w:rsidRPr="00EB6FAC" w:rsidRDefault="00EB362E" w:rsidP="00164E83">
      <w:pPr>
        <w:pStyle w:val="normal0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B6FAC">
        <w:rPr>
          <w:rFonts w:ascii="Times New Roman" w:hAnsi="Times New Roman" w:cs="Times New Roman"/>
          <w:sz w:val="24"/>
          <w:szCs w:val="24"/>
        </w:rPr>
        <w:t xml:space="preserve">Затвердити  розпорядження Кіцманської міської ради № 117-р від 08.05.2025 року «Про присвоєння адреси». </w:t>
      </w:r>
      <w:r w:rsidRPr="00EB6FAC">
        <w:rPr>
          <w:rFonts w:ascii="Times New Roman" w:hAnsi="Times New Roman" w:cs="Times New Roman"/>
          <w:color w:val="FFFFFF"/>
          <w:sz w:val="24"/>
          <w:szCs w:val="24"/>
        </w:rPr>
        <w:t>(вул.Л.Каденюка, 4 с.Шипинці, Гакман Марія Євгенівна</w:t>
      </w:r>
    </w:p>
    <w:p w:rsidR="00EB362E" w:rsidRPr="00EB6FAC" w:rsidRDefault="00EB362E" w:rsidP="00164E83">
      <w:pPr>
        <w:pStyle w:val="normal0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B6FAC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 (секретара)  виконавчого комітету Кіцманської міської ради Ярославу РАКОВІЦУ.</w:t>
      </w:r>
    </w:p>
    <w:p w:rsidR="00EB362E" w:rsidRPr="00EB6FAC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362E" w:rsidRPr="00EB6FAC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362E" w:rsidRDefault="00EB362E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362E" w:rsidRDefault="00EB362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EB362E" w:rsidRDefault="00EB362E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62E" w:rsidRDefault="00EB362E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362E" w:rsidRDefault="00EB362E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B362E" w:rsidRDefault="00EB362E" w:rsidP="004E36FE">
      <w:pPr>
        <w:pStyle w:val="normal0"/>
      </w:pPr>
    </w:p>
    <w:p w:rsidR="00EB362E" w:rsidRDefault="00EB362E" w:rsidP="004E36FE">
      <w:pPr>
        <w:pStyle w:val="normal0"/>
      </w:pPr>
    </w:p>
    <w:p w:rsidR="00EB362E" w:rsidRDefault="00EB362E" w:rsidP="004E36FE">
      <w:pPr>
        <w:pStyle w:val="normal0"/>
      </w:pPr>
    </w:p>
    <w:p w:rsidR="00EB362E" w:rsidRDefault="00EB362E" w:rsidP="004E36FE">
      <w:pPr>
        <w:pStyle w:val="normal0"/>
      </w:pPr>
    </w:p>
    <w:sectPr w:rsidR="00EB362E" w:rsidSect="00F32CF7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75D45"/>
    <w:rsid w:val="00087D11"/>
    <w:rsid w:val="000C5FDC"/>
    <w:rsid w:val="000D10BF"/>
    <w:rsid w:val="000F706E"/>
    <w:rsid w:val="00101B01"/>
    <w:rsid w:val="00131A97"/>
    <w:rsid w:val="00141EDD"/>
    <w:rsid w:val="00164E83"/>
    <w:rsid w:val="001722E8"/>
    <w:rsid w:val="0019109C"/>
    <w:rsid w:val="001A4F1C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3177CD"/>
    <w:rsid w:val="00351C64"/>
    <w:rsid w:val="003B3E2D"/>
    <w:rsid w:val="003C13A9"/>
    <w:rsid w:val="004353B3"/>
    <w:rsid w:val="004604C7"/>
    <w:rsid w:val="00467FE2"/>
    <w:rsid w:val="004E36FE"/>
    <w:rsid w:val="004F3EFD"/>
    <w:rsid w:val="0050289F"/>
    <w:rsid w:val="00602ACF"/>
    <w:rsid w:val="00641690"/>
    <w:rsid w:val="00656DC4"/>
    <w:rsid w:val="006C0D05"/>
    <w:rsid w:val="006E71DD"/>
    <w:rsid w:val="006F2CFA"/>
    <w:rsid w:val="007651DE"/>
    <w:rsid w:val="007F2ADE"/>
    <w:rsid w:val="008023D5"/>
    <w:rsid w:val="0085101E"/>
    <w:rsid w:val="00852EAB"/>
    <w:rsid w:val="00880044"/>
    <w:rsid w:val="008C0455"/>
    <w:rsid w:val="008C4A6B"/>
    <w:rsid w:val="008D6FE0"/>
    <w:rsid w:val="00901549"/>
    <w:rsid w:val="00905518"/>
    <w:rsid w:val="009B593F"/>
    <w:rsid w:val="009D66A6"/>
    <w:rsid w:val="009E2EB1"/>
    <w:rsid w:val="00A0758A"/>
    <w:rsid w:val="00A24948"/>
    <w:rsid w:val="00A76F92"/>
    <w:rsid w:val="00B25593"/>
    <w:rsid w:val="00B34730"/>
    <w:rsid w:val="00B54F7F"/>
    <w:rsid w:val="00C42EB7"/>
    <w:rsid w:val="00C73872"/>
    <w:rsid w:val="00C85A1C"/>
    <w:rsid w:val="00C919C0"/>
    <w:rsid w:val="00C9272E"/>
    <w:rsid w:val="00CA1C4C"/>
    <w:rsid w:val="00CE6621"/>
    <w:rsid w:val="00CF58AE"/>
    <w:rsid w:val="00CF66EC"/>
    <w:rsid w:val="00D5615A"/>
    <w:rsid w:val="00D73BEA"/>
    <w:rsid w:val="00DA5607"/>
    <w:rsid w:val="00DA731B"/>
    <w:rsid w:val="00E345D2"/>
    <w:rsid w:val="00EB362E"/>
    <w:rsid w:val="00EB6DDD"/>
    <w:rsid w:val="00EB6FAC"/>
    <w:rsid w:val="00EC732A"/>
    <w:rsid w:val="00EF00DC"/>
    <w:rsid w:val="00EF03BE"/>
    <w:rsid w:val="00EF76DC"/>
    <w:rsid w:val="00F2076E"/>
    <w:rsid w:val="00F32CF7"/>
    <w:rsid w:val="00F62401"/>
    <w:rsid w:val="00F71D37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02ACF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02ACF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02ACF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02ACF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02ACF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02ACF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602AC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02ACF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226</Words>
  <Characters>1294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6</cp:revision>
  <cp:lastPrinted>2025-05-29T06:30:00Z</cp:lastPrinted>
  <dcterms:created xsi:type="dcterms:W3CDTF">2025-06-02T08:23:00Z</dcterms:created>
  <dcterms:modified xsi:type="dcterms:W3CDTF">2025-06-02T08:50:00Z</dcterms:modified>
</cp:coreProperties>
</file>