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DA3" w:rsidRDefault="00E46DA3" w:rsidP="007F5104">
      <w:pPr>
        <w:ind w:right="-2"/>
        <w:jc w:val="center"/>
        <w:rPr>
          <w:color w:val="000000"/>
          <w:lang w:val="uk-UA"/>
        </w:rPr>
      </w:pPr>
      <w:r w:rsidRPr="00755ED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0736369" r:id="rId6"/>
        </w:object>
      </w:r>
    </w:p>
    <w:p w:rsidR="00E46DA3" w:rsidRPr="002346E3" w:rsidRDefault="00E46DA3" w:rsidP="007F5104">
      <w:pPr>
        <w:ind w:right="-2"/>
        <w:jc w:val="center"/>
        <w:rPr>
          <w:color w:val="000000"/>
          <w:lang w:val="uk-UA"/>
        </w:rPr>
      </w:pPr>
    </w:p>
    <w:p w:rsidR="00E46DA3" w:rsidRDefault="00E46DA3" w:rsidP="007F5104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E46DA3" w:rsidRDefault="00E46DA3" w:rsidP="007F5104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E46DA3" w:rsidRDefault="00E46DA3" w:rsidP="007F5104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E46DA3" w:rsidRDefault="00E46DA3" w:rsidP="007F5104">
      <w:pPr>
        <w:ind w:right="-2"/>
        <w:jc w:val="center"/>
        <w:rPr>
          <w:b/>
          <w:color w:val="000000"/>
        </w:rPr>
      </w:pPr>
    </w:p>
    <w:p w:rsidR="00E46DA3" w:rsidRDefault="00E46DA3" w:rsidP="007F5104">
      <w:pPr>
        <w:jc w:val="center"/>
        <w:rPr>
          <w:b/>
          <w:color w:val="000000"/>
        </w:rPr>
      </w:pPr>
    </w:p>
    <w:p w:rsidR="00E46DA3" w:rsidRPr="002346E3" w:rsidRDefault="00E46DA3" w:rsidP="007F5104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2346E3">
        <w:rPr>
          <w:b/>
          <w:color w:val="000000"/>
          <w:sz w:val="24"/>
          <w:szCs w:val="24"/>
        </w:rPr>
        <w:t>Проєкт</w:t>
      </w:r>
    </w:p>
    <w:p w:rsidR="00E46DA3" w:rsidRPr="002346E3" w:rsidRDefault="00E46DA3" w:rsidP="007F5104">
      <w:pPr>
        <w:jc w:val="center"/>
        <w:rPr>
          <w:b/>
          <w:color w:val="000000"/>
          <w:sz w:val="24"/>
          <w:szCs w:val="24"/>
        </w:rPr>
      </w:pPr>
      <w:r w:rsidRPr="002346E3">
        <w:rPr>
          <w:b/>
          <w:color w:val="000000"/>
          <w:sz w:val="24"/>
          <w:szCs w:val="24"/>
        </w:rPr>
        <w:t xml:space="preserve">Р І Ш Е Н Н Я </w:t>
      </w:r>
    </w:p>
    <w:p w:rsidR="00E46DA3" w:rsidRPr="002346E3" w:rsidRDefault="00E46DA3" w:rsidP="007F5104">
      <w:pPr>
        <w:jc w:val="center"/>
        <w:rPr>
          <w:color w:val="000000"/>
          <w:sz w:val="24"/>
          <w:szCs w:val="24"/>
        </w:rPr>
      </w:pPr>
    </w:p>
    <w:p w:rsidR="00E46DA3" w:rsidRPr="002346E3" w:rsidRDefault="00E46DA3" w:rsidP="007F5104">
      <w:pPr>
        <w:rPr>
          <w:color w:val="000000"/>
          <w:sz w:val="24"/>
          <w:szCs w:val="24"/>
        </w:rPr>
      </w:pPr>
      <w:r w:rsidRPr="002346E3">
        <w:rPr>
          <w:color w:val="000000"/>
          <w:sz w:val="24"/>
          <w:szCs w:val="24"/>
        </w:rPr>
        <w:t xml:space="preserve">   ___________202</w:t>
      </w:r>
      <w:r w:rsidRPr="002346E3">
        <w:rPr>
          <w:color w:val="000000"/>
          <w:sz w:val="24"/>
          <w:szCs w:val="24"/>
          <w:lang w:val="uk-UA"/>
        </w:rPr>
        <w:t>5</w:t>
      </w:r>
      <w:r w:rsidRPr="002346E3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2346E3">
        <w:rPr>
          <w:color w:val="000000"/>
          <w:sz w:val="24"/>
          <w:szCs w:val="24"/>
        </w:rPr>
        <w:t xml:space="preserve">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2346E3">
        <w:rPr>
          <w:color w:val="000000"/>
          <w:sz w:val="24"/>
          <w:szCs w:val="24"/>
        </w:rPr>
        <w:t xml:space="preserve"> № ________</w:t>
      </w:r>
    </w:p>
    <w:p w:rsidR="00E46DA3" w:rsidRDefault="00E46DA3" w:rsidP="00221755">
      <w:pPr>
        <w:pStyle w:val="Normal1"/>
        <w:jc w:val="both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E46DA3" w:rsidRPr="00BC40F0" w:rsidRDefault="00E46DA3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E46DA3" w:rsidRPr="007F5104" w:rsidRDefault="00E46DA3" w:rsidP="007F5104">
      <w:pPr>
        <w:pStyle w:val="NoSpacing"/>
        <w:ind w:right="4011"/>
        <w:rPr>
          <w:rFonts w:ascii="Times New Roman" w:hAnsi="Times New Roman"/>
          <w:b/>
          <w:sz w:val="24"/>
        </w:rPr>
      </w:pPr>
      <w:r w:rsidRPr="007F5104">
        <w:rPr>
          <w:rFonts w:ascii="Times New Roman" w:hAnsi="Times New Roman"/>
          <w:b/>
          <w:sz w:val="24"/>
          <w:szCs w:val="24"/>
        </w:rPr>
        <w:t>Про надання дозволу на проведення часткового ремонту покрівлі багатоквартного будинку  по вул. Українській, 28 в м. Кіцмань, Чернівецького району, Чернівецької області</w:t>
      </w:r>
    </w:p>
    <w:p w:rsidR="00E46DA3" w:rsidRPr="007F5104" w:rsidRDefault="00E46DA3" w:rsidP="007F5104">
      <w:pPr>
        <w:pStyle w:val="NoSpacing"/>
        <w:ind w:right="4011"/>
        <w:rPr>
          <w:rFonts w:ascii="Times New Roman" w:hAnsi="Times New Roman"/>
          <w:b/>
          <w:sz w:val="24"/>
        </w:rPr>
      </w:pPr>
    </w:p>
    <w:p w:rsidR="00E46DA3" w:rsidRDefault="00E46DA3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E46DA3" w:rsidRDefault="00E46DA3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E46DA3" w:rsidRPr="00B66C81" w:rsidRDefault="00E46DA3" w:rsidP="00170846">
      <w:pPr>
        <w:ind w:firstLine="708"/>
        <w:jc w:val="both"/>
        <w:rPr>
          <w:sz w:val="24"/>
          <w:lang w:val="uk-UA"/>
        </w:rPr>
      </w:pPr>
      <w:r w:rsidRPr="00B66C81">
        <w:rPr>
          <w:sz w:val="24"/>
          <w:szCs w:val="24"/>
          <w:lang w:val="uk-UA"/>
        </w:rPr>
        <w:t xml:space="preserve">Розглянувши заяву гр. Гана Ігоря Михайловича від 25.04.2025 р. вх. № 156 щодо надання дозволу Кіцманському ВУЖКГ </w:t>
      </w:r>
      <w:r w:rsidRPr="00B66C81">
        <w:rPr>
          <w:sz w:val="24"/>
          <w:lang w:val="uk-UA"/>
        </w:rPr>
        <w:t xml:space="preserve">на зарахування коштів в рахунок квартирної плати, які були витрачені під час ремонту покрівлі багатоквартирного будинку по вул. Українській, 28 в м. Кіцмань, видаткові накладні на придбання матеріалів, акт комісійного обстеження факту виконання робіт від 15.06.2023, </w:t>
      </w:r>
      <w:r w:rsidRPr="00B66C81">
        <w:rPr>
          <w:sz w:val="24"/>
          <w:szCs w:val="24"/>
          <w:lang w:val="uk-UA"/>
        </w:rPr>
        <w:t xml:space="preserve">керуючись статтею 30 Закону України «Про місцеве самоврядування в Україні», </w:t>
      </w:r>
      <w:r w:rsidRPr="002346E3">
        <w:rPr>
          <w:sz w:val="24"/>
          <w:szCs w:val="24"/>
          <w:lang w:val="uk-UA"/>
        </w:rPr>
        <w:t>Законом України «</w:t>
      </w:r>
      <w:r w:rsidRPr="002346E3">
        <w:rPr>
          <w:bCs/>
          <w:sz w:val="24"/>
          <w:szCs w:val="32"/>
          <w:shd w:val="clear" w:color="auto" w:fill="FFFFFF"/>
          <w:lang w:val="uk-UA"/>
        </w:rPr>
        <w:t>Про особливості здійснення права власності у багатоквартирному будинку»,</w:t>
      </w:r>
      <w:r w:rsidRPr="00B66C81">
        <w:rPr>
          <w:bCs/>
          <w:color w:val="333333"/>
          <w:sz w:val="24"/>
          <w:szCs w:val="32"/>
          <w:shd w:val="clear" w:color="auto" w:fill="FFFFFF"/>
          <w:lang w:val="uk-UA"/>
        </w:rPr>
        <w:t xml:space="preserve"> </w:t>
      </w:r>
      <w:r w:rsidRPr="00B66C81">
        <w:rPr>
          <w:sz w:val="20"/>
          <w:lang w:val="uk-UA"/>
        </w:rPr>
        <w:t xml:space="preserve"> </w:t>
      </w:r>
      <w:r w:rsidRPr="00B66C81">
        <w:rPr>
          <w:sz w:val="24"/>
          <w:lang w:val="uk-UA"/>
        </w:rPr>
        <w:t>виконавчий комітет міської ради</w:t>
      </w:r>
    </w:p>
    <w:p w:rsidR="00E46DA3" w:rsidRPr="00B66C81" w:rsidRDefault="00E46DA3" w:rsidP="00170846">
      <w:pPr>
        <w:jc w:val="both"/>
        <w:rPr>
          <w:b/>
          <w:sz w:val="16"/>
          <w:lang w:val="uk-UA"/>
        </w:rPr>
      </w:pPr>
    </w:p>
    <w:p w:rsidR="00E46DA3" w:rsidRPr="00B66C81" w:rsidRDefault="00E46DA3" w:rsidP="00170846">
      <w:pPr>
        <w:jc w:val="both"/>
        <w:rPr>
          <w:sz w:val="24"/>
          <w:lang w:val="uk-UA"/>
        </w:rPr>
      </w:pPr>
      <w:r w:rsidRPr="00B66C81">
        <w:rPr>
          <w:b/>
          <w:sz w:val="24"/>
          <w:lang w:val="uk-UA"/>
        </w:rPr>
        <w:t>В И Р І Ш И В:</w:t>
      </w:r>
    </w:p>
    <w:p w:rsidR="00E46DA3" w:rsidRPr="00B66C81" w:rsidRDefault="00E46DA3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E46DA3" w:rsidRPr="00B66C81" w:rsidRDefault="00E46DA3" w:rsidP="0005730E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B66C81">
        <w:rPr>
          <w:lang w:val="uk-UA"/>
        </w:rPr>
        <w:t>Підтвердити факт виконання робіт громадянином Ганом Ігорем Михайловичем по  ремонту частини покрівлі над багатоквартирним житловим будинком по вул. Українській, 28 в м. Кіцмань, Чернівецького району, Чернівецької області.</w:t>
      </w:r>
    </w:p>
    <w:p w:rsidR="00E46DA3" w:rsidRPr="00B66C81" w:rsidRDefault="00E46DA3" w:rsidP="0005730E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B66C81">
        <w:rPr>
          <w:shd w:val="clear" w:color="auto" w:fill="FFFFFF"/>
          <w:lang w:val="uk-UA"/>
        </w:rPr>
        <w:t xml:space="preserve">Начальнику Кіцманського ВУЖКГ Ярославу ЯРЕМІЮ </w:t>
      </w:r>
      <w:r w:rsidRPr="00B66C81">
        <w:rPr>
          <w:lang w:val="uk-UA"/>
        </w:rPr>
        <w:t xml:space="preserve">провести зарахування витрачених коштів громадянином Ганом Ігорем Михайловичем згідно видаткових накладних в рахунок заборгованості за квартирну плату та в рахунок майбутньої квартирної плати терміном на п’ять років з подальшим переглядом на засіданні виконавчого комітету. </w:t>
      </w:r>
    </w:p>
    <w:p w:rsidR="00E46DA3" w:rsidRPr="00B66C81" w:rsidRDefault="00E46DA3" w:rsidP="0005730E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B66C81">
        <w:rPr>
          <w:lang w:val="uk-UA"/>
        </w:rPr>
        <w:t>Контроль за виконанням даного рішення покласти на заступника міського голови  з питань діяльності виконавчих органів Олександра МАРУСЯКА.</w:t>
      </w:r>
    </w:p>
    <w:p w:rsidR="00E46DA3" w:rsidRPr="00F12A95" w:rsidRDefault="00E46DA3" w:rsidP="00B66C8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E46DA3" w:rsidRPr="00F12A95" w:rsidRDefault="00E46DA3" w:rsidP="00B66C81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        Іван СЕМЕНЮК</w:t>
      </w:r>
    </w:p>
    <w:sectPr w:rsidR="00E46DA3" w:rsidRPr="00F12A95" w:rsidSect="002346E3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1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4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14"/>
  </w:num>
  <w:num w:numId="8">
    <w:abstractNumId w:val="5"/>
  </w:num>
  <w:num w:numId="9">
    <w:abstractNumId w:val="7"/>
  </w:num>
  <w:num w:numId="10">
    <w:abstractNumId w:val="9"/>
  </w:num>
  <w:num w:numId="11">
    <w:abstractNumId w:val="1"/>
  </w:num>
  <w:num w:numId="12">
    <w:abstractNumId w:val="6"/>
  </w:num>
  <w:num w:numId="13">
    <w:abstractNumId w:val="12"/>
  </w:num>
  <w:num w:numId="14">
    <w:abstractNumId w:val="4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4155A"/>
    <w:rsid w:val="0005730E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D0870"/>
    <w:rsid w:val="001D683C"/>
    <w:rsid w:val="001E5A6C"/>
    <w:rsid w:val="001F5BC3"/>
    <w:rsid w:val="0020277B"/>
    <w:rsid w:val="00206C69"/>
    <w:rsid w:val="00221755"/>
    <w:rsid w:val="002346E3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32764"/>
    <w:rsid w:val="00337413"/>
    <w:rsid w:val="0034002B"/>
    <w:rsid w:val="00343E3C"/>
    <w:rsid w:val="003452AD"/>
    <w:rsid w:val="00353B6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11E3E"/>
    <w:rsid w:val="0042023F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2E8"/>
    <w:rsid w:val="0064671B"/>
    <w:rsid w:val="0066006E"/>
    <w:rsid w:val="006845B5"/>
    <w:rsid w:val="006879E0"/>
    <w:rsid w:val="006A799C"/>
    <w:rsid w:val="006C304A"/>
    <w:rsid w:val="006E4D4B"/>
    <w:rsid w:val="006F2A3A"/>
    <w:rsid w:val="007131EB"/>
    <w:rsid w:val="00750B16"/>
    <w:rsid w:val="00755ED5"/>
    <w:rsid w:val="00764F42"/>
    <w:rsid w:val="007705A6"/>
    <w:rsid w:val="00793988"/>
    <w:rsid w:val="007B76E1"/>
    <w:rsid w:val="007D4EC6"/>
    <w:rsid w:val="007F27E8"/>
    <w:rsid w:val="007F5104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369D"/>
    <w:rsid w:val="008B58E2"/>
    <w:rsid w:val="008B6599"/>
    <w:rsid w:val="008E41B1"/>
    <w:rsid w:val="008F0F25"/>
    <w:rsid w:val="008F3E27"/>
    <w:rsid w:val="00914BED"/>
    <w:rsid w:val="00954DB6"/>
    <w:rsid w:val="009666FF"/>
    <w:rsid w:val="00981FB4"/>
    <w:rsid w:val="009A2350"/>
    <w:rsid w:val="009C2736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631FB"/>
    <w:rsid w:val="00A71F67"/>
    <w:rsid w:val="00A8579A"/>
    <w:rsid w:val="00A9102F"/>
    <w:rsid w:val="00A93865"/>
    <w:rsid w:val="00AA2A50"/>
    <w:rsid w:val="00AB06E9"/>
    <w:rsid w:val="00AB17F3"/>
    <w:rsid w:val="00AB608F"/>
    <w:rsid w:val="00B01166"/>
    <w:rsid w:val="00B04692"/>
    <w:rsid w:val="00B3011A"/>
    <w:rsid w:val="00B41139"/>
    <w:rsid w:val="00B43A3F"/>
    <w:rsid w:val="00B66C81"/>
    <w:rsid w:val="00B81F78"/>
    <w:rsid w:val="00B82840"/>
    <w:rsid w:val="00B850E0"/>
    <w:rsid w:val="00BA1BD3"/>
    <w:rsid w:val="00BB6101"/>
    <w:rsid w:val="00BC1A83"/>
    <w:rsid w:val="00BC40F0"/>
    <w:rsid w:val="00C037CF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A4287"/>
    <w:rsid w:val="00CB7D2F"/>
    <w:rsid w:val="00CD20E9"/>
    <w:rsid w:val="00D162D0"/>
    <w:rsid w:val="00D164C9"/>
    <w:rsid w:val="00D201BA"/>
    <w:rsid w:val="00D36EEC"/>
    <w:rsid w:val="00D4223B"/>
    <w:rsid w:val="00D50ADA"/>
    <w:rsid w:val="00D532BB"/>
    <w:rsid w:val="00D6553C"/>
    <w:rsid w:val="00D66E91"/>
    <w:rsid w:val="00D75456"/>
    <w:rsid w:val="00D75995"/>
    <w:rsid w:val="00D86FA6"/>
    <w:rsid w:val="00DC0BAA"/>
    <w:rsid w:val="00DC0DBE"/>
    <w:rsid w:val="00DF1277"/>
    <w:rsid w:val="00E00081"/>
    <w:rsid w:val="00E26AF1"/>
    <w:rsid w:val="00E31A68"/>
    <w:rsid w:val="00E358D3"/>
    <w:rsid w:val="00E36022"/>
    <w:rsid w:val="00E402AB"/>
    <w:rsid w:val="00E46DA3"/>
    <w:rsid w:val="00E67946"/>
    <w:rsid w:val="00E77C7C"/>
    <w:rsid w:val="00E8207E"/>
    <w:rsid w:val="00E82FEF"/>
    <w:rsid w:val="00E90C8F"/>
    <w:rsid w:val="00EA66C1"/>
    <w:rsid w:val="00EC0F70"/>
    <w:rsid w:val="00EC319C"/>
    <w:rsid w:val="00EC4E84"/>
    <w:rsid w:val="00ED480B"/>
    <w:rsid w:val="00EF5CFE"/>
    <w:rsid w:val="00F12A95"/>
    <w:rsid w:val="00F26D3A"/>
    <w:rsid w:val="00F50F98"/>
    <w:rsid w:val="00F647FC"/>
    <w:rsid w:val="00F71BE6"/>
    <w:rsid w:val="00F72909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a">
    <w:name w:val="Основний текст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0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B66C8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66C81"/>
    <w:rPr>
      <w:rFonts w:ascii="Times New Roman" w:hAnsi="Times New Roman" w:cs="Times New Roman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73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285</Words>
  <Characters>1626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2022-09-28T14:02:00Z</cp:lastPrinted>
  <dcterms:created xsi:type="dcterms:W3CDTF">2025-06-06T13:52:00Z</dcterms:created>
  <dcterms:modified xsi:type="dcterms:W3CDTF">2025-06-06T14:33:00Z</dcterms:modified>
</cp:coreProperties>
</file>