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BB" w:rsidRDefault="00E47FB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1147003" r:id="rId6"/>
        </w:object>
      </w:r>
    </w:p>
    <w:p w:rsidR="00E47FBB" w:rsidRDefault="00E47FB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47FBB" w:rsidRDefault="00E47FBB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47FBB" w:rsidRDefault="00E47FBB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47FBB" w:rsidRDefault="00E47FB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E47FBB" w:rsidRDefault="00E47FB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7FBB" w:rsidRDefault="00E47FB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47FBB" w:rsidRDefault="00E47FBB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E47FBB" w:rsidRDefault="00E47FB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E47FBB" w:rsidRDefault="00E47FB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47FBB" w:rsidRDefault="00E47FBB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E47FBB" w:rsidRDefault="00E47FB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47FBB" w:rsidRDefault="00E47FBB" w:rsidP="00636D4B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636D4B">
        <w:rPr>
          <w:rFonts w:ascii="Times New Roman" w:hAnsi="Times New Roman" w:cs="Times New Roman"/>
          <w:b/>
          <w:bCs/>
          <w:sz w:val="24"/>
          <w:szCs w:val="24"/>
        </w:rPr>
        <w:t>виключення гр</w:t>
      </w:r>
      <w:r>
        <w:rPr>
          <w:rFonts w:ascii="Times New Roman" w:hAnsi="Times New Roman" w:cs="Times New Roman"/>
          <w:b/>
          <w:bCs/>
          <w:sz w:val="24"/>
          <w:szCs w:val="24"/>
        </w:rPr>
        <w:t>. Кишкана Ярослава Олексійовича</w:t>
      </w:r>
    </w:p>
    <w:p w:rsidR="00E47FBB" w:rsidRDefault="00E47FBB" w:rsidP="00636D4B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6D4B">
        <w:rPr>
          <w:rFonts w:ascii="Times New Roman" w:hAnsi="Times New Roman" w:cs="Times New Roman"/>
          <w:b/>
          <w:bCs/>
          <w:sz w:val="24"/>
          <w:szCs w:val="24"/>
        </w:rPr>
        <w:t>із членів особистого селянського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6D4B">
        <w:rPr>
          <w:rFonts w:ascii="Times New Roman" w:hAnsi="Times New Roman" w:cs="Times New Roman"/>
          <w:b/>
          <w:bCs/>
          <w:sz w:val="24"/>
          <w:szCs w:val="24"/>
        </w:rPr>
        <w:t>господарства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47FBB" w:rsidRPr="007909F2" w:rsidRDefault="00E47FBB" w:rsidP="00636D4B">
      <w:pPr>
        <w:spacing w:after="0"/>
        <w:ind w:right="330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7FBB" w:rsidRPr="007909F2" w:rsidRDefault="00E47FBB" w:rsidP="004F5E8C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09F2">
        <w:rPr>
          <w:rFonts w:ascii="Times New Roman" w:hAnsi="Times New Roman" w:cs="Times New Roman"/>
          <w:sz w:val="24"/>
          <w:szCs w:val="24"/>
        </w:rPr>
        <w:t xml:space="preserve"> Розглянувши заяв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909F2">
        <w:rPr>
          <w:rFonts w:ascii="Times New Roman" w:hAnsi="Times New Roman" w:cs="Times New Roman"/>
          <w:sz w:val="24"/>
          <w:szCs w:val="24"/>
        </w:rPr>
        <w:t xml:space="preserve"> гр. Кишкана Ярослава Олексійовича </w:t>
      </w:r>
      <w:r>
        <w:rPr>
          <w:rFonts w:ascii="Times New Roman" w:hAnsi="Times New Roman" w:cs="Times New Roman"/>
          <w:sz w:val="24"/>
          <w:szCs w:val="24"/>
        </w:rPr>
        <w:t>вх. № _____</w:t>
      </w:r>
      <w:r w:rsidRPr="007909F2">
        <w:rPr>
          <w:rFonts w:ascii="Times New Roman" w:hAnsi="Times New Roman" w:cs="Times New Roman"/>
          <w:sz w:val="24"/>
          <w:szCs w:val="24"/>
        </w:rPr>
        <w:t xml:space="preserve">від </w:t>
      </w:r>
      <w:r>
        <w:rPr>
          <w:rFonts w:ascii="Times New Roman" w:hAnsi="Times New Roman" w:cs="Times New Roman"/>
          <w:sz w:val="24"/>
          <w:szCs w:val="24"/>
        </w:rPr>
        <w:t xml:space="preserve">10.06.2025 </w:t>
      </w:r>
      <w:r w:rsidRPr="007909F2">
        <w:rPr>
          <w:rFonts w:ascii="Times New Roman" w:hAnsi="Times New Roman" w:cs="Times New Roman"/>
          <w:sz w:val="24"/>
          <w:szCs w:val="24"/>
        </w:rPr>
        <w:t>про вилучення його з членів особистого селянського господарства, оскільки спільне господарство з мамою, Кишкан Оксаною Орестівною, не веде</w:t>
      </w:r>
      <w:r>
        <w:rPr>
          <w:rFonts w:ascii="Times New Roman" w:hAnsi="Times New Roman" w:cs="Times New Roman"/>
          <w:sz w:val="24"/>
          <w:szCs w:val="24"/>
        </w:rPr>
        <w:t xml:space="preserve"> та </w:t>
      </w:r>
      <w:r w:rsidRPr="007909F2">
        <w:rPr>
          <w:rFonts w:ascii="Times New Roman" w:hAnsi="Times New Roman" w:cs="Times New Roman"/>
          <w:sz w:val="24"/>
          <w:szCs w:val="24"/>
        </w:rPr>
        <w:t xml:space="preserve">гр. Кишкан Оксани Орестівни </w:t>
      </w:r>
      <w:r>
        <w:rPr>
          <w:rFonts w:ascii="Times New Roman" w:hAnsi="Times New Roman" w:cs="Times New Roman"/>
          <w:sz w:val="24"/>
          <w:szCs w:val="24"/>
        </w:rPr>
        <w:t>вх. № _____</w:t>
      </w:r>
      <w:r w:rsidRPr="007909F2">
        <w:rPr>
          <w:rFonts w:ascii="Times New Roman" w:hAnsi="Times New Roman" w:cs="Times New Roman"/>
          <w:sz w:val="24"/>
          <w:szCs w:val="24"/>
        </w:rPr>
        <w:t xml:space="preserve">від </w:t>
      </w:r>
      <w:r>
        <w:rPr>
          <w:rFonts w:ascii="Times New Roman" w:hAnsi="Times New Roman" w:cs="Times New Roman"/>
          <w:sz w:val="24"/>
          <w:szCs w:val="24"/>
        </w:rPr>
        <w:t xml:space="preserve">10.06.2025 </w:t>
      </w:r>
      <w:r w:rsidRPr="007909F2">
        <w:rPr>
          <w:rFonts w:ascii="Times New Roman" w:hAnsi="Times New Roman" w:cs="Times New Roman"/>
          <w:sz w:val="24"/>
          <w:szCs w:val="24"/>
        </w:rPr>
        <w:t xml:space="preserve">про вилучення сина, Кишкана Ярослава Олексійовича з членів особистого селянського господарства, так як спільне господарство з ним не веде, керуючись </w:t>
      </w:r>
      <w:r w:rsidRPr="007909F2">
        <w:rPr>
          <w:rFonts w:ascii="Times New Roman CYR" w:hAnsi="Times New Roman CYR" w:cs="Times New Roman CYR"/>
          <w:sz w:val="24"/>
          <w:szCs w:val="24"/>
        </w:rPr>
        <w:t xml:space="preserve"> ст.33 частини б.п.8 Закону України «Про місцеве самоврядування в Україні», </w:t>
      </w:r>
      <w:r w:rsidRPr="007909F2">
        <w:rPr>
          <w:rFonts w:ascii="Times New Roman" w:hAnsi="Times New Roman" w:cs="Times New Roman"/>
          <w:sz w:val="24"/>
          <w:szCs w:val="24"/>
        </w:rPr>
        <w:t>ст. 11 Закону України «Про особисте селянське господарство», Законом України «Про зайнятість населення», Порядком обліку особистих селянських господарств сільськими, селищними та міськими радами, затвердженого наказом Міністерства економічного розвитку і торгівлі України №572 від 14.04.2017 р., виконавчий комітет міської ради</w:t>
      </w:r>
    </w:p>
    <w:p w:rsidR="00E47FBB" w:rsidRDefault="00E47FBB" w:rsidP="00636D4B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47FBB" w:rsidRPr="0001658E" w:rsidRDefault="00E47FBB" w:rsidP="00636D4B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47FBB" w:rsidRDefault="00E47FBB" w:rsidP="00636D4B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E47FBB" w:rsidRDefault="00E47FBB" w:rsidP="004D0F2B">
      <w:pPr>
        <w:spacing w:after="120" w:line="240" w:lineRule="auto"/>
        <w:ind w:right="40"/>
        <w:jc w:val="both"/>
        <w:rPr>
          <w:rFonts w:ascii="Times New Roman" w:hAnsi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01C2A">
        <w:rPr>
          <w:rFonts w:ascii="Times New Roman" w:hAnsi="Times New Roman" w:cs="Times New Roman"/>
          <w:sz w:val="24"/>
          <w:szCs w:val="24"/>
        </w:rPr>
        <w:t xml:space="preserve">1. Виключити гр. Кишкана Ярослава Олексійовича, жителя м.Кіцмань, з </w:t>
      </w:r>
      <w:r w:rsidRPr="00301C2A">
        <w:rPr>
          <w:rFonts w:ascii="Lato" w:hAnsi="Lato"/>
          <w:color w:val="212529"/>
          <w:sz w:val="24"/>
          <w:szCs w:val="24"/>
          <w:shd w:val="clear" w:color="auto" w:fill="FFFFFF"/>
        </w:rPr>
        <w:t xml:space="preserve">членів особистого селянського господарства, </w:t>
      </w:r>
      <w:r w:rsidRPr="00301C2A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що розташоване по 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АДРЕСА 1</w:t>
      </w:r>
      <w:r w:rsidRPr="00301C2A">
        <w:rPr>
          <w:rFonts w:ascii="Lato" w:hAnsi="Lato"/>
          <w:color w:val="212529"/>
          <w:sz w:val="24"/>
          <w:szCs w:val="24"/>
          <w:shd w:val="clear" w:color="auto" w:fill="FFFFFF"/>
        </w:rPr>
        <w:t>.</w:t>
      </w:r>
    </w:p>
    <w:p w:rsidR="00E47FBB" w:rsidRPr="00301C2A" w:rsidRDefault="00E47FBB" w:rsidP="004D0F2B">
      <w:pPr>
        <w:spacing w:after="12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           2. Відділу земельних ресурсів та комунальної власності (Людмила КРАВЧУК) внести зміни в земельно-облікову документацію міської ради про вихід гр. Кишкана Ярослава Олексійовича із членів особистого селянського господарства за місцем його реєстрації у зв’язку з добровільною відмовою.</w:t>
      </w:r>
    </w:p>
    <w:p w:rsidR="00E47FBB" w:rsidRPr="0001658E" w:rsidRDefault="00E47FBB" w:rsidP="00B4623C">
      <w:pPr>
        <w:spacing w:after="120" w:line="240" w:lineRule="auto"/>
        <w:ind w:right="4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</w:t>
      </w:r>
      <w:r w:rsidRPr="0001658E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E47FBB" w:rsidRDefault="00E47FB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FBB" w:rsidRDefault="00E47FB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FBB" w:rsidRDefault="00E47FB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FBB" w:rsidRDefault="00E47FB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FBB" w:rsidRDefault="00E47FB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  Іван СЕМЕНЮК</w:t>
      </w:r>
    </w:p>
    <w:p w:rsidR="00E47FBB" w:rsidRDefault="00E47FB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7FBB" w:rsidRDefault="00E47FBB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47FBB" w:rsidRDefault="00E47FBB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47FBB" w:rsidRDefault="00E47FBB" w:rsidP="004E36FE">
      <w:pPr>
        <w:pStyle w:val="normal0"/>
      </w:pPr>
    </w:p>
    <w:p w:rsidR="00E47FBB" w:rsidRDefault="00E47FBB" w:rsidP="004E36FE">
      <w:pPr>
        <w:pStyle w:val="normal0"/>
      </w:pPr>
    </w:p>
    <w:p w:rsidR="00E47FBB" w:rsidRDefault="00E47FBB" w:rsidP="004E36FE">
      <w:pPr>
        <w:pStyle w:val="normal0"/>
      </w:pPr>
    </w:p>
    <w:sectPr w:rsidR="00E47FBB" w:rsidSect="00AD63A5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946C85"/>
    <w:multiLevelType w:val="hybridMultilevel"/>
    <w:tmpl w:val="4AD64FCC"/>
    <w:lvl w:ilvl="0" w:tplc="2CF6340E">
      <w:numFmt w:val="bullet"/>
      <w:lvlText w:val="-"/>
      <w:lvlJc w:val="left"/>
      <w:pPr>
        <w:ind w:left="870" w:hanging="51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E0590"/>
    <w:multiLevelType w:val="hybridMultilevel"/>
    <w:tmpl w:val="4B485D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7D4701"/>
    <w:multiLevelType w:val="multilevel"/>
    <w:tmpl w:val="7E167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5742CC0"/>
    <w:multiLevelType w:val="hybridMultilevel"/>
    <w:tmpl w:val="0A8A8C6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93E5DA3"/>
    <w:multiLevelType w:val="hybridMultilevel"/>
    <w:tmpl w:val="348AFE9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1658E"/>
    <w:rsid w:val="000519B6"/>
    <w:rsid w:val="00060397"/>
    <w:rsid w:val="00087362"/>
    <w:rsid w:val="00087D11"/>
    <w:rsid w:val="000A549A"/>
    <w:rsid w:val="000C5FDC"/>
    <w:rsid w:val="000F706E"/>
    <w:rsid w:val="00106715"/>
    <w:rsid w:val="00131A97"/>
    <w:rsid w:val="001334D0"/>
    <w:rsid w:val="00146045"/>
    <w:rsid w:val="00164E83"/>
    <w:rsid w:val="001722E8"/>
    <w:rsid w:val="0019109C"/>
    <w:rsid w:val="001B4B7A"/>
    <w:rsid w:val="001C5899"/>
    <w:rsid w:val="001D1B6B"/>
    <w:rsid w:val="001D4A35"/>
    <w:rsid w:val="001D7347"/>
    <w:rsid w:val="001E139C"/>
    <w:rsid w:val="001F515B"/>
    <w:rsid w:val="0020665A"/>
    <w:rsid w:val="00212426"/>
    <w:rsid w:val="00216479"/>
    <w:rsid w:val="002267DB"/>
    <w:rsid w:val="00251BDE"/>
    <w:rsid w:val="00256754"/>
    <w:rsid w:val="00260C5D"/>
    <w:rsid w:val="00264A16"/>
    <w:rsid w:val="002659FF"/>
    <w:rsid w:val="002673B8"/>
    <w:rsid w:val="0029126B"/>
    <w:rsid w:val="002942CF"/>
    <w:rsid w:val="00301C2A"/>
    <w:rsid w:val="003177CD"/>
    <w:rsid w:val="00351C64"/>
    <w:rsid w:val="003A58F1"/>
    <w:rsid w:val="003B3E2D"/>
    <w:rsid w:val="00424B29"/>
    <w:rsid w:val="004353B3"/>
    <w:rsid w:val="004604C7"/>
    <w:rsid w:val="00467FE2"/>
    <w:rsid w:val="004D0F2B"/>
    <w:rsid w:val="004E36FE"/>
    <w:rsid w:val="004F3EFD"/>
    <w:rsid w:val="004F5E8C"/>
    <w:rsid w:val="0050289F"/>
    <w:rsid w:val="00561C38"/>
    <w:rsid w:val="005B62CC"/>
    <w:rsid w:val="005F279B"/>
    <w:rsid w:val="00614762"/>
    <w:rsid w:val="00636D4B"/>
    <w:rsid w:val="00641690"/>
    <w:rsid w:val="00656DC4"/>
    <w:rsid w:val="00695684"/>
    <w:rsid w:val="006F2CFA"/>
    <w:rsid w:val="007435A9"/>
    <w:rsid w:val="007619A3"/>
    <w:rsid w:val="007909F2"/>
    <w:rsid w:val="00796470"/>
    <w:rsid w:val="007F2ADE"/>
    <w:rsid w:val="008023D5"/>
    <w:rsid w:val="00803BEA"/>
    <w:rsid w:val="00815D6C"/>
    <w:rsid w:val="00852EAB"/>
    <w:rsid w:val="00880044"/>
    <w:rsid w:val="00884F81"/>
    <w:rsid w:val="008C0455"/>
    <w:rsid w:val="008D6FE0"/>
    <w:rsid w:val="00901549"/>
    <w:rsid w:val="00905518"/>
    <w:rsid w:val="00956DFF"/>
    <w:rsid w:val="00965CB8"/>
    <w:rsid w:val="009B593F"/>
    <w:rsid w:val="009E276C"/>
    <w:rsid w:val="009E43ED"/>
    <w:rsid w:val="00A0758A"/>
    <w:rsid w:val="00A24948"/>
    <w:rsid w:val="00A67895"/>
    <w:rsid w:val="00AD63A5"/>
    <w:rsid w:val="00B25593"/>
    <w:rsid w:val="00B34730"/>
    <w:rsid w:val="00B4623C"/>
    <w:rsid w:val="00B54F7F"/>
    <w:rsid w:val="00B81598"/>
    <w:rsid w:val="00BB3A14"/>
    <w:rsid w:val="00C73872"/>
    <w:rsid w:val="00C85A1C"/>
    <w:rsid w:val="00C919C0"/>
    <w:rsid w:val="00C9272E"/>
    <w:rsid w:val="00CA1C4C"/>
    <w:rsid w:val="00CD0CC5"/>
    <w:rsid w:val="00CE6621"/>
    <w:rsid w:val="00CF58AE"/>
    <w:rsid w:val="00CF66EC"/>
    <w:rsid w:val="00D73BEA"/>
    <w:rsid w:val="00DA5607"/>
    <w:rsid w:val="00DE18D4"/>
    <w:rsid w:val="00DE319F"/>
    <w:rsid w:val="00DE3F06"/>
    <w:rsid w:val="00DF06D8"/>
    <w:rsid w:val="00DF154D"/>
    <w:rsid w:val="00E23F19"/>
    <w:rsid w:val="00E345D2"/>
    <w:rsid w:val="00E41352"/>
    <w:rsid w:val="00E47FBB"/>
    <w:rsid w:val="00E7448C"/>
    <w:rsid w:val="00EB6DDD"/>
    <w:rsid w:val="00EC3648"/>
    <w:rsid w:val="00EC732A"/>
    <w:rsid w:val="00ED2321"/>
    <w:rsid w:val="00EF00DC"/>
    <w:rsid w:val="00EF76DC"/>
    <w:rsid w:val="00F12301"/>
    <w:rsid w:val="00F17BA8"/>
    <w:rsid w:val="00F2076E"/>
    <w:rsid w:val="00F71D37"/>
    <w:rsid w:val="00FB4DF4"/>
    <w:rsid w:val="00FB7602"/>
    <w:rsid w:val="00FC6808"/>
    <w:rsid w:val="00FC7A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334D0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334D0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334D0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334D0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334D0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334D0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1334D0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334D0"/>
    <w:rPr>
      <w:rFonts w:ascii="Cambria" w:hAnsi="Cambria" w:cs="Times New Roman"/>
      <w:sz w:val="24"/>
      <w:szCs w:val="24"/>
      <w:lang w:val="uk-UA" w:eastAsia="uk-UA"/>
    </w:rPr>
  </w:style>
  <w:style w:type="paragraph" w:customStyle="1" w:styleId="msonormalcxspmiddle">
    <w:name w:val="msonormalcxspmiddle"/>
    <w:basedOn w:val="Normal"/>
    <w:uiPriority w:val="99"/>
    <w:rsid w:val="00561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E41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58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283</Words>
  <Characters>1618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9</cp:revision>
  <cp:lastPrinted>2025-06-10T14:58:00Z</cp:lastPrinted>
  <dcterms:created xsi:type="dcterms:W3CDTF">2025-06-10T09:56:00Z</dcterms:created>
  <dcterms:modified xsi:type="dcterms:W3CDTF">2025-06-11T08:37:00Z</dcterms:modified>
</cp:coreProperties>
</file>