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435" w:rsidRPr="00146014" w:rsidRDefault="008A4435" w:rsidP="00C0586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12787498" r:id="rId5"/>
        </w:object>
      </w:r>
    </w:p>
    <w:p w:rsidR="008A4435" w:rsidRPr="00CA36B9" w:rsidRDefault="008A4435" w:rsidP="00C0586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8A4435" w:rsidRPr="00CA36B9" w:rsidRDefault="008A4435" w:rsidP="00C0586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8A4435" w:rsidRPr="00CA36B9" w:rsidRDefault="008A4435" w:rsidP="00C0586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8A4435" w:rsidRPr="00CA36B9" w:rsidRDefault="008A4435" w:rsidP="00C0586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A4435" w:rsidRPr="00CA36B9" w:rsidRDefault="008A4435" w:rsidP="00C05865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8A4435" w:rsidRPr="00CA36B9" w:rsidRDefault="008A4435" w:rsidP="00C05865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:rsidR="008A4435" w:rsidRPr="00CA36B9" w:rsidRDefault="008A4435" w:rsidP="00C058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A4435" w:rsidRPr="00CA36B9" w:rsidRDefault="008A4435" w:rsidP="00C058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:rsidR="008A4435" w:rsidRPr="00CA36B9" w:rsidRDefault="008A4435" w:rsidP="00C0586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8A4435" w:rsidRPr="00146014" w:rsidRDefault="008A4435" w:rsidP="00C05865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8A4435" w:rsidRDefault="008A4435" w:rsidP="00C05865">
      <w:pPr>
        <w:pStyle w:val="NoSpacing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квартири № 14, розташованої за адресою: 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АДРЕСА 1,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 м. Кіцмань між 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>,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 1982 року народження, в інтересах якого 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діє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 1988 року народження 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на підставі довіреності від 28.08.2024 та 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3,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Pr="005254DC">
        <w:rPr>
          <w:rFonts w:ascii="Times New Roman" w:hAnsi="Times New Roman"/>
          <w:b/>
          <w:sz w:val="24"/>
          <w:szCs w:val="24"/>
          <w:lang w:val="uk-UA"/>
        </w:rPr>
        <w:t xml:space="preserve"> 1988 року народження, 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254DC">
        <w:rPr>
          <w:rFonts w:ascii="Times New Roman" w:hAnsi="Times New Roman"/>
          <w:b/>
          <w:sz w:val="24"/>
          <w:szCs w:val="24"/>
          <w:lang w:val="uk-UA"/>
        </w:rPr>
        <w:t>мешканкою м. Кіцмань</w:t>
      </w:r>
    </w:p>
    <w:p w:rsidR="008A4435" w:rsidRPr="007E116B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A4435" w:rsidRPr="007874A2" w:rsidRDefault="008A4435" w:rsidP="00C0586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        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lang w:val="uk-UA"/>
        </w:rPr>
        <w:t>, статтями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</w:t>
      </w:r>
      <w:r>
        <w:rPr>
          <w:rFonts w:ascii="Times New Roman" w:hAnsi="Times New Roman"/>
          <w:sz w:val="24"/>
          <w:szCs w:val="24"/>
          <w:lang w:val="uk-UA"/>
        </w:rPr>
        <w:t xml:space="preserve"> «Про охорону дитинства», статтею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203 Ци</w:t>
      </w:r>
      <w:r>
        <w:rPr>
          <w:rFonts w:ascii="Times New Roman" w:hAnsi="Times New Roman"/>
          <w:sz w:val="24"/>
          <w:szCs w:val="24"/>
          <w:lang w:val="uk-UA"/>
        </w:rPr>
        <w:t>вільного кодексу України, пунктом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  <w:sz w:val="24"/>
          <w:szCs w:val="24"/>
          <w:lang w:val="uk-UA"/>
        </w:rPr>
        <w:t xml:space="preserve"> зі змінами</w:t>
      </w:r>
      <w:r w:rsidRPr="000F617F">
        <w:rPr>
          <w:rFonts w:ascii="Times New Roman" w:hAnsi="Times New Roman"/>
          <w:sz w:val="24"/>
          <w:szCs w:val="24"/>
          <w:lang w:val="uk-UA"/>
        </w:rPr>
        <w:t>, розгля</w:t>
      </w:r>
      <w:r>
        <w:rPr>
          <w:rFonts w:ascii="Times New Roman" w:hAnsi="Times New Roman"/>
          <w:sz w:val="24"/>
          <w:szCs w:val="24"/>
          <w:lang w:val="uk-UA"/>
        </w:rPr>
        <w:t>нувши заяву гр. ОСОБА 2, *** 198</w:t>
      </w:r>
      <w:r w:rsidRPr="00F25DA4">
        <w:rPr>
          <w:rFonts w:ascii="Times New Roman" w:hAnsi="Times New Roman"/>
          <w:sz w:val="24"/>
          <w:szCs w:val="24"/>
          <w:lang w:val="uk-UA"/>
        </w:rPr>
        <w:t>8 року народження</w:t>
      </w:r>
      <w:r w:rsidRPr="006A44E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від 13.06.2025 № 245</w:t>
      </w:r>
      <w:r w:rsidRPr="00F25DA4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яка діє в інтересах гр. ОСОБА 1, *** 1982 року народження на підставі довіреності від 28.08</w:t>
      </w:r>
      <w:r w:rsidRPr="00057F3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057F37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25D1C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4104FF">
        <w:rPr>
          <w:rFonts w:ascii="Times New Roman" w:hAnsi="Times New Roman"/>
          <w:sz w:val="24"/>
          <w:szCs w:val="24"/>
          <w:lang w:val="uk-UA"/>
        </w:rPr>
        <w:t>27.06.2025</w:t>
      </w:r>
      <w:r>
        <w:rPr>
          <w:rFonts w:ascii="Times New Roman" w:hAnsi="Times New Roman"/>
          <w:sz w:val="24"/>
          <w:szCs w:val="24"/>
          <w:lang w:val="uk-UA"/>
        </w:rPr>
        <w:t xml:space="preserve"> № 2,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8A4435" w:rsidRDefault="008A4435" w:rsidP="00C05865">
      <w:pPr>
        <w:pStyle w:val="1"/>
        <w:jc w:val="both"/>
        <w:rPr>
          <w:rFonts w:ascii="Times New Roman" w:hAnsi="Times New Roman"/>
          <w:b/>
          <w:szCs w:val="24"/>
        </w:rPr>
      </w:pPr>
    </w:p>
    <w:p w:rsidR="008A4435" w:rsidRPr="00003498" w:rsidRDefault="008A4435" w:rsidP="00C05865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A4435" w:rsidRPr="006A25A0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квартири № 14, розташованої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, м. Кіцмань між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1982 року народження, в інтересах якого діє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 1988 року народження на підставі довіреності від 28.08.2024 та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6A25A0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 w:rsidRPr="006A25A0">
        <w:rPr>
          <w:rFonts w:ascii="Times New Roman" w:hAnsi="Times New Roman"/>
          <w:sz w:val="24"/>
          <w:szCs w:val="24"/>
          <w:lang w:val="uk-UA"/>
        </w:rPr>
        <w:t>1988 року народження, мешканкою м. Кіцмань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8A4435" w:rsidRPr="00F25DA4" w:rsidRDefault="008A4435" w:rsidP="00C05865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A4435" w:rsidRPr="008544DC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</w:t>
      </w:r>
      <w:r>
        <w:rPr>
          <w:rFonts w:ascii="Times New Roman" w:hAnsi="Times New Roman"/>
          <w:sz w:val="24"/>
          <w:szCs w:val="24"/>
          <w:lang w:val="uk-UA"/>
        </w:rPr>
        <w:t xml:space="preserve"> з тим, що в квартирі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стровані і проживають неповнолітній ОСОБА 4, *** 2008 року народження та малолітній ОСОБА 5, *** 2012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дітей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їх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дітей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A4435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>ушення житлових прав неповнолітнього ОСОБА 4, ***2008 року народження та малолітнього ОСОБА 5, *** 2012 року народження відповідальність покласти на маму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3.</w:t>
      </w:r>
    </w:p>
    <w:p w:rsidR="008A4435" w:rsidRDefault="008A4435" w:rsidP="00C05865">
      <w:pPr>
        <w:spacing w:after="0" w:line="240" w:lineRule="auto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lang w:val="uk-UA"/>
        </w:rPr>
        <w:t xml:space="preserve">  </w:t>
      </w:r>
    </w:p>
    <w:p w:rsidR="008A4435" w:rsidRPr="00D433FD" w:rsidRDefault="008A4435" w:rsidP="00C05865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:rsidR="008A4435" w:rsidRPr="006F2EF6" w:rsidRDefault="008A4435" w:rsidP="00C05865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:rsidR="008A4435" w:rsidRPr="00461945" w:rsidRDefault="008A4435" w:rsidP="00C05865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:rsidR="008A4435" w:rsidRDefault="008A4435" w:rsidP="00C05865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8A4435" w:rsidRPr="00146014" w:rsidRDefault="008A4435" w:rsidP="00C05865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</w:t>
      </w:r>
      <w:r>
        <w:rPr>
          <w:rFonts w:ascii="Times New Roman" w:hAnsi="Times New Roman"/>
          <w:b/>
          <w:bCs/>
        </w:rPr>
        <w:t>Іван СЕМЕНЮК</w:t>
      </w:r>
    </w:p>
    <w:p w:rsidR="008A4435" w:rsidRDefault="008A4435" w:rsidP="00C0586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A4435" w:rsidRDefault="008A4435" w:rsidP="00C0586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A4435" w:rsidRDefault="008A4435" w:rsidP="00C05865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8A4435" w:rsidSect="00651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865"/>
    <w:rsid w:val="00000075"/>
    <w:rsid w:val="00003498"/>
    <w:rsid w:val="00057F37"/>
    <w:rsid w:val="000F617F"/>
    <w:rsid w:val="00146014"/>
    <w:rsid w:val="002A7BFB"/>
    <w:rsid w:val="003F11AF"/>
    <w:rsid w:val="004104FF"/>
    <w:rsid w:val="00461945"/>
    <w:rsid w:val="00473795"/>
    <w:rsid w:val="00502CED"/>
    <w:rsid w:val="005254DC"/>
    <w:rsid w:val="005D558A"/>
    <w:rsid w:val="006065E8"/>
    <w:rsid w:val="00625D1C"/>
    <w:rsid w:val="00640685"/>
    <w:rsid w:val="00650DEB"/>
    <w:rsid w:val="006510E1"/>
    <w:rsid w:val="006A25A0"/>
    <w:rsid w:val="006A44EE"/>
    <w:rsid w:val="006F2EF6"/>
    <w:rsid w:val="007874A2"/>
    <w:rsid w:val="007D66A4"/>
    <w:rsid w:val="007E116B"/>
    <w:rsid w:val="008544DC"/>
    <w:rsid w:val="008A4435"/>
    <w:rsid w:val="009B67C2"/>
    <w:rsid w:val="00B054F5"/>
    <w:rsid w:val="00C05865"/>
    <w:rsid w:val="00CA36B9"/>
    <w:rsid w:val="00D433FD"/>
    <w:rsid w:val="00DF5AA6"/>
    <w:rsid w:val="00E45222"/>
    <w:rsid w:val="00E907DA"/>
    <w:rsid w:val="00EB0327"/>
    <w:rsid w:val="00F25DA4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0E1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C0586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C05865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C05865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C05865"/>
  </w:style>
  <w:style w:type="paragraph" w:customStyle="1" w:styleId="3">
    <w:name w:val="Обычный3"/>
    <w:uiPriority w:val="99"/>
    <w:rsid w:val="00C05865"/>
    <w:rPr>
      <w:rFonts w:ascii="Arial" w:hAnsi="Arial"/>
      <w:sz w:val="24"/>
      <w:szCs w:val="20"/>
      <w:lang w:val="uk-UA"/>
    </w:rPr>
  </w:style>
  <w:style w:type="paragraph" w:customStyle="1" w:styleId="1">
    <w:name w:val="Обычный1"/>
    <w:uiPriority w:val="99"/>
    <w:rsid w:val="00C05865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C0586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C0586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378</Words>
  <Characters>2160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пк</cp:lastModifiedBy>
  <cp:revision>3</cp:revision>
  <dcterms:created xsi:type="dcterms:W3CDTF">2025-06-26T12:46:00Z</dcterms:created>
  <dcterms:modified xsi:type="dcterms:W3CDTF">2025-06-30T08:19:00Z</dcterms:modified>
</cp:coreProperties>
</file>