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3A6" w:rsidRDefault="002E33A6" w:rsidP="006C3266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12787841" r:id="rId5"/>
        </w:object>
      </w:r>
    </w:p>
    <w:p w:rsidR="002E33A6" w:rsidRPr="008F2394" w:rsidRDefault="002E33A6" w:rsidP="006C3266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:rsidR="002E33A6" w:rsidRPr="00CA36B9" w:rsidRDefault="002E33A6" w:rsidP="006C3266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2E33A6" w:rsidRPr="00CA36B9" w:rsidRDefault="002E33A6" w:rsidP="006C3266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2E33A6" w:rsidRPr="00CA36B9" w:rsidRDefault="002E33A6" w:rsidP="006C326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2E33A6" w:rsidRPr="00CA36B9" w:rsidRDefault="002E33A6" w:rsidP="006C326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2E33A6" w:rsidRPr="00CA36B9" w:rsidRDefault="002E33A6" w:rsidP="006C326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2E33A6" w:rsidRPr="00CA36B9" w:rsidRDefault="002E33A6" w:rsidP="006C32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E33A6" w:rsidRPr="00CA36B9" w:rsidRDefault="002E33A6" w:rsidP="006C32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2E33A6" w:rsidRPr="00CA36B9" w:rsidRDefault="002E33A6" w:rsidP="006C326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E33A6" w:rsidRPr="00146014" w:rsidRDefault="002E33A6" w:rsidP="006C3266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2E33A6" w:rsidRDefault="002E33A6" w:rsidP="006C3266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E33A6" w:rsidRDefault="002E33A6" w:rsidP="006C32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надання матері –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2E33A6" w:rsidRDefault="002E33A6" w:rsidP="006C32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 1981 року народження, яка діє від імені </w:t>
      </w:r>
    </w:p>
    <w:p w:rsidR="002E33A6" w:rsidRDefault="002E33A6" w:rsidP="006C32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малолітнього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ОСОБА 2</w:t>
      </w: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2E33A6" w:rsidRDefault="002E33A6" w:rsidP="006C32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2013 року народження, згоди на укладення </w:t>
      </w:r>
    </w:p>
    <w:p w:rsidR="002E33A6" w:rsidRDefault="002E33A6" w:rsidP="006C32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та підписання договору оренди ¼ частки земельної </w:t>
      </w:r>
    </w:p>
    <w:p w:rsidR="002E33A6" w:rsidRDefault="002E33A6" w:rsidP="006C32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ділянки площею 0,3054 га </w:t>
      </w: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та ¼ частки земельної </w:t>
      </w:r>
    </w:p>
    <w:p w:rsidR="002E33A6" w:rsidRDefault="002E33A6" w:rsidP="006C32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ділянки площею 2,8423 га, розташованих на території </w:t>
      </w:r>
    </w:p>
    <w:p w:rsidR="002E33A6" w:rsidRDefault="002E33A6" w:rsidP="006C32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Кіцманської міської ради </w:t>
      </w:r>
    </w:p>
    <w:p w:rsidR="002E33A6" w:rsidRDefault="002E33A6" w:rsidP="006C326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2E33A6" w:rsidRPr="007E116B" w:rsidRDefault="002E33A6" w:rsidP="006C326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E33A6" w:rsidRPr="007874A2" w:rsidRDefault="002E33A6" w:rsidP="006C326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статтями 177, 178 Сімейного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>нувши заяву гр. ОСОБА 1, *** 1981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 w:rsidRPr="006A44E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від 18.06.2025 </w:t>
      </w:r>
      <w:r w:rsidRPr="004104FF">
        <w:rPr>
          <w:rFonts w:ascii="Times New Roman" w:hAnsi="Times New Roman"/>
          <w:sz w:val="24"/>
          <w:szCs w:val="24"/>
          <w:lang w:val="uk-UA"/>
        </w:rPr>
        <w:t>№ 249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</w:t>
      </w:r>
      <w:r w:rsidRPr="004104FF">
        <w:rPr>
          <w:rFonts w:ascii="Times New Roman" w:hAnsi="Times New Roman"/>
          <w:sz w:val="24"/>
          <w:szCs w:val="24"/>
          <w:lang w:val="uk-UA"/>
        </w:rPr>
        <w:t>27.06.2025</w:t>
      </w:r>
      <w:r>
        <w:rPr>
          <w:rFonts w:ascii="Times New Roman" w:hAnsi="Times New Roman"/>
          <w:sz w:val="24"/>
          <w:szCs w:val="24"/>
          <w:lang w:val="uk-UA"/>
        </w:rPr>
        <w:t xml:space="preserve"> № 3,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2E33A6" w:rsidRDefault="002E33A6" w:rsidP="006C3266">
      <w:pPr>
        <w:pStyle w:val="1"/>
        <w:jc w:val="both"/>
        <w:rPr>
          <w:rFonts w:ascii="Times New Roman" w:hAnsi="Times New Roman"/>
          <w:b/>
          <w:szCs w:val="24"/>
        </w:rPr>
      </w:pPr>
    </w:p>
    <w:p w:rsidR="002E33A6" w:rsidRPr="00003498" w:rsidRDefault="002E33A6" w:rsidP="006C3266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2E33A6" w:rsidRDefault="002E33A6" w:rsidP="006C326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E33A6" w:rsidRPr="00BF4DA9" w:rsidRDefault="002E33A6" w:rsidP="006C326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BF4DA9">
        <w:rPr>
          <w:rFonts w:ascii="Times New Roman" w:hAnsi="Times New Roman"/>
          <w:sz w:val="24"/>
          <w:szCs w:val="24"/>
          <w:lang w:val="uk-UA"/>
        </w:rPr>
        <w:t xml:space="preserve">1. Надати 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 xml:space="preserve">матері – </w:t>
      </w:r>
      <w:r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 xml:space="preserve">1981 року народження, яка діє від імені малолітнього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 xml:space="preserve">2013 року народження, згоди на укладення та підписання договору оренди ¼ частки земельної ділянки площею 0,3054 га, кадастровий номер 7322510100:02:001:0243 та ¼ частки земельної ділянки площею 2,8423 га, кадастровий номер 7322510100:05:001:0022, розташованих на території Кіцманської міської ради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з 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>цільовим призначенням – для ведення товарного сільськогосподарського виробництва</w:t>
      </w:r>
      <w:r w:rsidRPr="00BF4DA9">
        <w:rPr>
          <w:rFonts w:ascii="Times New Roman" w:hAnsi="Times New Roman"/>
          <w:sz w:val="24"/>
          <w:szCs w:val="24"/>
          <w:lang w:val="uk-UA"/>
        </w:rPr>
        <w:t>.</w:t>
      </w:r>
    </w:p>
    <w:p w:rsidR="002E33A6" w:rsidRPr="00BF4DA9" w:rsidRDefault="002E33A6" w:rsidP="006C326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  <w:lang w:val="uk-UA"/>
        </w:rPr>
        <w:t>Зобов</w:t>
      </w:r>
      <w:r w:rsidRPr="00BF4DA9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язати маму – ОСОБА 1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-</w:t>
      </w:r>
      <w:r w:rsidRPr="00BF4DA9">
        <w:rPr>
          <w:color w:val="333333"/>
          <w:lang w:val="uk-UA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  <w:lang w:val="uk-UA"/>
        </w:rPr>
        <w:t>д</w:t>
      </w:r>
      <w:r w:rsidRPr="00BF4DA9">
        <w:rPr>
          <w:rFonts w:ascii="Times New Roman" w:hAnsi="Times New Roman"/>
          <w:color w:val="333333"/>
          <w:sz w:val="24"/>
          <w:szCs w:val="24"/>
          <w:lang w:val="uk-UA"/>
        </w:rPr>
        <w:t xml:space="preserve">охід, одержаний від </w:t>
      </w:r>
      <w:r>
        <w:rPr>
          <w:rFonts w:ascii="Times New Roman" w:hAnsi="Times New Roman"/>
          <w:color w:val="333333"/>
          <w:sz w:val="24"/>
          <w:szCs w:val="24"/>
          <w:lang w:val="uk-UA"/>
        </w:rPr>
        <w:t>оренди зазначеного в п.1</w:t>
      </w:r>
      <w:r w:rsidRPr="00BF4DA9">
        <w:rPr>
          <w:rFonts w:ascii="Times New Roman" w:hAnsi="Times New Roman"/>
          <w:color w:val="333333"/>
          <w:sz w:val="24"/>
          <w:szCs w:val="24"/>
          <w:lang w:val="uk-UA"/>
        </w:rPr>
        <w:t xml:space="preserve"> майна</w:t>
      </w:r>
      <w:r>
        <w:rPr>
          <w:rFonts w:ascii="Times New Roman" w:hAnsi="Times New Roman"/>
          <w:color w:val="333333"/>
          <w:sz w:val="24"/>
          <w:szCs w:val="24"/>
          <w:lang w:val="uk-UA"/>
        </w:rPr>
        <w:t xml:space="preserve">, яке належить на праві власності 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>мало</w:t>
      </w:r>
      <w:r>
        <w:rPr>
          <w:rFonts w:ascii="Times New Roman" w:hAnsi="Times New Roman"/>
          <w:sz w:val="24"/>
          <w:szCs w:val="24"/>
          <w:lang w:val="uk-UA" w:eastAsia="uk-UA"/>
        </w:rPr>
        <w:t>літньому ОСОБА 2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 xml:space="preserve"> 2013 року народження</w:t>
      </w:r>
      <w:r w:rsidRPr="00BF4DA9">
        <w:rPr>
          <w:rFonts w:ascii="Times New Roman" w:hAnsi="Times New Roman"/>
          <w:color w:val="333333"/>
          <w:sz w:val="24"/>
          <w:szCs w:val="24"/>
          <w:lang w:val="uk-UA"/>
        </w:rPr>
        <w:t xml:space="preserve">, використовувати на </w:t>
      </w:r>
      <w:r>
        <w:rPr>
          <w:rFonts w:ascii="Times New Roman" w:hAnsi="Times New Roman"/>
          <w:color w:val="333333"/>
          <w:sz w:val="24"/>
          <w:szCs w:val="24"/>
          <w:lang w:val="uk-UA"/>
        </w:rPr>
        <w:t xml:space="preserve">його </w:t>
      </w:r>
      <w:r w:rsidRPr="00BF4DA9">
        <w:rPr>
          <w:rFonts w:ascii="Times New Roman" w:hAnsi="Times New Roman"/>
          <w:color w:val="333333"/>
          <w:sz w:val="24"/>
          <w:szCs w:val="24"/>
          <w:lang w:val="uk-UA"/>
        </w:rPr>
        <w:t>виховання та утримання та на невідкладні потреби сім'ї</w:t>
      </w:r>
      <w:r>
        <w:rPr>
          <w:rFonts w:ascii="Times New Roman" w:hAnsi="Times New Roman"/>
          <w:color w:val="333333"/>
          <w:sz w:val="24"/>
          <w:szCs w:val="24"/>
          <w:lang w:val="uk-UA"/>
        </w:rPr>
        <w:t>.</w:t>
      </w:r>
    </w:p>
    <w:p w:rsidR="002E33A6" w:rsidRDefault="002E33A6" w:rsidP="006C326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майнових прав 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 xml:space="preserve">малолітнього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 xml:space="preserve"> 2013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 w:eastAsia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</w:t>
      </w:r>
    </w:p>
    <w:p w:rsidR="002E33A6" w:rsidRDefault="002E33A6" w:rsidP="008F23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Cs w:val="24"/>
        </w:rPr>
        <w:t>.</w:t>
      </w:r>
    </w:p>
    <w:p w:rsidR="002E33A6" w:rsidRPr="008F2394" w:rsidRDefault="002E33A6" w:rsidP="008F239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Cs w:val="24"/>
          <w:lang w:val="uk-UA"/>
        </w:rPr>
      </w:pPr>
    </w:p>
    <w:p w:rsidR="002E33A6" w:rsidRDefault="002E33A6" w:rsidP="006C3266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2E33A6" w:rsidRDefault="002E33A6" w:rsidP="006C3266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2E33A6" w:rsidRPr="00146014" w:rsidRDefault="002E33A6" w:rsidP="006C3266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p w:rsidR="002E33A6" w:rsidRDefault="002E33A6" w:rsidP="006C326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E33A6" w:rsidRDefault="002E33A6" w:rsidP="006C326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E33A6" w:rsidRDefault="002E33A6" w:rsidP="006C326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2E33A6" w:rsidSect="008F2394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3266"/>
    <w:rsid w:val="00000075"/>
    <w:rsid w:val="00003498"/>
    <w:rsid w:val="0002708A"/>
    <w:rsid w:val="00057F37"/>
    <w:rsid w:val="00094736"/>
    <w:rsid w:val="000E78FD"/>
    <w:rsid w:val="000F617F"/>
    <w:rsid w:val="00146014"/>
    <w:rsid w:val="00227270"/>
    <w:rsid w:val="002E33A6"/>
    <w:rsid w:val="00386499"/>
    <w:rsid w:val="004104FF"/>
    <w:rsid w:val="00473795"/>
    <w:rsid w:val="004D4483"/>
    <w:rsid w:val="004F6A15"/>
    <w:rsid w:val="005254DC"/>
    <w:rsid w:val="00585F8F"/>
    <w:rsid w:val="005C0AE6"/>
    <w:rsid w:val="00625D1C"/>
    <w:rsid w:val="006A44EE"/>
    <w:rsid w:val="006C3266"/>
    <w:rsid w:val="006F2EF6"/>
    <w:rsid w:val="00723B0E"/>
    <w:rsid w:val="007874A2"/>
    <w:rsid w:val="007D66A4"/>
    <w:rsid w:val="007E116B"/>
    <w:rsid w:val="008F2394"/>
    <w:rsid w:val="00986C1E"/>
    <w:rsid w:val="00993527"/>
    <w:rsid w:val="009B67C2"/>
    <w:rsid w:val="00A23E5C"/>
    <w:rsid w:val="00BD42CC"/>
    <w:rsid w:val="00BF4DA9"/>
    <w:rsid w:val="00CA36B9"/>
    <w:rsid w:val="00D433FD"/>
    <w:rsid w:val="00DF5AA6"/>
    <w:rsid w:val="00F107E3"/>
    <w:rsid w:val="00F25DA4"/>
    <w:rsid w:val="00F752F4"/>
    <w:rsid w:val="00F92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27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6C326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6C3266"/>
  </w:style>
  <w:style w:type="paragraph" w:customStyle="1" w:styleId="3">
    <w:name w:val="Обычный3"/>
    <w:uiPriority w:val="99"/>
    <w:rsid w:val="006C3266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6C3266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6C326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6C32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362</Words>
  <Characters>2065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4</cp:revision>
  <dcterms:created xsi:type="dcterms:W3CDTF">2025-06-26T12:46:00Z</dcterms:created>
  <dcterms:modified xsi:type="dcterms:W3CDTF">2025-06-30T08:24:00Z</dcterms:modified>
</cp:coreProperties>
</file>