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EED" w:rsidRDefault="00A26EE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2956871" r:id="rId6"/>
        </w:object>
      </w:r>
    </w:p>
    <w:p w:rsidR="00A26EED" w:rsidRDefault="00A26EE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26EED" w:rsidRDefault="00A26EE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A26EED" w:rsidRDefault="00A26EE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A26EED" w:rsidRDefault="00A26EE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A26EED" w:rsidRDefault="00A26EE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6EED" w:rsidRDefault="00A26EE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A26EED" w:rsidRDefault="00A26EE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A26EED" w:rsidRDefault="00A26EE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26EED" w:rsidRDefault="00A26EED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поштової адреси</w:t>
      </w: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A26EED" w:rsidRDefault="00A26EE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26EED" w:rsidRDefault="00A26EE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A26EED" w:rsidRPr="00DA5607" w:rsidRDefault="00A26EED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A26EED" w:rsidRDefault="00A26EED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05.06.</w:t>
      </w:r>
      <w:r w:rsidRPr="00DA5607">
        <w:rPr>
          <w:rFonts w:ascii="Times New Roman" w:hAnsi="Times New Roman" w:cs="Times New Roman"/>
          <w:sz w:val="24"/>
          <w:szCs w:val="24"/>
        </w:rPr>
        <w:t>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</w:t>
      </w:r>
    </w:p>
    <w:p w:rsidR="00A26EED" w:rsidRPr="00460C77" w:rsidRDefault="00A26EED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460C77">
        <w:rPr>
          <w:rFonts w:ascii="Times New Roman" w:hAnsi="Times New Roman" w:cs="Times New Roman"/>
          <w:color w:val="FFFFFF"/>
          <w:sz w:val="24"/>
          <w:szCs w:val="24"/>
        </w:rPr>
        <w:t>вул.С.Воробкевича,2-Г с.Витилівка, Сорохан Вас.Степ.)</w:t>
      </w:r>
    </w:p>
    <w:p w:rsidR="00A26EED" w:rsidRPr="00DC279B" w:rsidRDefault="00A26EED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143-</w:t>
      </w:r>
      <w:r w:rsidRPr="00DA5607">
        <w:rPr>
          <w:rFonts w:ascii="Times New Roman" w:hAnsi="Times New Roman" w:cs="Times New Roman"/>
          <w:sz w:val="24"/>
          <w:szCs w:val="24"/>
        </w:rPr>
        <w:t>р від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A560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(вул.Незалежності,117-А м.Кіцмань Твеердохліб Окс.Бор. багатокв.удинок)</w:t>
      </w:r>
    </w:p>
    <w:p w:rsidR="00A26EED" w:rsidRPr="00DC279B" w:rsidRDefault="00A26EED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145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24.06.</w:t>
      </w:r>
      <w:r w:rsidRPr="00DA5607">
        <w:rPr>
          <w:rFonts w:ascii="Times New Roman" w:hAnsi="Times New Roman" w:cs="Times New Roman"/>
          <w:sz w:val="24"/>
          <w:szCs w:val="24"/>
        </w:rPr>
        <w:t>2025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(вул.Незалежності,  27 с.Витилівка, Скиданюк Валерій Васил.)</w:t>
      </w:r>
    </w:p>
    <w:p w:rsidR="00A26EED" w:rsidRPr="00DC279B" w:rsidRDefault="00A26EED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147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25.06.</w:t>
      </w:r>
      <w:r w:rsidRPr="00DA5607">
        <w:rPr>
          <w:rFonts w:ascii="Times New Roman" w:hAnsi="Times New Roman" w:cs="Times New Roman"/>
          <w:sz w:val="24"/>
          <w:szCs w:val="24"/>
        </w:rPr>
        <w:t>2025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(вул.Одеська,13-А в м.Кіцмань, Шевчук Павло Васил.)</w:t>
      </w:r>
    </w:p>
    <w:p w:rsidR="00A26EED" w:rsidRPr="00DA5607" w:rsidRDefault="00A26EED" w:rsidP="00DA5607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26EED" w:rsidRDefault="00A26EED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EED" w:rsidRDefault="00A26EE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sectPr w:rsidR="00A26EED" w:rsidSect="00211BD3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9109C"/>
    <w:rsid w:val="001B58AA"/>
    <w:rsid w:val="001D1B6B"/>
    <w:rsid w:val="001D4A35"/>
    <w:rsid w:val="001E139C"/>
    <w:rsid w:val="001F515B"/>
    <w:rsid w:val="0020665A"/>
    <w:rsid w:val="00211BD3"/>
    <w:rsid w:val="00212426"/>
    <w:rsid w:val="002267DB"/>
    <w:rsid w:val="00264A16"/>
    <w:rsid w:val="002673B8"/>
    <w:rsid w:val="003177CD"/>
    <w:rsid w:val="00351C64"/>
    <w:rsid w:val="003B3E2D"/>
    <w:rsid w:val="003D11FF"/>
    <w:rsid w:val="004353B3"/>
    <w:rsid w:val="004604C7"/>
    <w:rsid w:val="00460C77"/>
    <w:rsid w:val="00467FE2"/>
    <w:rsid w:val="00486E3B"/>
    <w:rsid w:val="004D5644"/>
    <w:rsid w:val="004E36FE"/>
    <w:rsid w:val="004F3EFD"/>
    <w:rsid w:val="0050289F"/>
    <w:rsid w:val="00641690"/>
    <w:rsid w:val="00656DC4"/>
    <w:rsid w:val="00695639"/>
    <w:rsid w:val="006F2CFA"/>
    <w:rsid w:val="007F2ADE"/>
    <w:rsid w:val="008023D5"/>
    <w:rsid w:val="00852EAB"/>
    <w:rsid w:val="00880044"/>
    <w:rsid w:val="00886C53"/>
    <w:rsid w:val="008D6FE0"/>
    <w:rsid w:val="00901549"/>
    <w:rsid w:val="00905518"/>
    <w:rsid w:val="00987C09"/>
    <w:rsid w:val="009B593F"/>
    <w:rsid w:val="00A0758A"/>
    <w:rsid w:val="00A24948"/>
    <w:rsid w:val="00A26EED"/>
    <w:rsid w:val="00B25593"/>
    <w:rsid w:val="00B34730"/>
    <w:rsid w:val="00B54F7F"/>
    <w:rsid w:val="00B97D0F"/>
    <w:rsid w:val="00C1147F"/>
    <w:rsid w:val="00C73872"/>
    <w:rsid w:val="00C919C0"/>
    <w:rsid w:val="00C9272E"/>
    <w:rsid w:val="00CA1C4C"/>
    <w:rsid w:val="00CE3A82"/>
    <w:rsid w:val="00CE6621"/>
    <w:rsid w:val="00CF58AE"/>
    <w:rsid w:val="00CF66EC"/>
    <w:rsid w:val="00D15753"/>
    <w:rsid w:val="00D73BEA"/>
    <w:rsid w:val="00DA5607"/>
    <w:rsid w:val="00DC1B00"/>
    <w:rsid w:val="00DC279B"/>
    <w:rsid w:val="00E345D2"/>
    <w:rsid w:val="00EB6DDD"/>
    <w:rsid w:val="00EC732A"/>
    <w:rsid w:val="00EF00DC"/>
    <w:rsid w:val="00EF76DC"/>
    <w:rsid w:val="00F2076E"/>
    <w:rsid w:val="00F71D37"/>
    <w:rsid w:val="00FB38C2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6E3B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86E3B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86E3B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86E3B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86E3B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86E3B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486E3B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86E3B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297</Words>
  <Characters>1699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2025-06-27T12:53:00Z</cp:lastPrinted>
  <dcterms:created xsi:type="dcterms:W3CDTF">2025-07-01T14:55:00Z</dcterms:created>
  <dcterms:modified xsi:type="dcterms:W3CDTF">2025-07-02T07:21:00Z</dcterms:modified>
</cp:coreProperties>
</file>