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CC3" w:rsidRDefault="00264CC3" w:rsidP="005E1FB7">
      <w:pPr>
        <w:ind w:right="-2"/>
        <w:jc w:val="center"/>
        <w:rPr>
          <w:color w:val="000000"/>
          <w:lang w:val="uk-UA"/>
        </w:rPr>
      </w:pPr>
      <w:r w:rsidRPr="00B54AE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148819" r:id="rId6"/>
        </w:object>
      </w:r>
    </w:p>
    <w:p w:rsidR="00264CC3" w:rsidRPr="00D31926" w:rsidRDefault="00264CC3" w:rsidP="005E1FB7">
      <w:pPr>
        <w:ind w:right="-2"/>
        <w:jc w:val="center"/>
        <w:rPr>
          <w:color w:val="000000"/>
          <w:lang w:val="uk-UA"/>
        </w:rPr>
      </w:pPr>
    </w:p>
    <w:p w:rsidR="00264CC3" w:rsidRDefault="00264CC3" w:rsidP="005E1FB7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64CC3" w:rsidRDefault="00264CC3" w:rsidP="005E1FB7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64CC3" w:rsidRDefault="00264CC3" w:rsidP="005E1FB7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64CC3" w:rsidRDefault="00264CC3" w:rsidP="005E1FB7">
      <w:pPr>
        <w:jc w:val="center"/>
        <w:rPr>
          <w:b/>
          <w:color w:val="000000"/>
        </w:rPr>
      </w:pPr>
    </w:p>
    <w:p w:rsidR="00264CC3" w:rsidRDefault="00264CC3" w:rsidP="005E1FB7">
      <w:pPr>
        <w:jc w:val="center"/>
        <w:rPr>
          <w:b/>
          <w:color w:val="000000"/>
        </w:rPr>
      </w:pPr>
    </w:p>
    <w:p w:rsidR="00264CC3" w:rsidRPr="00D31926" w:rsidRDefault="00264CC3" w:rsidP="005E1FB7">
      <w:pPr>
        <w:jc w:val="right"/>
        <w:rPr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D31926">
        <w:rPr>
          <w:color w:val="000000"/>
        </w:rPr>
        <w:t>Проєкт</w:t>
      </w:r>
    </w:p>
    <w:p w:rsidR="00264CC3" w:rsidRPr="00D31926" w:rsidRDefault="00264CC3" w:rsidP="005E1FB7">
      <w:pPr>
        <w:jc w:val="center"/>
        <w:rPr>
          <w:b/>
          <w:color w:val="000000"/>
          <w:sz w:val="24"/>
          <w:szCs w:val="24"/>
        </w:rPr>
      </w:pPr>
      <w:r w:rsidRPr="00D31926">
        <w:rPr>
          <w:b/>
          <w:color w:val="000000"/>
          <w:sz w:val="24"/>
          <w:szCs w:val="24"/>
        </w:rPr>
        <w:t xml:space="preserve">Р І Ш Е Н Н Я </w:t>
      </w:r>
    </w:p>
    <w:p w:rsidR="00264CC3" w:rsidRPr="00D31926" w:rsidRDefault="00264CC3" w:rsidP="005E1FB7">
      <w:pPr>
        <w:jc w:val="center"/>
        <w:rPr>
          <w:color w:val="000000"/>
        </w:rPr>
      </w:pPr>
    </w:p>
    <w:p w:rsidR="00264CC3" w:rsidRPr="00D31926" w:rsidRDefault="00264CC3" w:rsidP="005E1FB7">
      <w:pPr>
        <w:rPr>
          <w:color w:val="000000"/>
          <w:sz w:val="24"/>
          <w:szCs w:val="24"/>
        </w:rPr>
      </w:pPr>
      <w:r w:rsidRPr="00D31926">
        <w:rPr>
          <w:color w:val="000000"/>
          <w:sz w:val="24"/>
          <w:szCs w:val="24"/>
        </w:rPr>
        <w:t xml:space="preserve">   ___________202</w:t>
      </w:r>
      <w:r w:rsidRPr="00D31926">
        <w:rPr>
          <w:color w:val="000000"/>
          <w:sz w:val="24"/>
          <w:szCs w:val="24"/>
          <w:lang w:val="uk-UA"/>
        </w:rPr>
        <w:t>5</w:t>
      </w:r>
      <w:r w:rsidRPr="00D31926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D31926">
        <w:rPr>
          <w:color w:val="000000"/>
          <w:sz w:val="24"/>
          <w:szCs w:val="24"/>
        </w:rPr>
        <w:t xml:space="preserve">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D31926">
        <w:rPr>
          <w:color w:val="000000"/>
          <w:sz w:val="24"/>
          <w:szCs w:val="24"/>
        </w:rPr>
        <w:t>№ ________</w:t>
      </w:r>
    </w:p>
    <w:p w:rsidR="00264CC3" w:rsidRPr="00D31926" w:rsidRDefault="00264CC3" w:rsidP="005E1FB7">
      <w:pPr>
        <w:rPr>
          <w:color w:val="000000"/>
        </w:rPr>
      </w:pPr>
    </w:p>
    <w:p w:rsidR="00264CC3" w:rsidRPr="00245970" w:rsidRDefault="00264CC3" w:rsidP="005E1FB7">
      <w:pPr>
        <w:ind w:right="5712"/>
        <w:rPr>
          <w:b/>
          <w:sz w:val="24"/>
          <w:szCs w:val="24"/>
          <w:lang w:val="uk-UA"/>
        </w:rPr>
      </w:pPr>
      <w:r w:rsidRPr="00245970">
        <w:rPr>
          <w:b/>
          <w:sz w:val="24"/>
          <w:lang w:val="uk-UA"/>
        </w:rPr>
        <w:t xml:space="preserve">Про </w:t>
      </w:r>
      <w:r w:rsidRPr="00245970">
        <w:rPr>
          <w:b/>
          <w:sz w:val="24"/>
          <w:szCs w:val="24"/>
          <w:lang w:val="uk-UA"/>
        </w:rPr>
        <w:t>взяття на квартирний облік для поліпшення житлових умов сім’ї Купчанко Інни Йосипівни</w:t>
      </w:r>
    </w:p>
    <w:p w:rsidR="00264CC3" w:rsidRPr="00165E25" w:rsidRDefault="00264CC3" w:rsidP="005E1FB7">
      <w:pPr>
        <w:ind w:right="4153"/>
        <w:rPr>
          <w:b/>
          <w:sz w:val="24"/>
          <w:szCs w:val="24"/>
        </w:rPr>
      </w:pPr>
    </w:p>
    <w:p w:rsidR="00264CC3" w:rsidRPr="00870E54" w:rsidRDefault="00264CC3" w:rsidP="005E1FB7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Купчанко Інни Йосипівни від 30.06.2025 р. вх.№ 683, яка із сім’єю проживає по вул.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264CC3" w:rsidRDefault="00264CC3" w:rsidP="005E1FB7">
      <w:pPr>
        <w:ind w:firstLine="567"/>
        <w:jc w:val="both"/>
        <w:rPr>
          <w:sz w:val="24"/>
          <w:szCs w:val="24"/>
          <w:lang w:val="uk-UA"/>
        </w:rPr>
      </w:pPr>
    </w:p>
    <w:p w:rsidR="00264CC3" w:rsidRPr="00571C01" w:rsidRDefault="00264CC3" w:rsidP="00D3192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264CC3" w:rsidRDefault="00264CC3" w:rsidP="005E1FB7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264CC3" w:rsidRPr="00CA4FF1" w:rsidRDefault="00264CC3" w:rsidP="005E1FB7">
      <w:pPr>
        <w:pStyle w:val="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як </w:t>
      </w:r>
      <w:r>
        <w:rPr>
          <w:rFonts w:ascii="Times New Roman" w:hAnsi="Times New Roman"/>
          <w:szCs w:val="24"/>
        </w:rPr>
        <w:t xml:space="preserve">багатодітну </w:t>
      </w:r>
      <w:r w:rsidRPr="00CA4FF1">
        <w:rPr>
          <w:rFonts w:ascii="Times New Roman" w:hAnsi="Times New Roman"/>
          <w:szCs w:val="24"/>
        </w:rPr>
        <w:t>сім’ю</w:t>
      </w:r>
      <w:r>
        <w:rPr>
          <w:rFonts w:ascii="Times New Roman" w:hAnsi="Times New Roman"/>
          <w:szCs w:val="24"/>
        </w:rPr>
        <w:t>: Купчанко Інну Йосипівну – 19**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 xml:space="preserve">народження та членів сім’ї: </w:t>
      </w:r>
      <w:r>
        <w:rPr>
          <w:rFonts w:ascii="Times New Roman" w:hAnsi="Times New Roman"/>
          <w:szCs w:val="24"/>
        </w:rPr>
        <w:t>чоловік</w:t>
      </w:r>
      <w:r w:rsidRPr="00CA4FF1">
        <w:rPr>
          <w:rFonts w:ascii="Times New Roman" w:hAnsi="Times New Roman"/>
          <w:szCs w:val="24"/>
        </w:rPr>
        <w:t xml:space="preserve"> –</w:t>
      </w:r>
      <w:r>
        <w:rPr>
          <w:rFonts w:ascii="Times New Roman" w:hAnsi="Times New Roman"/>
          <w:szCs w:val="24"/>
        </w:rPr>
        <w:t xml:space="preserve"> Купчанко Олег Григорович – </w:t>
      </w:r>
      <w:r w:rsidRPr="00CA4FF1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** </w:t>
      </w:r>
      <w:r w:rsidRPr="00CA4FF1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донька – Купчанко Кароліна Олегівна, 20** року народження, донька – Купчанко Анна Олегівна 20** року народження, син – Купчанко Богдан Олегович 20** року народження, </w:t>
      </w:r>
      <w:r w:rsidRPr="00CA4FF1">
        <w:rPr>
          <w:rFonts w:ascii="Times New Roman" w:hAnsi="Times New Roman"/>
          <w:szCs w:val="24"/>
        </w:rPr>
        <w:t>які проживають по вул</w:t>
      </w:r>
      <w:r w:rsidRPr="00245970">
        <w:rPr>
          <w:rFonts w:ascii="Times New Roman" w:hAnsi="Times New Roman"/>
          <w:szCs w:val="24"/>
        </w:rPr>
        <w:t xml:space="preserve">.  </w:t>
      </w:r>
      <w:r>
        <w:rPr>
          <w:rFonts w:ascii="Times New Roman" w:hAnsi="Times New Roman"/>
          <w:szCs w:val="24"/>
        </w:rPr>
        <w:t xml:space="preserve">АДРЕСА 1 </w:t>
      </w:r>
      <w:r w:rsidRPr="00CA4FF1">
        <w:rPr>
          <w:rFonts w:ascii="Times New Roman" w:hAnsi="Times New Roman"/>
          <w:szCs w:val="24"/>
        </w:rPr>
        <w:t>в м. Кіцмань, Чернівецького району, Чернівецької області.</w:t>
      </w:r>
    </w:p>
    <w:p w:rsidR="00264CC3" w:rsidRDefault="00264CC3" w:rsidP="005E1FB7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Купчанко Інни Йосипівни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264CC3" w:rsidRDefault="00264CC3" w:rsidP="005E1FB7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264CC3" w:rsidRDefault="00264CC3" w:rsidP="005E1FB7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64CC3" w:rsidRPr="006A799C" w:rsidRDefault="00264CC3" w:rsidP="005E1FB7">
      <w:pPr>
        <w:rPr>
          <w:b/>
          <w:sz w:val="22"/>
          <w:szCs w:val="24"/>
          <w:lang w:val="uk-UA"/>
        </w:rPr>
      </w:pPr>
    </w:p>
    <w:p w:rsidR="00264CC3" w:rsidRPr="006A799C" w:rsidRDefault="00264CC3" w:rsidP="005E1FB7">
      <w:pPr>
        <w:rPr>
          <w:b/>
          <w:sz w:val="24"/>
        </w:rPr>
      </w:pPr>
    </w:p>
    <w:p w:rsidR="00264CC3" w:rsidRPr="0042023F" w:rsidRDefault="00264CC3" w:rsidP="005E1FB7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264CC3" w:rsidRPr="00BC40F0" w:rsidRDefault="00264CC3" w:rsidP="005E1FB7">
      <w:pPr>
        <w:ind w:left="660"/>
        <w:rPr>
          <w:b/>
        </w:rPr>
      </w:pPr>
    </w:p>
    <w:sectPr w:rsidR="00264CC3" w:rsidRPr="00BC40F0" w:rsidSect="00D3192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FB7"/>
    <w:rsid w:val="0011216C"/>
    <w:rsid w:val="00165E25"/>
    <w:rsid w:val="002157F5"/>
    <w:rsid w:val="00245970"/>
    <w:rsid w:val="00264CC3"/>
    <w:rsid w:val="00320580"/>
    <w:rsid w:val="00320C56"/>
    <w:rsid w:val="0042023F"/>
    <w:rsid w:val="00474A1E"/>
    <w:rsid w:val="00483B39"/>
    <w:rsid w:val="00493267"/>
    <w:rsid w:val="004B5396"/>
    <w:rsid w:val="004E07F6"/>
    <w:rsid w:val="00571C01"/>
    <w:rsid w:val="005E1FB7"/>
    <w:rsid w:val="006A799C"/>
    <w:rsid w:val="00703737"/>
    <w:rsid w:val="007B76E1"/>
    <w:rsid w:val="00870E54"/>
    <w:rsid w:val="00903B60"/>
    <w:rsid w:val="00911CD3"/>
    <w:rsid w:val="009A396B"/>
    <w:rsid w:val="00A46EF9"/>
    <w:rsid w:val="00AC07B7"/>
    <w:rsid w:val="00B41A21"/>
    <w:rsid w:val="00B54AE6"/>
    <w:rsid w:val="00B61E6A"/>
    <w:rsid w:val="00BB6FBA"/>
    <w:rsid w:val="00BC40F0"/>
    <w:rsid w:val="00BD1568"/>
    <w:rsid w:val="00BF0AD7"/>
    <w:rsid w:val="00CA4FF1"/>
    <w:rsid w:val="00CB0F0E"/>
    <w:rsid w:val="00CC00B6"/>
    <w:rsid w:val="00D216BE"/>
    <w:rsid w:val="00D26156"/>
    <w:rsid w:val="00D31926"/>
    <w:rsid w:val="00DA170F"/>
    <w:rsid w:val="00DA44ED"/>
    <w:rsid w:val="00F94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FB7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E1FB7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E1FB7"/>
    <w:rPr>
      <w:rFonts w:ascii="Arial" w:hAnsi="Arial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5E1FB7"/>
    <w:rPr>
      <w:lang w:val="uk-UA" w:eastAsia="en-US"/>
    </w:rPr>
  </w:style>
  <w:style w:type="paragraph" w:customStyle="1" w:styleId="1">
    <w:name w:val="Обычный1"/>
    <w:uiPriority w:val="99"/>
    <w:rsid w:val="005E1FB7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290</Words>
  <Characters>1654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4</cp:revision>
  <dcterms:created xsi:type="dcterms:W3CDTF">2025-07-04T12:08:00Z</dcterms:created>
  <dcterms:modified xsi:type="dcterms:W3CDTF">2025-07-04T12:41:00Z</dcterms:modified>
</cp:coreProperties>
</file>