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B59" w:rsidRDefault="00495B59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15833404" r:id="rId5"/>
        </w:object>
      </w:r>
    </w:p>
    <w:p w:rsidR="00495B59" w:rsidRPr="005B44B9" w:rsidRDefault="00495B59" w:rsidP="005E2FDB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:rsidR="00495B59" w:rsidRPr="00CA36B9" w:rsidRDefault="00495B59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495B59" w:rsidRPr="00CA36B9" w:rsidRDefault="00495B59" w:rsidP="005E2FDB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495B59" w:rsidRPr="00CA36B9" w:rsidRDefault="00495B59" w:rsidP="005E2FDB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95B59" w:rsidRPr="00CA36B9" w:rsidRDefault="00495B59" w:rsidP="005E2FDB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495B59" w:rsidRPr="00CA36B9" w:rsidRDefault="00495B59" w:rsidP="005E2FDB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495B59" w:rsidRPr="00CA36B9" w:rsidRDefault="00495B59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95B59" w:rsidRPr="00CA36B9" w:rsidRDefault="00495B59" w:rsidP="005E2F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495B59" w:rsidRPr="00CA36B9" w:rsidRDefault="00495B59" w:rsidP="005E2F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95B59" w:rsidRPr="00146014" w:rsidRDefault="00495B59" w:rsidP="005E2FDB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495B59" w:rsidRDefault="00495B59" w:rsidP="005E2FDB">
      <w:pPr>
        <w:spacing w:after="0" w:line="240" w:lineRule="auto"/>
        <w:rPr>
          <w:lang w:val="uk-UA"/>
        </w:rPr>
      </w:pPr>
    </w:p>
    <w:p w:rsidR="00495B59" w:rsidRDefault="00495B59" w:rsidP="005E2F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495B59" w:rsidRDefault="00495B59" w:rsidP="005E2F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495B59" w:rsidRDefault="00495B59" w:rsidP="005E2F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495B59" w:rsidRDefault="00495B59" w:rsidP="005E2FD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дітей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495B59" w:rsidRDefault="00495B59" w:rsidP="005E2F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495B59" w:rsidRDefault="00495B59" w:rsidP="005E2F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Відповідно до статті 91 Порядку провадження діяльності з усиновлення та здійснення нагляду за дотриманням прав усиновлених дітей, затвердженого постановою КМУ від 08.10.2008  № 905 зі змінами,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 розглянувши заяву гр. ОСОБА 1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5E2FDB">
        <w:rPr>
          <w:rFonts w:ascii="Times New Roman" w:hAnsi="Times New Roman"/>
          <w:sz w:val="24"/>
          <w:szCs w:val="24"/>
          <w:lang w:val="uk-UA"/>
        </w:rPr>
        <w:t xml:space="preserve"> 1996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 мешканця м. Кіцмань від 18.07.2025 № 115,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495B59" w:rsidRDefault="00495B59" w:rsidP="005E2F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95B59" w:rsidRDefault="00495B59" w:rsidP="005E2FDB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495B59" w:rsidRDefault="00495B59" w:rsidP="005E2FDB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95B59" w:rsidRDefault="00495B59" w:rsidP="005E2FDB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1. Затвердити висновок органу опіки та піклування про доцільність усиновлення та його відповідність інтересам дітей ( додається).</w:t>
      </w:r>
    </w:p>
    <w:p w:rsidR="00495B59" w:rsidRDefault="00495B59" w:rsidP="005E2FDB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95B59" w:rsidRDefault="00495B59" w:rsidP="005E2FD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495B59" w:rsidRPr="00000075" w:rsidRDefault="00495B59" w:rsidP="005E2FDB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:rsidR="00495B59" w:rsidRPr="00000075" w:rsidRDefault="00495B59" w:rsidP="005E2FDB">
      <w:pPr>
        <w:pStyle w:val="3"/>
        <w:jc w:val="both"/>
        <w:rPr>
          <w:rFonts w:ascii="Times New Roman" w:hAnsi="Times New Roman"/>
          <w:b/>
          <w:szCs w:val="24"/>
        </w:rPr>
      </w:pPr>
    </w:p>
    <w:p w:rsidR="00495B59" w:rsidRPr="00000075" w:rsidRDefault="00495B59" w:rsidP="005E2F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495B59" w:rsidRPr="00000075" w:rsidRDefault="00495B59" w:rsidP="005E2FDB">
      <w:pPr>
        <w:pStyle w:val="3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   Іван СЕМЕНЮК</w:t>
      </w:r>
    </w:p>
    <w:p w:rsidR="00495B59" w:rsidRPr="00146014" w:rsidRDefault="00495B59" w:rsidP="005E2FDB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sectPr w:rsidR="00495B59" w:rsidRPr="00146014" w:rsidSect="005B44B9">
      <w:pgSz w:w="11906" w:h="16838"/>
      <w:pgMar w:top="568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FDB"/>
    <w:rsid w:val="00000075"/>
    <w:rsid w:val="00003498"/>
    <w:rsid w:val="000530B2"/>
    <w:rsid w:val="0007563B"/>
    <w:rsid w:val="000D7D1C"/>
    <w:rsid w:val="00146014"/>
    <w:rsid w:val="001539BD"/>
    <w:rsid w:val="002315A2"/>
    <w:rsid w:val="00381EEE"/>
    <w:rsid w:val="003963FC"/>
    <w:rsid w:val="003A6FD3"/>
    <w:rsid w:val="003D7B5F"/>
    <w:rsid w:val="004057FC"/>
    <w:rsid w:val="00440176"/>
    <w:rsid w:val="00495B59"/>
    <w:rsid w:val="00562F47"/>
    <w:rsid w:val="005B44B9"/>
    <w:rsid w:val="005E2FDB"/>
    <w:rsid w:val="006B7797"/>
    <w:rsid w:val="00707CFE"/>
    <w:rsid w:val="007A7645"/>
    <w:rsid w:val="007D292D"/>
    <w:rsid w:val="007D66A4"/>
    <w:rsid w:val="008076F4"/>
    <w:rsid w:val="008576A2"/>
    <w:rsid w:val="00916313"/>
    <w:rsid w:val="009655AE"/>
    <w:rsid w:val="00A328F9"/>
    <w:rsid w:val="00BC3E62"/>
    <w:rsid w:val="00C37C98"/>
    <w:rsid w:val="00C705A9"/>
    <w:rsid w:val="00CA36B9"/>
    <w:rsid w:val="00D6587B"/>
    <w:rsid w:val="00DD5695"/>
    <w:rsid w:val="00FE4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06C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5E2F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E2FDB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5E2FDB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5E2FDB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">
    <w:name w:val="Обычный1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5E2FDB"/>
  </w:style>
  <w:style w:type="paragraph" w:customStyle="1" w:styleId="14">
    <w:name w:val="Заголовок 14"/>
    <w:basedOn w:val="Normal"/>
    <w:next w:val="Normal"/>
    <w:uiPriority w:val="99"/>
    <w:rsid w:val="005E2FD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1">
    <w:name w:val="Normal1"/>
    <w:uiPriority w:val="99"/>
    <w:rsid w:val="005E2FDB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1"/>
    <w:next w:val="Normal1"/>
    <w:uiPriority w:val="99"/>
    <w:rsid w:val="005E2FDB"/>
    <w:pPr>
      <w:keepNext/>
      <w:jc w:val="center"/>
      <w:outlineLvl w:val="0"/>
    </w:pPr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</Pages>
  <Words>199</Words>
  <Characters>1140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5</cp:revision>
  <cp:lastPrinted>2025-07-18T11:23:00Z</cp:lastPrinted>
  <dcterms:created xsi:type="dcterms:W3CDTF">2025-08-04T12:57:00Z</dcterms:created>
  <dcterms:modified xsi:type="dcterms:W3CDTF">2025-08-04T14:24:00Z</dcterms:modified>
</cp:coreProperties>
</file>