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337014" w:rsidRDefault="00337014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900435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16004133" r:id="rId6"/>
        </w:object>
      </w:r>
    </w:p>
    <w:p w:rsidR="00337014" w:rsidRDefault="00337014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337014" w:rsidRDefault="00337014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337014" w:rsidRDefault="00337014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337014" w:rsidRDefault="00337014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337014" w:rsidRDefault="00337014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337014" w:rsidRDefault="00337014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           Проєкт</w:t>
      </w:r>
    </w:p>
    <w:p w:rsidR="00337014" w:rsidRDefault="00337014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337014" w:rsidRDefault="00337014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337014" w:rsidRDefault="00337014" w:rsidP="00C861BE">
      <w:pPr>
        <w:pStyle w:val="Normal2"/>
        <w:jc w:val="center"/>
        <w:rPr>
          <w:rFonts w:ascii="Times New Roman" w:hAnsi="Times New Roman"/>
          <w:szCs w:val="24"/>
        </w:rPr>
      </w:pPr>
    </w:p>
    <w:p w:rsidR="00337014" w:rsidRDefault="00337014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___________2025                                     м. Кіцмань                                                   №_______</w:t>
      </w:r>
    </w:p>
    <w:p w:rsidR="00337014" w:rsidRDefault="00337014" w:rsidP="008D785D">
      <w:pPr>
        <w:rPr>
          <w:sz w:val="24"/>
          <w:lang w:val="uk-UA"/>
        </w:rPr>
      </w:pPr>
    </w:p>
    <w:p w:rsidR="00337014" w:rsidRDefault="00337014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C72835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C72835">
        <w:rPr>
          <w:b/>
          <w:sz w:val="24"/>
          <w:szCs w:val="24"/>
          <w:lang w:val="uk-UA"/>
        </w:rPr>
        <w:t xml:space="preserve">допомоги </w:t>
      </w:r>
    </w:p>
    <w:p w:rsidR="00337014" w:rsidRPr="003B408E" w:rsidRDefault="00337014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Гончару Петру Петровичу</w:t>
      </w:r>
    </w:p>
    <w:p w:rsidR="00337014" w:rsidRDefault="00337014" w:rsidP="008D785D">
      <w:pPr>
        <w:jc w:val="both"/>
        <w:rPr>
          <w:b/>
          <w:sz w:val="24"/>
          <w:szCs w:val="24"/>
          <w:lang w:val="uk-UA"/>
        </w:rPr>
      </w:pPr>
    </w:p>
    <w:p w:rsidR="00337014" w:rsidRDefault="00337014" w:rsidP="008D785D">
      <w:pPr>
        <w:jc w:val="both"/>
        <w:rPr>
          <w:b/>
          <w:sz w:val="24"/>
          <w:szCs w:val="24"/>
          <w:lang w:val="uk-UA"/>
        </w:rPr>
      </w:pPr>
    </w:p>
    <w:p w:rsidR="00337014" w:rsidRDefault="00337014" w:rsidP="003111EE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заяву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вх.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147/3 </w:t>
      </w:r>
      <w:r w:rsidRPr="00AC6A48">
        <w:rPr>
          <w:sz w:val="24"/>
          <w:szCs w:val="24"/>
          <w:lang w:val="uk-UA"/>
        </w:rPr>
        <w:t>від</w:t>
      </w:r>
      <w:r>
        <w:rPr>
          <w:sz w:val="24"/>
          <w:szCs w:val="24"/>
          <w:lang w:val="uk-UA"/>
        </w:rPr>
        <w:t xml:space="preserve"> 28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05.</w:t>
      </w:r>
      <w:r w:rsidRPr="00AC6A48">
        <w:rPr>
          <w:sz w:val="24"/>
          <w:szCs w:val="24"/>
          <w:lang w:val="uk-UA"/>
        </w:rPr>
        <w:t>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року</w:t>
      </w:r>
      <w:r>
        <w:rPr>
          <w:sz w:val="24"/>
          <w:szCs w:val="24"/>
          <w:lang w:val="uk-UA"/>
        </w:rPr>
        <w:t xml:space="preserve"> гр.Гончара Петра Петровича, 19**р.н., учасника бойових дій, який проживає за адресою:</w:t>
      </w:r>
      <w:bookmarkStart w:id="1" w:name="_Hlk157781783"/>
      <w:r>
        <w:rPr>
          <w:sz w:val="24"/>
          <w:szCs w:val="24"/>
          <w:lang w:val="uk-UA"/>
        </w:rPr>
        <w:t xml:space="preserve"> </w:t>
      </w:r>
      <w:bookmarkStart w:id="2" w:name="_Hlk181093675"/>
      <w:bookmarkStart w:id="3" w:name="_Hlk183443272"/>
      <w:bookmarkStart w:id="4" w:name="_Hlk176161418"/>
      <w:bookmarkStart w:id="5" w:name="_Hlk189216894"/>
      <w:r>
        <w:rPr>
          <w:sz w:val="24"/>
          <w:szCs w:val="24"/>
          <w:lang w:val="uk-UA"/>
        </w:rPr>
        <w:t>АДРЕСА 1</w:t>
      </w:r>
      <w:bookmarkEnd w:id="1"/>
      <w:bookmarkEnd w:id="2"/>
      <w:bookmarkEnd w:id="3"/>
      <w:bookmarkEnd w:id="4"/>
      <w:bookmarkEnd w:id="5"/>
      <w:r>
        <w:rPr>
          <w:sz w:val="24"/>
          <w:szCs w:val="24"/>
          <w:lang w:val="uk-UA"/>
        </w:rPr>
        <w:t xml:space="preserve"> щодо  надання матеріальної допомоги </w:t>
      </w:r>
      <w:r w:rsidRPr="00714523">
        <w:rPr>
          <w:sz w:val="24"/>
          <w:szCs w:val="24"/>
          <w:lang w:val="uk-UA"/>
        </w:rPr>
        <w:t xml:space="preserve">на лікування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картки фізичної особи-платника податків, витяг з реєстру ТГ, копія посвідчення УБД, копія довідки про тимчасову непрацездатність №000517, копії виписок з медичних карток стаціонарного хворого №412, №790, №3011/8, 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A423BB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Pr="00A423BB">
        <w:rPr>
          <w:bCs/>
          <w:sz w:val="24"/>
          <w:szCs w:val="24"/>
          <w:lang w:val="en-US"/>
        </w:rPr>
        <w:t>XXXIX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07.01.2025 року №16/1,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з метою  поліпшення стану здоров’я військовослужбовця,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:rsidR="00337014" w:rsidRPr="00A423BB" w:rsidRDefault="00337014" w:rsidP="00A423BB">
      <w:pPr>
        <w:jc w:val="both"/>
        <w:rPr>
          <w:bCs/>
          <w:sz w:val="24"/>
          <w:szCs w:val="24"/>
          <w:lang w:val="uk-UA"/>
        </w:rPr>
      </w:pPr>
    </w:p>
    <w:p w:rsidR="00337014" w:rsidRDefault="00337014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337014" w:rsidRDefault="00337014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337014" w:rsidRPr="0084440D" w:rsidRDefault="00337014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r w:rsidRPr="00C72835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Гончару Петру Петровичу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проживає за адресою:</w:t>
      </w:r>
      <w:r>
        <w:rPr>
          <w:rFonts w:ascii="Times New Roman" w:hAnsi="Times New Roman"/>
          <w:szCs w:val="24"/>
        </w:rPr>
        <w:t xml:space="preserve"> АДРЕСА 1</w:t>
      </w:r>
      <w:r w:rsidRPr="00374D5B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szCs w:val="24"/>
        </w:rPr>
        <w:t>н</w:t>
      </w:r>
      <w:r w:rsidRPr="0084440D"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 xml:space="preserve">лікування </w:t>
      </w:r>
      <w:r w:rsidRPr="0084440D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bCs/>
          <w:szCs w:val="24"/>
        </w:rPr>
        <w:t>в  сумі ______ грн. (___________ гривень).</w:t>
      </w:r>
    </w:p>
    <w:p w:rsidR="00337014" w:rsidRPr="0084440D" w:rsidRDefault="00337014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:rsidR="00337014" w:rsidRPr="0084440D" w:rsidRDefault="00337014" w:rsidP="00324303">
      <w:pPr>
        <w:pStyle w:val="ListParagraph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0E69AD">
        <w:rPr>
          <w:rFonts w:ascii="Times New Roman" w:hAnsi="Times New Roman"/>
          <w:sz w:val="24"/>
          <w:szCs w:val="24"/>
          <w:lang w:val="uk-UA"/>
        </w:rPr>
        <w:t xml:space="preserve">(Людмилі АНДРОЩУК)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:rsidR="00337014" w:rsidRPr="008B124A" w:rsidRDefault="00337014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:rsidR="00337014" w:rsidRDefault="00337014" w:rsidP="00AE462C">
      <w:pPr>
        <w:ind w:firstLine="600"/>
        <w:jc w:val="both"/>
        <w:rPr>
          <w:sz w:val="24"/>
          <w:szCs w:val="24"/>
          <w:lang w:val="uk-UA"/>
        </w:rPr>
      </w:pPr>
    </w:p>
    <w:p w:rsidR="00337014" w:rsidRDefault="00337014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337014" w:rsidRDefault="00337014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337014" w:rsidRDefault="00337014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        </w:t>
      </w:r>
      <w:r w:rsidRPr="00C23162">
        <w:rPr>
          <w:b/>
          <w:sz w:val="24"/>
          <w:szCs w:val="24"/>
          <w:lang w:val="uk-UA"/>
        </w:rPr>
        <w:t>Іван СЕМЕНЮК</w:t>
      </w:r>
    </w:p>
    <w:sectPr w:rsidR="00337014" w:rsidSect="007A6BB5">
      <w:pgSz w:w="11906" w:h="16838"/>
      <w:pgMar w:top="719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05AE0"/>
    <w:rsid w:val="0000637F"/>
    <w:rsid w:val="00044E0D"/>
    <w:rsid w:val="00055EAF"/>
    <w:rsid w:val="000679EF"/>
    <w:rsid w:val="0008599E"/>
    <w:rsid w:val="000C419B"/>
    <w:rsid w:val="000D5A0A"/>
    <w:rsid w:val="000E66C0"/>
    <w:rsid w:val="000E69AD"/>
    <w:rsid w:val="001113B2"/>
    <w:rsid w:val="001124EA"/>
    <w:rsid w:val="001301A4"/>
    <w:rsid w:val="0013293C"/>
    <w:rsid w:val="00133B8C"/>
    <w:rsid w:val="00150E2F"/>
    <w:rsid w:val="00161E14"/>
    <w:rsid w:val="001732F6"/>
    <w:rsid w:val="00177FE9"/>
    <w:rsid w:val="001B6DCD"/>
    <w:rsid w:val="001C17F2"/>
    <w:rsid w:val="001C6A3B"/>
    <w:rsid w:val="001C7BC1"/>
    <w:rsid w:val="001D57B9"/>
    <w:rsid w:val="001D6B4D"/>
    <w:rsid w:val="001E0925"/>
    <w:rsid w:val="001F1A69"/>
    <w:rsid w:val="0020052A"/>
    <w:rsid w:val="00210848"/>
    <w:rsid w:val="00211057"/>
    <w:rsid w:val="00220BBD"/>
    <w:rsid w:val="00226103"/>
    <w:rsid w:val="00247B3A"/>
    <w:rsid w:val="002500AC"/>
    <w:rsid w:val="00270C5F"/>
    <w:rsid w:val="00286C0E"/>
    <w:rsid w:val="00297BFA"/>
    <w:rsid w:val="002A2EF6"/>
    <w:rsid w:val="002A4963"/>
    <w:rsid w:val="002B7B23"/>
    <w:rsid w:val="002D0DC7"/>
    <w:rsid w:val="003110A1"/>
    <w:rsid w:val="003111EE"/>
    <w:rsid w:val="00324303"/>
    <w:rsid w:val="00337014"/>
    <w:rsid w:val="0034077A"/>
    <w:rsid w:val="00340AAA"/>
    <w:rsid w:val="00342115"/>
    <w:rsid w:val="003624E0"/>
    <w:rsid w:val="003702DB"/>
    <w:rsid w:val="00374D5B"/>
    <w:rsid w:val="003A1A4E"/>
    <w:rsid w:val="003B03C5"/>
    <w:rsid w:val="003B408E"/>
    <w:rsid w:val="003B7E56"/>
    <w:rsid w:val="003E3B39"/>
    <w:rsid w:val="004027F1"/>
    <w:rsid w:val="004101EF"/>
    <w:rsid w:val="0043295D"/>
    <w:rsid w:val="004532F4"/>
    <w:rsid w:val="0046113B"/>
    <w:rsid w:val="004618C3"/>
    <w:rsid w:val="00464F8F"/>
    <w:rsid w:val="004659A9"/>
    <w:rsid w:val="00474991"/>
    <w:rsid w:val="004A1752"/>
    <w:rsid w:val="004C1C9F"/>
    <w:rsid w:val="004C2CE8"/>
    <w:rsid w:val="004C6681"/>
    <w:rsid w:val="004E0E3D"/>
    <w:rsid w:val="00501226"/>
    <w:rsid w:val="00503636"/>
    <w:rsid w:val="00504454"/>
    <w:rsid w:val="00515BB1"/>
    <w:rsid w:val="005221A2"/>
    <w:rsid w:val="00524679"/>
    <w:rsid w:val="005376B1"/>
    <w:rsid w:val="00540335"/>
    <w:rsid w:val="00551335"/>
    <w:rsid w:val="0055245D"/>
    <w:rsid w:val="00571A4A"/>
    <w:rsid w:val="00571BDE"/>
    <w:rsid w:val="00581DAF"/>
    <w:rsid w:val="005825EA"/>
    <w:rsid w:val="005867DE"/>
    <w:rsid w:val="005A6186"/>
    <w:rsid w:val="005D0ADD"/>
    <w:rsid w:val="005D39DA"/>
    <w:rsid w:val="0062246B"/>
    <w:rsid w:val="00624F8F"/>
    <w:rsid w:val="00627773"/>
    <w:rsid w:val="006B5D2D"/>
    <w:rsid w:val="006C1661"/>
    <w:rsid w:val="006C2211"/>
    <w:rsid w:val="006F59AB"/>
    <w:rsid w:val="00714523"/>
    <w:rsid w:val="00747D8D"/>
    <w:rsid w:val="007514B5"/>
    <w:rsid w:val="0076044B"/>
    <w:rsid w:val="00783C9D"/>
    <w:rsid w:val="0079236C"/>
    <w:rsid w:val="007A6BB5"/>
    <w:rsid w:val="007B4068"/>
    <w:rsid w:val="007B7C9F"/>
    <w:rsid w:val="007D0E9D"/>
    <w:rsid w:val="007D3263"/>
    <w:rsid w:val="007F0112"/>
    <w:rsid w:val="00807E59"/>
    <w:rsid w:val="008124A6"/>
    <w:rsid w:val="00823044"/>
    <w:rsid w:val="008309F1"/>
    <w:rsid w:val="0084342C"/>
    <w:rsid w:val="0084440D"/>
    <w:rsid w:val="008444B4"/>
    <w:rsid w:val="00881527"/>
    <w:rsid w:val="00887EB7"/>
    <w:rsid w:val="00892585"/>
    <w:rsid w:val="008A035A"/>
    <w:rsid w:val="008A7FDA"/>
    <w:rsid w:val="008B124A"/>
    <w:rsid w:val="008D785D"/>
    <w:rsid w:val="008E0A45"/>
    <w:rsid w:val="008F17E7"/>
    <w:rsid w:val="00900435"/>
    <w:rsid w:val="00917E9C"/>
    <w:rsid w:val="00964A2F"/>
    <w:rsid w:val="00967B68"/>
    <w:rsid w:val="00984307"/>
    <w:rsid w:val="00984EA7"/>
    <w:rsid w:val="00991095"/>
    <w:rsid w:val="009A104A"/>
    <w:rsid w:val="009B60FE"/>
    <w:rsid w:val="009C2EA7"/>
    <w:rsid w:val="009D206C"/>
    <w:rsid w:val="009F0E92"/>
    <w:rsid w:val="009F2C26"/>
    <w:rsid w:val="009F3EB0"/>
    <w:rsid w:val="009F7227"/>
    <w:rsid w:val="00A21464"/>
    <w:rsid w:val="00A23999"/>
    <w:rsid w:val="00A34E33"/>
    <w:rsid w:val="00A423BB"/>
    <w:rsid w:val="00A451C9"/>
    <w:rsid w:val="00A478F7"/>
    <w:rsid w:val="00A67AEB"/>
    <w:rsid w:val="00A747F5"/>
    <w:rsid w:val="00A75804"/>
    <w:rsid w:val="00A83486"/>
    <w:rsid w:val="00A97CE7"/>
    <w:rsid w:val="00AB23AD"/>
    <w:rsid w:val="00AC6A48"/>
    <w:rsid w:val="00AE12F9"/>
    <w:rsid w:val="00AE462C"/>
    <w:rsid w:val="00AF174B"/>
    <w:rsid w:val="00B01D6B"/>
    <w:rsid w:val="00B01FD5"/>
    <w:rsid w:val="00B03A66"/>
    <w:rsid w:val="00B117E5"/>
    <w:rsid w:val="00B30724"/>
    <w:rsid w:val="00B44C07"/>
    <w:rsid w:val="00B501A5"/>
    <w:rsid w:val="00B56E3B"/>
    <w:rsid w:val="00B61329"/>
    <w:rsid w:val="00B85C91"/>
    <w:rsid w:val="00B96261"/>
    <w:rsid w:val="00BA14E3"/>
    <w:rsid w:val="00BA5636"/>
    <w:rsid w:val="00BD19F3"/>
    <w:rsid w:val="00BD3741"/>
    <w:rsid w:val="00BE1F2C"/>
    <w:rsid w:val="00BE3C69"/>
    <w:rsid w:val="00BE6276"/>
    <w:rsid w:val="00BF0945"/>
    <w:rsid w:val="00BF62BA"/>
    <w:rsid w:val="00C12642"/>
    <w:rsid w:val="00C23162"/>
    <w:rsid w:val="00C27D3F"/>
    <w:rsid w:val="00C37466"/>
    <w:rsid w:val="00C43892"/>
    <w:rsid w:val="00C60070"/>
    <w:rsid w:val="00C67803"/>
    <w:rsid w:val="00C72835"/>
    <w:rsid w:val="00C861BE"/>
    <w:rsid w:val="00C87189"/>
    <w:rsid w:val="00CA4DB2"/>
    <w:rsid w:val="00CB2830"/>
    <w:rsid w:val="00CB30B4"/>
    <w:rsid w:val="00CC31A6"/>
    <w:rsid w:val="00CF4702"/>
    <w:rsid w:val="00D00FD7"/>
    <w:rsid w:val="00D07A16"/>
    <w:rsid w:val="00D17D02"/>
    <w:rsid w:val="00D378A2"/>
    <w:rsid w:val="00D534D4"/>
    <w:rsid w:val="00D754BB"/>
    <w:rsid w:val="00D80924"/>
    <w:rsid w:val="00D86378"/>
    <w:rsid w:val="00D869BE"/>
    <w:rsid w:val="00D930A7"/>
    <w:rsid w:val="00DA1936"/>
    <w:rsid w:val="00DA412D"/>
    <w:rsid w:val="00DB5AF0"/>
    <w:rsid w:val="00DB7264"/>
    <w:rsid w:val="00DC4989"/>
    <w:rsid w:val="00DD228B"/>
    <w:rsid w:val="00E00D22"/>
    <w:rsid w:val="00E0725A"/>
    <w:rsid w:val="00E16479"/>
    <w:rsid w:val="00E20870"/>
    <w:rsid w:val="00E44729"/>
    <w:rsid w:val="00E53F40"/>
    <w:rsid w:val="00E53FBC"/>
    <w:rsid w:val="00E56772"/>
    <w:rsid w:val="00E641D1"/>
    <w:rsid w:val="00E7431A"/>
    <w:rsid w:val="00E75335"/>
    <w:rsid w:val="00E80D53"/>
    <w:rsid w:val="00E83F84"/>
    <w:rsid w:val="00E9187D"/>
    <w:rsid w:val="00EA2C51"/>
    <w:rsid w:val="00F03B78"/>
    <w:rsid w:val="00F279D3"/>
    <w:rsid w:val="00F501F3"/>
    <w:rsid w:val="00F83BD4"/>
    <w:rsid w:val="00F91293"/>
    <w:rsid w:val="00FE16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  <w:style w:type="paragraph" w:styleId="ListParagraph">
    <w:name w:val="List Paragraph"/>
    <w:basedOn w:val="Normal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Normal"/>
    <w:next w:val="Normal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73682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3682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3682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3682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3683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1</Pages>
  <Words>343</Words>
  <Characters>1957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5</cp:revision>
  <cp:lastPrinted>2024-11-07T08:55:00Z</cp:lastPrinted>
  <dcterms:created xsi:type="dcterms:W3CDTF">2025-08-06T13:32:00Z</dcterms:created>
  <dcterms:modified xsi:type="dcterms:W3CDTF">2025-08-06T13:49:00Z</dcterms:modified>
</cp:coreProperties>
</file>