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D0E5F" w:rsidRDefault="005D0E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E0A6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003941" r:id="rId6"/>
        </w:object>
      </w:r>
    </w:p>
    <w:p w:rsidR="005D0E5F" w:rsidRDefault="005D0E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D0E5F" w:rsidRDefault="005D0E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D0E5F" w:rsidRDefault="005D0E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D0E5F" w:rsidRDefault="005D0E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D0E5F" w:rsidRDefault="005D0E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D0E5F" w:rsidRDefault="005D0E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Проєкт</w:t>
      </w:r>
    </w:p>
    <w:p w:rsidR="005D0E5F" w:rsidRDefault="005D0E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D0E5F" w:rsidRDefault="005D0E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D0E5F" w:rsidRDefault="005D0E5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D0E5F" w:rsidRDefault="005D0E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5D0E5F" w:rsidRDefault="005D0E5F" w:rsidP="008D785D">
      <w:pPr>
        <w:rPr>
          <w:sz w:val="24"/>
          <w:lang w:val="uk-UA"/>
        </w:rPr>
      </w:pPr>
    </w:p>
    <w:p w:rsidR="005D0E5F" w:rsidRDefault="005D0E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5D0E5F" w:rsidRPr="003B408E" w:rsidRDefault="005D0E5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Миронюку Богдану Ігоровичу</w:t>
      </w:r>
    </w:p>
    <w:p w:rsidR="005D0E5F" w:rsidRDefault="005D0E5F" w:rsidP="008D785D">
      <w:pPr>
        <w:jc w:val="both"/>
        <w:rPr>
          <w:b/>
          <w:sz w:val="24"/>
          <w:szCs w:val="24"/>
          <w:lang w:val="uk-UA"/>
        </w:rPr>
      </w:pPr>
    </w:p>
    <w:p w:rsidR="005D0E5F" w:rsidRDefault="005D0E5F" w:rsidP="008D785D">
      <w:pPr>
        <w:jc w:val="both"/>
        <w:rPr>
          <w:b/>
          <w:sz w:val="24"/>
          <w:szCs w:val="24"/>
          <w:lang w:val="uk-UA"/>
        </w:rPr>
      </w:pPr>
    </w:p>
    <w:p w:rsidR="005D0E5F" w:rsidRDefault="005D0E5F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313/4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гр.Миронюка Богдана Ігоровича,19**р.н., учасника бойових дій,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акт обстеження умов проживання, копія довідки №1333 ОКНП «Чернівецька лікарня швидкої медичної допомоги»,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D0E5F" w:rsidRPr="00A423BB" w:rsidRDefault="005D0E5F" w:rsidP="00A423BB">
      <w:pPr>
        <w:jc w:val="both"/>
        <w:rPr>
          <w:bCs/>
          <w:sz w:val="24"/>
          <w:szCs w:val="24"/>
          <w:lang w:val="uk-UA"/>
        </w:rPr>
      </w:pPr>
    </w:p>
    <w:p w:rsidR="005D0E5F" w:rsidRDefault="005D0E5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D0E5F" w:rsidRDefault="005D0E5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D0E5F" w:rsidRPr="0084440D" w:rsidRDefault="005D0E5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Миронюку Богдану Ігоровичу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>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5D0E5F" w:rsidRPr="0084440D" w:rsidRDefault="005D0E5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D0E5F" w:rsidRPr="0084440D" w:rsidRDefault="005D0E5F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D0E5F" w:rsidRPr="008B124A" w:rsidRDefault="005D0E5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5D0E5F" w:rsidRDefault="005D0E5F" w:rsidP="00AE462C">
      <w:pPr>
        <w:ind w:firstLine="600"/>
        <w:jc w:val="both"/>
        <w:rPr>
          <w:sz w:val="24"/>
          <w:szCs w:val="24"/>
          <w:lang w:val="uk-UA"/>
        </w:rPr>
      </w:pPr>
    </w:p>
    <w:p w:rsidR="005D0E5F" w:rsidRDefault="005D0E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D0E5F" w:rsidRDefault="005D0E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D0E5F" w:rsidRDefault="005D0E5F" w:rsidP="003D1DE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5D0E5F" w:rsidRDefault="005D0E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D0E5F" w:rsidRDefault="005D0E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D0E5F" w:rsidRDefault="005D0E5F" w:rsidP="00AE462C">
      <w:pPr>
        <w:rPr>
          <w:b/>
          <w:sz w:val="24"/>
          <w:szCs w:val="24"/>
          <w:lang w:val="uk-UA"/>
        </w:rPr>
      </w:pPr>
    </w:p>
    <w:p w:rsidR="005D0E5F" w:rsidRDefault="005D0E5F" w:rsidP="00AE462C">
      <w:pPr>
        <w:rPr>
          <w:b/>
          <w:sz w:val="24"/>
          <w:szCs w:val="24"/>
          <w:lang w:val="uk-UA"/>
        </w:rPr>
      </w:pPr>
    </w:p>
    <w:p w:rsidR="005D0E5F" w:rsidRDefault="005D0E5F" w:rsidP="00AE462C">
      <w:pPr>
        <w:rPr>
          <w:b/>
          <w:sz w:val="24"/>
          <w:szCs w:val="24"/>
          <w:lang w:val="uk-UA"/>
        </w:rPr>
      </w:pPr>
    </w:p>
    <w:p w:rsidR="005D0E5F" w:rsidRDefault="005D0E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D0E5F" w:rsidSect="00544675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79EF"/>
    <w:rsid w:val="0008599E"/>
    <w:rsid w:val="000A338E"/>
    <w:rsid w:val="000C419B"/>
    <w:rsid w:val="000D5A0A"/>
    <w:rsid w:val="000E69AD"/>
    <w:rsid w:val="000F22EC"/>
    <w:rsid w:val="00110018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E0A6D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2F7A47"/>
    <w:rsid w:val="003110A1"/>
    <w:rsid w:val="003111EE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B7E56"/>
    <w:rsid w:val="003D1DEC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A2750"/>
    <w:rsid w:val="004C1C9F"/>
    <w:rsid w:val="004C2CE8"/>
    <w:rsid w:val="004C6681"/>
    <w:rsid w:val="004E0E3D"/>
    <w:rsid w:val="004F2C79"/>
    <w:rsid w:val="00501226"/>
    <w:rsid w:val="00503636"/>
    <w:rsid w:val="00504454"/>
    <w:rsid w:val="00515BB1"/>
    <w:rsid w:val="005221A2"/>
    <w:rsid w:val="00524679"/>
    <w:rsid w:val="005376B1"/>
    <w:rsid w:val="00540335"/>
    <w:rsid w:val="00544675"/>
    <w:rsid w:val="00551335"/>
    <w:rsid w:val="00571A4A"/>
    <w:rsid w:val="00571BDE"/>
    <w:rsid w:val="00581DAF"/>
    <w:rsid w:val="005825EA"/>
    <w:rsid w:val="005867DE"/>
    <w:rsid w:val="005A6186"/>
    <w:rsid w:val="005D0ADD"/>
    <w:rsid w:val="005D0E5F"/>
    <w:rsid w:val="005D39DA"/>
    <w:rsid w:val="0062246B"/>
    <w:rsid w:val="00624F8F"/>
    <w:rsid w:val="00627773"/>
    <w:rsid w:val="0067503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E7755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17E9C"/>
    <w:rsid w:val="00964A2F"/>
    <w:rsid w:val="00967B68"/>
    <w:rsid w:val="00984307"/>
    <w:rsid w:val="00984EA7"/>
    <w:rsid w:val="00991095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6595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417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58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340</Words>
  <Characters>1938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2024-11-07T08:55:00Z</cp:lastPrinted>
  <dcterms:created xsi:type="dcterms:W3CDTF">2025-08-06T13:32:00Z</dcterms:created>
  <dcterms:modified xsi:type="dcterms:W3CDTF">2025-08-06T13:46:00Z</dcterms:modified>
</cp:coreProperties>
</file>