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71CEE" w:rsidRDefault="00A71C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D08C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6004027" r:id="rId6"/>
        </w:object>
      </w:r>
    </w:p>
    <w:p w:rsidR="00A71CEE" w:rsidRDefault="00A71C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71CEE" w:rsidRDefault="00A71C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71CEE" w:rsidRDefault="00A71C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71CEE" w:rsidRDefault="00A71C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71CEE" w:rsidRDefault="00A71C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71CEE" w:rsidRDefault="00A71C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71CEE" w:rsidRDefault="00A71C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71CEE" w:rsidRDefault="00A71CE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71CEE" w:rsidRDefault="00A71C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м. Кіцмань                                                    №_______</w:t>
      </w:r>
    </w:p>
    <w:p w:rsidR="00A71CEE" w:rsidRDefault="00A71CEE" w:rsidP="008D785D">
      <w:pPr>
        <w:rPr>
          <w:sz w:val="24"/>
          <w:lang w:val="uk-UA"/>
        </w:rPr>
      </w:pPr>
    </w:p>
    <w:p w:rsidR="00A71CEE" w:rsidRDefault="00A71C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71CEE" w:rsidRPr="003B408E" w:rsidRDefault="00A71CE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Степанець Дарії Миколаївні</w:t>
      </w:r>
    </w:p>
    <w:p w:rsidR="00A71CEE" w:rsidRDefault="00A71CEE" w:rsidP="008D785D">
      <w:pPr>
        <w:jc w:val="both"/>
        <w:rPr>
          <w:b/>
          <w:sz w:val="24"/>
          <w:szCs w:val="24"/>
          <w:lang w:val="uk-UA"/>
        </w:rPr>
      </w:pPr>
    </w:p>
    <w:p w:rsidR="00A71CEE" w:rsidRDefault="00A71CEE" w:rsidP="008D785D">
      <w:pPr>
        <w:jc w:val="both"/>
        <w:rPr>
          <w:b/>
          <w:sz w:val="24"/>
          <w:szCs w:val="24"/>
          <w:lang w:val="uk-UA"/>
        </w:rPr>
      </w:pPr>
    </w:p>
    <w:p w:rsidR="00A71CEE" w:rsidRDefault="00A71CEE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615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гр.Степанець Дарії Миколаївни,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, щодо надання матеріальної допомоги сину, солдату гр.Степанцю Миколі Сергійовичу, 19**р.н., у 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Степанець Д.М., копія паспорта Степанця М.С.. копія свідоцтва про народження, копія довідки про перебування на військовій службі,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71CEE" w:rsidRDefault="00A71CEE" w:rsidP="00E757D3">
      <w:pPr>
        <w:jc w:val="both"/>
        <w:rPr>
          <w:bCs/>
          <w:sz w:val="24"/>
          <w:szCs w:val="24"/>
          <w:lang w:val="uk-UA"/>
        </w:rPr>
      </w:pPr>
    </w:p>
    <w:p w:rsidR="00A71CEE" w:rsidRDefault="00A71CE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A71CEE" w:rsidRDefault="00A71CEE" w:rsidP="00EE599D">
      <w:pPr>
        <w:jc w:val="both"/>
        <w:rPr>
          <w:b/>
          <w:bCs/>
          <w:sz w:val="24"/>
          <w:szCs w:val="24"/>
          <w:lang w:val="uk-UA"/>
        </w:rPr>
      </w:pPr>
    </w:p>
    <w:p w:rsidR="00A71CEE" w:rsidRPr="00EE599D" w:rsidRDefault="00A71CE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гр.Степанець Дарії Миколаївні, яка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FE7824">
        <w:rPr>
          <w:bCs/>
          <w:sz w:val="24"/>
          <w:szCs w:val="24"/>
        </w:rPr>
        <w:t xml:space="preserve"> </w:t>
      </w:r>
      <w:r w:rsidRPr="00FE7824">
        <w:rPr>
          <w:sz w:val="24"/>
          <w:szCs w:val="24"/>
        </w:rPr>
        <w:t xml:space="preserve">вирішення соціально-побутових проблем 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A71CEE" w:rsidRPr="0084440D" w:rsidRDefault="00A71CE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71CEE" w:rsidRPr="0084440D" w:rsidRDefault="00A71CEE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71CEE" w:rsidRPr="008B124A" w:rsidRDefault="00A71C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A71CEE" w:rsidRDefault="00A71CEE" w:rsidP="00AE462C">
      <w:pPr>
        <w:ind w:firstLine="600"/>
        <w:jc w:val="both"/>
        <w:rPr>
          <w:sz w:val="24"/>
          <w:szCs w:val="24"/>
          <w:lang w:val="uk-UA"/>
        </w:rPr>
      </w:pPr>
    </w:p>
    <w:p w:rsidR="00A71CEE" w:rsidRDefault="00A71C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71CEE" w:rsidRPr="005F7735" w:rsidRDefault="00A71CE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A71CEE" w:rsidRDefault="00A71CEE" w:rsidP="0027194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Іван СЕМЕНЮК</w:t>
      </w:r>
    </w:p>
    <w:p w:rsidR="00A71CEE" w:rsidRDefault="00A71C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71CEE" w:rsidRDefault="00A71C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71CEE" w:rsidRDefault="00A71CEE" w:rsidP="00AE462C">
      <w:pPr>
        <w:rPr>
          <w:b/>
          <w:sz w:val="24"/>
          <w:szCs w:val="24"/>
          <w:lang w:val="uk-UA"/>
        </w:rPr>
      </w:pPr>
    </w:p>
    <w:p w:rsidR="00A71CEE" w:rsidRDefault="00A71CEE" w:rsidP="00AE462C">
      <w:pPr>
        <w:rPr>
          <w:b/>
          <w:sz w:val="24"/>
          <w:szCs w:val="24"/>
          <w:lang w:val="uk-UA"/>
        </w:rPr>
      </w:pPr>
    </w:p>
    <w:p w:rsidR="00A71CEE" w:rsidRDefault="00A71CEE" w:rsidP="00AE462C">
      <w:pPr>
        <w:rPr>
          <w:b/>
          <w:sz w:val="24"/>
          <w:szCs w:val="24"/>
          <w:lang w:val="uk-UA"/>
        </w:rPr>
      </w:pPr>
    </w:p>
    <w:p w:rsidR="00A71CEE" w:rsidRDefault="00A71C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71CEE" w:rsidSect="00001459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459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08C2"/>
    <w:rsid w:val="000D5A0A"/>
    <w:rsid w:val="000E186B"/>
    <w:rsid w:val="000E239E"/>
    <w:rsid w:val="001124EA"/>
    <w:rsid w:val="00116174"/>
    <w:rsid w:val="00116E57"/>
    <w:rsid w:val="00150E2F"/>
    <w:rsid w:val="00155CDA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71946"/>
    <w:rsid w:val="002A31C4"/>
    <w:rsid w:val="002A4963"/>
    <w:rsid w:val="002D0E52"/>
    <w:rsid w:val="002E2C6A"/>
    <w:rsid w:val="002F7505"/>
    <w:rsid w:val="003110A1"/>
    <w:rsid w:val="00313532"/>
    <w:rsid w:val="003163C6"/>
    <w:rsid w:val="003322E6"/>
    <w:rsid w:val="00340AAA"/>
    <w:rsid w:val="003624E0"/>
    <w:rsid w:val="003670F3"/>
    <w:rsid w:val="00392D55"/>
    <w:rsid w:val="003B408E"/>
    <w:rsid w:val="003D484F"/>
    <w:rsid w:val="003D7B69"/>
    <w:rsid w:val="003E3B39"/>
    <w:rsid w:val="003F2B57"/>
    <w:rsid w:val="00400035"/>
    <w:rsid w:val="004027F1"/>
    <w:rsid w:val="004101EF"/>
    <w:rsid w:val="00417773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93430"/>
    <w:rsid w:val="00695E49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84700"/>
    <w:rsid w:val="00991095"/>
    <w:rsid w:val="009B0772"/>
    <w:rsid w:val="009B74D5"/>
    <w:rsid w:val="009D3EE7"/>
    <w:rsid w:val="009F0E92"/>
    <w:rsid w:val="009F7227"/>
    <w:rsid w:val="00A031FE"/>
    <w:rsid w:val="00A4330B"/>
    <w:rsid w:val="00A50616"/>
    <w:rsid w:val="00A5476E"/>
    <w:rsid w:val="00A71CEE"/>
    <w:rsid w:val="00A75804"/>
    <w:rsid w:val="00A83486"/>
    <w:rsid w:val="00A97CE7"/>
    <w:rsid w:val="00AB23AD"/>
    <w:rsid w:val="00AC6A48"/>
    <w:rsid w:val="00AC772D"/>
    <w:rsid w:val="00AD7620"/>
    <w:rsid w:val="00AE03A3"/>
    <w:rsid w:val="00AE462C"/>
    <w:rsid w:val="00AE6B3D"/>
    <w:rsid w:val="00B353D7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C37466"/>
    <w:rsid w:val="00C44813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87B99"/>
    <w:rsid w:val="00D930A7"/>
    <w:rsid w:val="00D93D3F"/>
    <w:rsid w:val="00DA1936"/>
    <w:rsid w:val="00DA412D"/>
    <w:rsid w:val="00DA6C46"/>
    <w:rsid w:val="00DB10F4"/>
    <w:rsid w:val="00DB6F9B"/>
    <w:rsid w:val="00DD228B"/>
    <w:rsid w:val="00E00D22"/>
    <w:rsid w:val="00E14E9F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50C3D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1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345</Words>
  <Characters>1970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2025-04-07T07:25:00Z</cp:lastPrinted>
  <dcterms:created xsi:type="dcterms:W3CDTF">2025-08-06T13:33:00Z</dcterms:created>
  <dcterms:modified xsi:type="dcterms:W3CDTF">2025-08-06T13:47:00Z</dcterms:modified>
</cp:coreProperties>
</file>