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20485" w:rsidRDefault="0042048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F759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004100" r:id="rId6"/>
        </w:object>
      </w:r>
    </w:p>
    <w:p w:rsidR="00420485" w:rsidRDefault="0042048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20485" w:rsidRDefault="0042048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20485" w:rsidRDefault="0042048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20485" w:rsidRDefault="0042048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20485" w:rsidRDefault="0042048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0485" w:rsidRDefault="0042048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20485" w:rsidRDefault="0042048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0485" w:rsidRDefault="0042048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Р І Ш Е Н Н Я  </w:t>
      </w:r>
    </w:p>
    <w:p w:rsidR="00420485" w:rsidRDefault="0042048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20485" w:rsidRDefault="0042048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м. Кіцмань                                                  №_______</w:t>
      </w:r>
    </w:p>
    <w:p w:rsidR="00420485" w:rsidRDefault="00420485" w:rsidP="008D785D">
      <w:pPr>
        <w:rPr>
          <w:sz w:val="24"/>
          <w:lang w:val="uk-UA"/>
        </w:rPr>
      </w:pPr>
    </w:p>
    <w:p w:rsidR="00420485" w:rsidRDefault="004204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420485" w:rsidRPr="003B408E" w:rsidRDefault="0042048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Яшнікову Владиславу Володимировичу</w:t>
      </w:r>
    </w:p>
    <w:p w:rsidR="00420485" w:rsidRDefault="00420485" w:rsidP="008D785D">
      <w:pPr>
        <w:jc w:val="both"/>
        <w:rPr>
          <w:b/>
          <w:sz w:val="24"/>
          <w:szCs w:val="24"/>
          <w:lang w:val="uk-UA"/>
        </w:rPr>
      </w:pPr>
    </w:p>
    <w:p w:rsidR="00420485" w:rsidRDefault="00420485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гр.Яшнікова Владислава Володимировича,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УБД, акт обстеження умов проживання,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20485" w:rsidRPr="00A423BB" w:rsidRDefault="00420485" w:rsidP="00A423BB">
      <w:pPr>
        <w:jc w:val="both"/>
        <w:rPr>
          <w:bCs/>
          <w:sz w:val="24"/>
          <w:szCs w:val="24"/>
          <w:lang w:val="uk-UA"/>
        </w:rPr>
      </w:pPr>
    </w:p>
    <w:p w:rsidR="00420485" w:rsidRDefault="0042048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20485" w:rsidRDefault="0042048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20485" w:rsidRPr="0084440D" w:rsidRDefault="0042048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Яшнікову Владиславу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420485" w:rsidRPr="0084440D" w:rsidRDefault="0042048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20485" w:rsidRPr="0084440D" w:rsidRDefault="0042048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20485" w:rsidRPr="008B124A" w:rsidRDefault="0042048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420485" w:rsidRDefault="00420485" w:rsidP="00AE462C">
      <w:pPr>
        <w:ind w:firstLine="600"/>
        <w:jc w:val="both"/>
        <w:rPr>
          <w:sz w:val="24"/>
          <w:szCs w:val="24"/>
          <w:lang w:val="uk-UA"/>
        </w:rPr>
      </w:pPr>
    </w:p>
    <w:p w:rsidR="00420485" w:rsidRDefault="0042048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20485" w:rsidRDefault="0042048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20485" w:rsidRDefault="00420485" w:rsidP="00355F8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420485" w:rsidRDefault="004204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20485" w:rsidRDefault="004204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20485" w:rsidRDefault="00420485" w:rsidP="00AE462C">
      <w:pPr>
        <w:rPr>
          <w:b/>
          <w:sz w:val="24"/>
          <w:szCs w:val="24"/>
          <w:lang w:val="uk-UA"/>
        </w:rPr>
      </w:pPr>
    </w:p>
    <w:p w:rsidR="00420485" w:rsidRDefault="00420485" w:rsidP="00AE462C">
      <w:pPr>
        <w:rPr>
          <w:b/>
          <w:sz w:val="24"/>
          <w:szCs w:val="24"/>
          <w:lang w:val="uk-UA"/>
        </w:rPr>
      </w:pPr>
    </w:p>
    <w:p w:rsidR="00420485" w:rsidRDefault="004204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20485" w:rsidSect="00871C6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0E6BC8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1F3ACB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87D0A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55F8F"/>
    <w:rsid w:val="003624E0"/>
    <w:rsid w:val="00374D5B"/>
    <w:rsid w:val="003804EC"/>
    <w:rsid w:val="003A1A4E"/>
    <w:rsid w:val="003B03C5"/>
    <w:rsid w:val="003B408E"/>
    <w:rsid w:val="003E3B39"/>
    <w:rsid w:val="004027F1"/>
    <w:rsid w:val="004101EF"/>
    <w:rsid w:val="00420485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4F7598"/>
    <w:rsid w:val="00501226"/>
    <w:rsid w:val="00503636"/>
    <w:rsid w:val="00504454"/>
    <w:rsid w:val="005048C2"/>
    <w:rsid w:val="00515BB1"/>
    <w:rsid w:val="005221A2"/>
    <w:rsid w:val="00524679"/>
    <w:rsid w:val="00525C66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462A1"/>
    <w:rsid w:val="00871C63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A3097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4E20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95272"/>
    <w:rsid w:val="00CA4DB2"/>
    <w:rsid w:val="00CB2830"/>
    <w:rsid w:val="00CC31A6"/>
    <w:rsid w:val="00CF4702"/>
    <w:rsid w:val="00D00FD7"/>
    <w:rsid w:val="00D07A16"/>
    <w:rsid w:val="00D17D02"/>
    <w:rsid w:val="00D378A2"/>
    <w:rsid w:val="00D442C4"/>
    <w:rsid w:val="00D47151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77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341</Words>
  <Characters>1950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2024-11-07T08:55:00Z</cp:lastPrinted>
  <dcterms:created xsi:type="dcterms:W3CDTF">2025-08-06T13:33:00Z</dcterms:created>
  <dcterms:modified xsi:type="dcterms:W3CDTF">2025-08-06T13:49:00Z</dcterms:modified>
</cp:coreProperties>
</file>