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48B" w:rsidRDefault="0061448B" w:rsidP="00684D31">
      <w:pPr>
        <w:ind w:right="-2"/>
        <w:jc w:val="center"/>
        <w:rPr>
          <w:color w:val="000000"/>
          <w:lang w:val="uk-UA"/>
        </w:rPr>
      </w:pPr>
      <w:r w:rsidRPr="00304980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6602296" r:id="rId6"/>
        </w:object>
      </w:r>
    </w:p>
    <w:p w:rsidR="0061448B" w:rsidRPr="000F6703" w:rsidRDefault="0061448B" w:rsidP="00684D31">
      <w:pPr>
        <w:ind w:right="-2"/>
        <w:jc w:val="center"/>
        <w:rPr>
          <w:color w:val="000000"/>
          <w:lang w:val="uk-UA"/>
        </w:rPr>
      </w:pPr>
    </w:p>
    <w:p w:rsidR="0061448B" w:rsidRDefault="0061448B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61448B" w:rsidRDefault="0061448B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61448B" w:rsidRDefault="0061448B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61448B" w:rsidRDefault="0061448B" w:rsidP="00684D31">
      <w:pPr>
        <w:ind w:right="-2"/>
        <w:jc w:val="center"/>
        <w:rPr>
          <w:b/>
          <w:color w:val="000000"/>
        </w:rPr>
      </w:pPr>
    </w:p>
    <w:p w:rsidR="0061448B" w:rsidRPr="000F6703" w:rsidRDefault="0061448B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0F6703">
        <w:rPr>
          <w:b/>
          <w:color w:val="000000"/>
          <w:sz w:val="24"/>
          <w:szCs w:val="24"/>
        </w:rPr>
        <w:t>Проєкт</w:t>
      </w:r>
    </w:p>
    <w:p w:rsidR="0061448B" w:rsidRPr="000F6703" w:rsidRDefault="0061448B" w:rsidP="00684D31">
      <w:pPr>
        <w:jc w:val="center"/>
        <w:rPr>
          <w:b/>
          <w:color w:val="000000"/>
          <w:sz w:val="24"/>
          <w:szCs w:val="24"/>
        </w:rPr>
      </w:pPr>
      <w:r w:rsidRPr="000F6703">
        <w:rPr>
          <w:b/>
          <w:color w:val="000000"/>
          <w:sz w:val="24"/>
          <w:szCs w:val="24"/>
        </w:rPr>
        <w:t xml:space="preserve">Р І Ш Е Н Н Я </w:t>
      </w:r>
    </w:p>
    <w:p w:rsidR="0061448B" w:rsidRDefault="0061448B" w:rsidP="00684D31">
      <w:pPr>
        <w:jc w:val="center"/>
        <w:rPr>
          <w:color w:val="000000"/>
        </w:rPr>
      </w:pPr>
    </w:p>
    <w:p w:rsidR="0061448B" w:rsidRPr="000F6703" w:rsidRDefault="0061448B" w:rsidP="00684D31">
      <w:pPr>
        <w:rPr>
          <w:color w:val="000000"/>
          <w:sz w:val="24"/>
          <w:szCs w:val="24"/>
        </w:rPr>
      </w:pPr>
      <w:r w:rsidRPr="000F6703">
        <w:rPr>
          <w:color w:val="000000"/>
          <w:sz w:val="24"/>
          <w:szCs w:val="24"/>
        </w:rPr>
        <w:t xml:space="preserve">   ___________202</w:t>
      </w:r>
      <w:r w:rsidRPr="000F6703">
        <w:rPr>
          <w:color w:val="000000"/>
          <w:sz w:val="24"/>
          <w:szCs w:val="24"/>
          <w:lang w:val="uk-UA"/>
        </w:rPr>
        <w:t>5</w:t>
      </w:r>
      <w:r w:rsidRPr="000F6703">
        <w:rPr>
          <w:color w:val="000000"/>
          <w:sz w:val="24"/>
          <w:szCs w:val="24"/>
        </w:rPr>
        <w:t xml:space="preserve">                         </w:t>
      </w:r>
      <w:r>
        <w:rPr>
          <w:color w:val="000000"/>
          <w:sz w:val="24"/>
          <w:szCs w:val="24"/>
          <w:lang w:val="uk-UA"/>
        </w:rPr>
        <w:t xml:space="preserve">          </w:t>
      </w:r>
      <w:r w:rsidRPr="000F6703">
        <w:rPr>
          <w:color w:val="000000"/>
          <w:sz w:val="24"/>
          <w:szCs w:val="24"/>
        </w:rPr>
        <w:t xml:space="preserve">  м. Кіцмань                                 </w:t>
      </w:r>
      <w:r>
        <w:rPr>
          <w:color w:val="000000"/>
          <w:sz w:val="24"/>
          <w:szCs w:val="24"/>
          <w:lang w:val="uk-UA"/>
        </w:rPr>
        <w:t xml:space="preserve">               </w:t>
      </w:r>
      <w:r w:rsidRPr="000F6703">
        <w:rPr>
          <w:color w:val="000000"/>
          <w:sz w:val="24"/>
          <w:szCs w:val="24"/>
        </w:rPr>
        <w:t>№ ________</w:t>
      </w:r>
    </w:p>
    <w:p w:rsidR="0061448B" w:rsidRDefault="0061448B" w:rsidP="00684D31">
      <w:pPr>
        <w:rPr>
          <w:b/>
          <w:color w:val="000000"/>
        </w:rPr>
      </w:pPr>
    </w:p>
    <w:p w:rsidR="0061448B" w:rsidRPr="00F630DD" w:rsidRDefault="0061448B" w:rsidP="00F630DD">
      <w:pPr>
        <w:ind w:right="4862"/>
        <w:rPr>
          <w:b/>
          <w:sz w:val="24"/>
          <w:szCs w:val="24"/>
          <w:lang w:val="uk-UA"/>
        </w:rPr>
      </w:pPr>
      <w:r w:rsidRPr="00F630DD">
        <w:rPr>
          <w:b/>
          <w:sz w:val="24"/>
          <w:lang w:val="uk-UA"/>
        </w:rPr>
        <w:t xml:space="preserve">Про </w:t>
      </w:r>
      <w:r w:rsidRPr="00F630DD">
        <w:rPr>
          <w:b/>
          <w:sz w:val="24"/>
          <w:szCs w:val="24"/>
          <w:lang w:val="uk-UA"/>
        </w:rPr>
        <w:t xml:space="preserve">взяття на квартирний облік для поліпшення житлових умов </w:t>
      </w:r>
      <w:r>
        <w:rPr>
          <w:b/>
          <w:sz w:val="24"/>
          <w:szCs w:val="24"/>
          <w:lang w:val="uk-UA"/>
        </w:rPr>
        <w:t xml:space="preserve">сім’ї               Бойди Ігора Денисовича </w:t>
      </w:r>
    </w:p>
    <w:p w:rsidR="0061448B" w:rsidRPr="00CA4FF1" w:rsidRDefault="0061448B" w:rsidP="0094230D">
      <w:pPr>
        <w:ind w:right="4153"/>
        <w:rPr>
          <w:b/>
          <w:sz w:val="24"/>
          <w:szCs w:val="24"/>
        </w:rPr>
      </w:pPr>
    </w:p>
    <w:p w:rsidR="0061448B" w:rsidRPr="00870E54" w:rsidRDefault="0061448B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>заяву гр. Бойди Ігора Денисовича від 06.08.2025 р, вх. №195/7, який проживає по АДРЕСА 1 в с. Ошихліби,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 36, ст. 39, ст.46 «Житлового Кодексу України»,          пп. 1 п.13 «Правил обліку громадян, які потребують поліпшення житлових  умов», на підставі протоколу № ___ від ___.08.2025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61448B" w:rsidRDefault="0061448B" w:rsidP="004840AF">
      <w:pPr>
        <w:ind w:firstLine="567"/>
        <w:jc w:val="both"/>
        <w:rPr>
          <w:sz w:val="24"/>
          <w:szCs w:val="24"/>
          <w:lang w:val="uk-UA"/>
        </w:rPr>
      </w:pPr>
    </w:p>
    <w:p w:rsidR="0061448B" w:rsidRPr="00571C01" w:rsidRDefault="0061448B" w:rsidP="000F6703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61448B" w:rsidRDefault="0061448B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61448B" w:rsidRPr="005447BD" w:rsidRDefault="0061448B" w:rsidP="00C0443F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CA4FF1">
        <w:rPr>
          <w:rFonts w:ascii="Times New Roman" w:hAnsi="Times New Roman"/>
          <w:szCs w:val="24"/>
        </w:rPr>
        <w:t xml:space="preserve">Взяти на квартирний облік для поліпшення житлових умов в </w:t>
      </w:r>
      <w:r>
        <w:rPr>
          <w:rFonts w:ascii="Times New Roman" w:hAnsi="Times New Roman"/>
          <w:szCs w:val="24"/>
        </w:rPr>
        <w:t xml:space="preserve">першочергову </w:t>
      </w:r>
      <w:r w:rsidRPr="00CA4FF1">
        <w:rPr>
          <w:rFonts w:ascii="Times New Roman" w:hAnsi="Times New Roman"/>
          <w:szCs w:val="24"/>
        </w:rPr>
        <w:t>чергу</w:t>
      </w:r>
      <w:r>
        <w:rPr>
          <w:rFonts w:ascii="Times New Roman" w:hAnsi="Times New Roman"/>
          <w:szCs w:val="24"/>
        </w:rPr>
        <w:t xml:space="preserve"> учасника бойових дій гр.</w:t>
      </w:r>
      <w:r w:rsidRPr="0015229A">
        <w:rPr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Бойду Ігора Денисовича </w:t>
      </w:r>
      <w:r w:rsidRPr="00CA4FF1">
        <w:rPr>
          <w:rFonts w:ascii="Times New Roman" w:hAnsi="Times New Roman"/>
          <w:szCs w:val="24"/>
        </w:rPr>
        <w:t>– 1</w:t>
      </w:r>
      <w:r>
        <w:rPr>
          <w:rFonts w:ascii="Times New Roman" w:hAnsi="Times New Roman"/>
          <w:szCs w:val="24"/>
        </w:rPr>
        <w:t>9** року</w:t>
      </w:r>
      <w:r w:rsidRPr="00CA4FF1">
        <w:rPr>
          <w:rFonts w:ascii="Times New Roman" w:hAnsi="Times New Roman"/>
          <w:szCs w:val="24"/>
        </w:rPr>
        <w:t xml:space="preserve"> народження</w:t>
      </w:r>
      <w:r>
        <w:rPr>
          <w:rFonts w:ascii="Times New Roman" w:hAnsi="Times New Roman"/>
          <w:szCs w:val="24"/>
        </w:rPr>
        <w:t xml:space="preserve"> та членів сім’ї: мама – Бойда Світлана Денисівна, 19** року народження, які </w:t>
      </w:r>
      <w:r w:rsidRPr="00CA4FF1">
        <w:rPr>
          <w:rFonts w:ascii="Times New Roman" w:hAnsi="Times New Roman"/>
          <w:szCs w:val="24"/>
        </w:rPr>
        <w:t>прожива</w:t>
      </w:r>
      <w:r>
        <w:rPr>
          <w:rFonts w:ascii="Times New Roman" w:hAnsi="Times New Roman"/>
          <w:szCs w:val="24"/>
        </w:rPr>
        <w:t xml:space="preserve">ють </w:t>
      </w:r>
      <w:r w:rsidRPr="005447BD">
        <w:rPr>
          <w:rFonts w:ascii="Times New Roman" w:hAnsi="Times New Roman"/>
          <w:szCs w:val="24"/>
        </w:rPr>
        <w:t xml:space="preserve">по </w:t>
      </w:r>
      <w:r>
        <w:rPr>
          <w:rFonts w:ascii="Times New Roman" w:hAnsi="Times New Roman"/>
          <w:szCs w:val="24"/>
        </w:rPr>
        <w:t xml:space="preserve">                        </w:t>
      </w:r>
      <w:bookmarkStart w:id="0" w:name="_GoBack"/>
      <w:bookmarkEnd w:id="0"/>
      <w:r>
        <w:rPr>
          <w:rFonts w:ascii="Times New Roman" w:hAnsi="Times New Roman"/>
          <w:szCs w:val="24"/>
        </w:rPr>
        <w:t>АДРЕСА 1</w:t>
      </w:r>
      <w:r w:rsidRPr="005447BD">
        <w:rPr>
          <w:rFonts w:ascii="Times New Roman" w:hAnsi="Times New Roman"/>
          <w:szCs w:val="24"/>
        </w:rPr>
        <w:t xml:space="preserve"> в с. О</w:t>
      </w:r>
      <w:r>
        <w:rPr>
          <w:rFonts w:ascii="Times New Roman" w:hAnsi="Times New Roman"/>
          <w:szCs w:val="24"/>
        </w:rPr>
        <w:t>ш</w:t>
      </w:r>
      <w:r w:rsidRPr="005447BD">
        <w:rPr>
          <w:rFonts w:ascii="Times New Roman" w:hAnsi="Times New Roman"/>
          <w:szCs w:val="24"/>
        </w:rPr>
        <w:t>ихліби, Чернівецького району, Чернівецької області.</w:t>
      </w:r>
    </w:p>
    <w:p w:rsidR="0061448B" w:rsidRDefault="0061448B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</w:t>
      </w:r>
      <w:r>
        <w:rPr>
          <w:rFonts w:ascii="Times New Roman" w:hAnsi="Times New Roman"/>
          <w:szCs w:val="24"/>
        </w:rPr>
        <w:t>гр.</w:t>
      </w:r>
      <w:r w:rsidRPr="0015229A">
        <w:rPr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Бойди Ігора Денисовича</w:t>
      </w:r>
      <w:r>
        <w:rPr>
          <w:rFonts w:ascii="Times New Roman" w:hAnsi="Times New Roman"/>
          <w:color w:val="000000"/>
          <w:szCs w:val="24"/>
        </w:rPr>
        <w:t xml:space="preserve"> у кн</w:t>
      </w:r>
      <w:r w:rsidRPr="00703737">
        <w:rPr>
          <w:rFonts w:ascii="Times New Roman" w:hAnsi="Times New Roman"/>
          <w:color w:val="000000"/>
          <w:szCs w:val="24"/>
        </w:rPr>
        <w:t>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61448B" w:rsidRDefault="0061448B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:rsidR="0061448B" w:rsidRDefault="0061448B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61448B" w:rsidRPr="006A799C" w:rsidRDefault="0061448B" w:rsidP="006E4D4B">
      <w:pPr>
        <w:rPr>
          <w:b/>
          <w:sz w:val="22"/>
          <w:szCs w:val="24"/>
          <w:lang w:val="uk-UA"/>
        </w:rPr>
      </w:pPr>
    </w:p>
    <w:p w:rsidR="0061448B" w:rsidRDefault="0061448B" w:rsidP="006A799C">
      <w:pPr>
        <w:rPr>
          <w:b/>
          <w:sz w:val="24"/>
        </w:rPr>
      </w:pPr>
    </w:p>
    <w:p w:rsidR="0061448B" w:rsidRPr="006A799C" w:rsidRDefault="0061448B" w:rsidP="006A799C">
      <w:pPr>
        <w:rPr>
          <w:b/>
          <w:sz w:val="24"/>
        </w:rPr>
      </w:pPr>
    </w:p>
    <w:p w:rsidR="0061448B" w:rsidRPr="0042023F" w:rsidRDefault="0061448B" w:rsidP="006A799C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   </w:t>
      </w: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p w:rsidR="0061448B" w:rsidRPr="00BC40F0" w:rsidRDefault="0061448B" w:rsidP="006A799C">
      <w:pPr>
        <w:ind w:left="660"/>
        <w:rPr>
          <w:b/>
        </w:rPr>
      </w:pPr>
    </w:p>
    <w:p w:rsidR="0061448B" w:rsidRPr="00BC40F0" w:rsidRDefault="0061448B" w:rsidP="006A799C">
      <w:pPr>
        <w:ind w:left="660"/>
        <w:rPr>
          <w:b/>
        </w:rPr>
      </w:pPr>
    </w:p>
    <w:p w:rsidR="0061448B" w:rsidRDefault="0061448B" w:rsidP="006A799C">
      <w:pPr>
        <w:ind w:left="660"/>
        <w:rPr>
          <w:b/>
        </w:rPr>
      </w:pPr>
    </w:p>
    <w:sectPr w:rsidR="0061448B" w:rsidSect="000F6703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6703"/>
    <w:rsid w:val="000F7091"/>
    <w:rsid w:val="001048C8"/>
    <w:rsid w:val="001342DF"/>
    <w:rsid w:val="001349E2"/>
    <w:rsid w:val="0015229A"/>
    <w:rsid w:val="00173927"/>
    <w:rsid w:val="00175B6D"/>
    <w:rsid w:val="0018598B"/>
    <w:rsid w:val="001862AE"/>
    <w:rsid w:val="001A4634"/>
    <w:rsid w:val="001B2D66"/>
    <w:rsid w:val="001B3352"/>
    <w:rsid w:val="001E5A6C"/>
    <w:rsid w:val="001E6166"/>
    <w:rsid w:val="001F5BC3"/>
    <w:rsid w:val="00206C69"/>
    <w:rsid w:val="002157F5"/>
    <w:rsid w:val="00221755"/>
    <w:rsid w:val="002407DC"/>
    <w:rsid w:val="00251A7E"/>
    <w:rsid w:val="002531A9"/>
    <w:rsid w:val="00266153"/>
    <w:rsid w:val="00270253"/>
    <w:rsid w:val="0027210F"/>
    <w:rsid w:val="002C2139"/>
    <w:rsid w:val="002E0A8C"/>
    <w:rsid w:val="00304980"/>
    <w:rsid w:val="00326C72"/>
    <w:rsid w:val="00330C65"/>
    <w:rsid w:val="0033276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F09B3"/>
    <w:rsid w:val="003F3C5D"/>
    <w:rsid w:val="004054FD"/>
    <w:rsid w:val="00406CE2"/>
    <w:rsid w:val="0042023F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5396"/>
    <w:rsid w:val="004B71FC"/>
    <w:rsid w:val="004D67C5"/>
    <w:rsid w:val="004E7635"/>
    <w:rsid w:val="005140A8"/>
    <w:rsid w:val="005275B2"/>
    <w:rsid w:val="005447BD"/>
    <w:rsid w:val="00566F10"/>
    <w:rsid w:val="00571C01"/>
    <w:rsid w:val="00582586"/>
    <w:rsid w:val="0058294A"/>
    <w:rsid w:val="00582C43"/>
    <w:rsid w:val="005A140A"/>
    <w:rsid w:val="005B1D7B"/>
    <w:rsid w:val="005F74FC"/>
    <w:rsid w:val="00604B63"/>
    <w:rsid w:val="006074E8"/>
    <w:rsid w:val="0061448B"/>
    <w:rsid w:val="0061450B"/>
    <w:rsid w:val="006266C9"/>
    <w:rsid w:val="0063436A"/>
    <w:rsid w:val="00637ADC"/>
    <w:rsid w:val="00640810"/>
    <w:rsid w:val="0064671B"/>
    <w:rsid w:val="0066006E"/>
    <w:rsid w:val="006803C6"/>
    <w:rsid w:val="006845B5"/>
    <w:rsid w:val="00684D31"/>
    <w:rsid w:val="006879E0"/>
    <w:rsid w:val="006A799C"/>
    <w:rsid w:val="006C304A"/>
    <w:rsid w:val="006C6852"/>
    <w:rsid w:val="006E4D4B"/>
    <w:rsid w:val="0070105B"/>
    <w:rsid w:val="007023F0"/>
    <w:rsid w:val="00703737"/>
    <w:rsid w:val="007156AB"/>
    <w:rsid w:val="00756AF9"/>
    <w:rsid w:val="00764F42"/>
    <w:rsid w:val="007705A6"/>
    <w:rsid w:val="007A5505"/>
    <w:rsid w:val="007B0764"/>
    <w:rsid w:val="007B76E1"/>
    <w:rsid w:val="007F27E8"/>
    <w:rsid w:val="008051ED"/>
    <w:rsid w:val="008134C5"/>
    <w:rsid w:val="008179C0"/>
    <w:rsid w:val="00834908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03B60"/>
    <w:rsid w:val="00914BED"/>
    <w:rsid w:val="0093371D"/>
    <w:rsid w:val="009339B0"/>
    <w:rsid w:val="0094230D"/>
    <w:rsid w:val="00943935"/>
    <w:rsid w:val="00954DB6"/>
    <w:rsid w:val="0095764C"/>
    <w:rsid w:val="009614B9"/>
    <w:rsid w:val="009666FF"/>
    <w:rsid w:val="00972D4E"/>
    <w:rsid w:val="00977CC3"/>
    <w:rsid w:val="00981FB4"/>
    <w:rsid w:val="00996F7C"/>
    <w:rsid w:val="009A6403"/>
    <w:rsid w:val="009D10BE"/>
    <w:rsid w:val="009D123B"/>
    <w:rsid w:val="009D2229"/>
    <w:rsid w:val="009D2268"/>
    <w:rsid w:val="009E14A3"/>
    <w:rsid w:val="00A00C55"/>
    <w:rsid w:val="00A305B8"/>
    <w:rsid w:val="00A3282C"/>
    <w:rsid w:val="00A448DD"/>
    <w:rsid w:val="00A54208"/>
    <w:rsid w:val="00A60BD1"/>
    <w:rsid w:val="00A61700"/>
    <w:rsid w:val="00A71F67"/>
    <w:rsid w:val="00A75EAC"/>
    <w:rsid w:val="00A9102F"/>
    <w:rsid w:val="00A93865"/>
    <w:rsid w:val="00A939B8"/>
    <w:rsid w:val="00AA2A50"/>
    <w:rsid w:val="00AB06E9"/>
    <w:rsid w:val="00AB608F"/>
    <w:rsid w:val="00B00E03"/>
    <w:rsid w:val="00B01166"/>
    <w:rsid w:val="00B23EE9"/>
    <w:rsid w:val="00B3011A"/>
    <w:rsid w:val="00B37577"/>
    <w:rsid w:val="00B41139"/>
    <w:rsid w:val="00B43A3F"/>
    <w:rsid w:val="00BA0FF5"/>
    <w:rsid w:val="00BA1BD3"/>
    <w:rsid w:val="00BA2B3B"/>
    <w:rsid w:val="00BB6FBA"/>
    <w:rsid w:val="00BC40F0"/>
    <w:rsid w:val="00C037CF"/>
    <w:rsid w:val="00C0443F"/>
    <w:rsid w:val="00C07EFB"/>
    <w:rsid w:val="00C1142B"/>
    <w:rsid w:val="00C16A6D"/>
    <w:rsid w:val="00C214B7"/>
    <w:rsid w:val="00C27983"/>
    <w:rsid w:val="00C306E5"/>
    <w:rsid w:val="00C41C38"/>
    <w:rsid w:val="00C4342C"/>
    <w:rsid w:val="00C45065"/>
    <w:rsid w:val="00C47D9E"/>
    <w:rsid w:val="00C70A34"/>
    <w:rsid w:val="00C76F47"/>
    <w:rsid w:val="00C83AC9"/>
    <w:rsid w:val="00C86362"/>
    <w:rsid w:val="00CA4FF1"/>
    <w:rsid w:val="00CB0F0E"/>
    <w:rsid w:val="00CB6DD2"/>
    <w:rsid w:val="00CC00B6"/>
    <w:rsid w:val="00CC37D0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94DB9"/>
    <w:rsid w:val="00DC0BAA"/>
    <w:rsid w:val="00DC6D1A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6D3A"/>
    <w:rsid w:val="00F355E4"/>
    <w:rsid w:val="00F437BF"/>
    <w:rsid w:val="00F630DD"/>
    <w:rsid w:val="00F647FC"/>
    <w:rsid w:val="00F72909"/>
    <w:rsid w:val="00FA51EC"/>
    <w:rsid w:val="00FB17C4"/>
    <w:rsid w:val="00FC77B6"/>
    <w:rsid w:val="00FD27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017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269</Words>
  <Characters>1537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6</cp:revision>
  <cp:lastPrinted>2025-08-08T10:19:00Z</cp:lastPrinted>
  <dcterms:created xsi:type="dcterms:W3CDTF">2025-08-09T08:18:00Z</dcterms:created>
  <dcterms:modified xsi:type="dcterms:W3CDTF">2025-08-13T11:59:00Z</dcterms:modified>
</cp:coreProperties>
</file>