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F42C1" w:rsidRDefault="007F42C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2AD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036106" r:id="rId6"/>
        </w:object>
      </w:r>
    </w:p>
    <w:p w:rsidR="007F42C1" w:rsidRDefault="007F42C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F42C1" w:rsidRDefault="007F42C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F42C1" w:rsidRDefault="007F42C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F42C1" w:rsidRDefault="007F42C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F42C1" w:rsidRDefault="007F42C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F42C1" w:rsidRDefault="007F42C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F42C1" w:rsidRDefault="007F42C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F42C1" w:rsidRDefault="007F42C1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F42C1" w:rsidRDefault="007F42C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№_______</w:t>
      </w:r>
    </w:p>
    <w:p w:rsidR="007F42C1" w:rsidRDefault="007F42C1" w:rsidP="008D785D">
      <w:pPr>
        <w:rPr>
          <w:sz w:val="24"/>
          <w:lang w:val="uk-UA"/>
        </w:rPr>
      </w:pPr>
    </w:p>
    <w:p w:rsidR="007F42C1" w:rsidRDefault="007F42C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F42C1" w:rsidRPr="003B408E" w:rsidRDefault="007F42C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Одайському Ростиславу Васильовичу</w:t>
      </w:r>
    </w:p>
    <w:p w:rsidR="007F42C1" w:rsidRDefault="007F42C1" w:rsidP="008D785D">
      <w:pPr>
        <w:jc w:val="both"/>
        <w:rPr>
          <w:b/>
          <w:sz w:val="24"/>
          <w:szCs w:val="24"/>
          <w:lang w:val="uk-UA"/>
        </w:rPr>
      </w:pPr>
    </w:p>
    <w:p w:rsidR="007F42C1" w:rsidRDefault="007F42C1" w:rsidP="008D785D">
      <w:pPr>
        <w:jc w:val="both"/>
        <w:rPr>
          <w:b/>
          <w:sz w:val="24"/>
          <w:szCs w:val="24"/>
          <w:lang w:val="uk-UA"/>
        </w:rPr>
      </w:pPr>
    </w:p>
    <w:p w:rsidR="007F42C1" w:rsidRDefault="007F42C1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648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гр.Одайського Ростислава Васильовича, 19**р.н.,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>м.Кіцмань,</w:t>
      </w:r>
      <w:bookmarkEnd w:id="1"/>
      <w:r>
        <w:rPr>
          <w:sz w:val="24"/>
          <w:szCs w:val="24"/>
          <w:lang w:val="uk-UA"/>
        </w:rPr>
        <w:t xml:space="preserve"> АДРЕСА 1 про надання матеріальної допомоги на лікування брата, учасника бойових дій гр.Одайського Руслана Васильовича,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 xml:space="preserve">ів Одайського Р.В., Одайського Р.В., копії свідоцтва про народження Одайського Р.В., Одайського Р.В.,  копія посвідчення УБД,  витяг з реєстру ТГ,  копія довідки про взяття на облік ВПО,  копія направлення на медичний огляд,  копія довідки №1349 госпітальної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 військовослужбовця,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F42C1" w:rsidRDefault="007F42C1" w:rsidP="00E16479">
      <w:pPr>
        <w:jc w:val="both"/>
        <w:rPr>
          <w:bCs/>
          <w:sz w:val="24"/>
          <w:szCs w:val="24"/>
          <w:lang w:val="uk-UA"/>
        </w:rPr>
      </w:pPr>
    </w:p>
    <w:p w:rsidR="007F42C1" w:rsidRDefault="007F42C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7F42C1" w:rsidRDefault="007F42C1" w:rsidP="00EE599D">
      <w:pPr>
        <w:jc w:val="both"/>
        <w:rPr>
          <w:b/>
          <w:bCs/>
          <w:sz w:val="24"/>
          <w:szCs w:val="24"/>
          <w:lang w:val="uk-UA"/>
        </w:rPr>
      </w:pPr>
    </w:p>
    <w:p w:rsidR="007F42C1" w:rsidRPr="00EE599D" w:rsidRDefault="007F42C1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гр.Одайському Ростиславу Васильовичу, який проживає за адресою: м.Кіцмань,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FE7824">
        <w:rPr>
          <w:bCs/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лікування брата гр.Одайського Руслана Васильовича</w:t>
      </w:r>
      <w:r w:rsidRPr="00FE7824">
        <w:rPr>
          <w:sz w:val="24"/>
          <w:szCs w:val="24"/>
        </w:rPr>
        <w:t xml:space="preserve"> 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:rsidR="007F42C1" w:rsidRPr="0084440D" w:rsidRDefault="007F42C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F42C1" w:rsidRPr="0084440D" w:rsidRDefault="007F42C1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Ірина ПЕРВУЛЯК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F42C1" w:rsidRPr="008B124A" w:rsidRDefault="007F42C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7F42C1" w:rsidRDefault="007F42C1" w:rsidP="00AE462C">
      <w:pPr>
        <w:ind w:firstLine="600"/>
        <w:jc w:val="both"/>
        <w:rPr>
          <w:sz w:val="24"/>
          <w:szCs w:val="24"/>
          <w:lang w:val="uk-UA"/>
        </w:rPr>
      </w:pPr>
    </w:p>
    <w:p w:rsidR="007F42C1" w:rsidRDefault="007F42C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F42C1" w:rsidRPr="005F7735" w:rsidRDefault="007F42C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7F42C1" w:rsidRDefault="007F42C1" w:rsidP="00A30442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7F42C1" w:rsidSect="00A30442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25346"/>
    <w:rsid w:val="00044E0D"/>
    <w:rsid w:val="00054007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2DB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45424"/>
    <w:rsid w:val="00345998"/>
    <w:rsid w:val="003624E0"/>
    <w:rsid w:val="003626EC"/>
    <w:rsid w:val="003670F3"/>
    <w:rsid w:val="00392D55"/>
    <w:rsid w:val="00393934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50CCA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7052E"/>
    <w:rsid w:val="00695E49"/>
    <w:rsid w:val="006A3729"/>
    <w:rsid w:val="006B5460"/>
    <w:rsid w:val="006C2211"/>
    <w:rsid w:val="006C6A40"/>
    <w:rsid w:val="006F59AB"/>
    <w:rsid w:val="00714523"/>
    <w:rsid w:val="00715F81"/>
    <w:rsid w:val="00747D8D"/>
    <w:rsid w:val="00750344"/>
    <w:rsid w:val="007514B5"/>
    <w:rsid w:val="0076044B"/>
    <w:rsid w:val="00762501"/>
    <w:rsid w:val="00774AC2"/>
    <w:rsid w:val="00783C9D"/>
    <w:rsid w:val="007A4F50"/>
    <w:rsid w:val="007B4068"/>
    <w:rsid w:val="007D0E9D"/>
    <w:rsid w:val="007F0112"/>
    <w:rsid w:val="007F3918"/>
    <w:rsid w:val="007F42C1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A28AD"/>
    <w:rsid w:val="008B124A"/>
    <w:rsid w:val="008D785D"/>
    <w:rsid w:val="0091476B"/>
    <w:rsid w:val="00915709"/>
    <w:rsid w:val="009213A2"/>
    <w:rsid w:val="009330A6"/>
    <w:rsid w:val="00935BBE"/>
    <w:rsid w:val="00954AC6"/>
    <w:rsid w:val="0095708C"/>
    <w:rsid w:val="00984307"/>
    <w:rsid w:val="00991095"/>
    <w:rsid w:val="009B74D5"/>
    <w:rsid w:val="009D3EE7"/>
    <w:rsid w:val="009D6D14"/>
    <w:rsid w:val="009F0E92"/>
    <w:rsid w:val="009F7227"/>
    <w:rsid w:val="00A00EDC"/>
    <w:rsid w:val="00A031FE"/>
    <w:rsid w:val="00A30442"/>
    <w:rsid w:val="00A4330B"/>
    <w:rsid w:val="00A50616"/>
    <w:rsid w:val="00A5476E"/>
    <w:rsid w:val="00A75804"/>
    <w:rsid w:val="00A83486"/>
    <w:rsid w:val="00A97CE7"/>
    <w:rsid w:val="00AB23AD"/>
    <w:rsid w:val="00AC6A48"/>
    <w:rsid w:val="00AC772D"/>
    <w:rsid w:val="00AD7620"/>
    <w:rsid w:val="00AE03A3"/>
    <w:rsid w:val="00AE1271"/>
    <w:rsid w:val="00AE462C"/>
    <w:rsid w:val="00AE6B3D"/>
    <w:rsid w:val="00B13A14"/>
    <w:rsid w:val="00B21A0B"/>
    <w:rsid w:val="00B353D7"/>
    <w:rsid w:val="00B401EE"/>
    <w:rsid w:val="00B61329"/>
    <w:rsid w:val="00B960CA"/>
    <w:rsid w:val="00B96261"/>
    <w:rsid w:val="00BA56E5"/>
    <w:rsid w:val="00BA6E1C"/>
    <w:rsid w:val="00BB7459"/>
    <w:rsid w:val="00BC49C7"/>
    <w:rsid w:val="00BD3741"/>
    <w:rsid w:val="00BE3B5B"/>
    <w:rsid w:val="00BE43A6"/>
    <w:rsid w:val="00BE6276"/>
    <w:rsid w:val="00BF6534"/>
    <w:rsid w:val="00C37466"/>
    <w:rsid w:val="00C44813"/>
    <w:rsid w:val="00C44B4D"/>
    <w:rsid w:val="00C60070"/>
    <w:rsid w:val="00C6610E"/>
    <w:rsid w:val="00C861BE"/>
    <w:rsid w:val="00C87189"/>
    <w:rsid w:val="00CA4DB2"/>
    <w:rsid w:val="00CB2830"/>
    <w:rsid w:val="00CB7E5D"/>
    <w:rsid w:val="00CE65BE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10F4"/>
    <w:rsid w:val="00DB6F9B"/>
    <w:rsid w:val="00DD228B"/>
    <w:rsid w:val="00E00D22"/>
    <w:rsid w:val="00E14E9F"/>
    <w:rsid w:val="00E16479"/>
    <w:rsid w:val="00E1735E"/>
    <w:rsid w:val="00E22351"/>
    <w:rsid w:val="00E404E5"/>
    <w:rsid w:val="00E50019"/>
    <w:rsid w:val="00E50DDE"/>
    <w:rsid w:val="00E53F40"/>
    <w:rsid w:val="00E56772"/>
    <w:rsid w:val="00E7431A"/>
    <w:rsid w:val="00E757D3"/>
    <w:rsid w:val="00E81810"/>
    <w:rsid w:val="00E86858"/>
    <w:rsid w:val="00E9187D"/>
    <w:rsid w:val="00EA2C51"/>
    <w:rsid w:val="00EA3B1F"/>
    <w:rsid w:val="00EC08CB"/>
    <w:rsid w:val="00EC258C"/>
    <w:rsid w:val="00ED2AD3"/>
    <w:rsid w:val="00EE3A4A"/>
    <w:rsid w:val="00EE599D"/>
    <w:rsid w:val="00EF16BB"/>
    <w:rsid w:val="00F0581E"/>
    <w:rsid w:val="00F11A92"/>
    <w:rsid w:val="00F26C02"/>
    <w:rsid w:val="00F278BB"/>
    <w:rsid w:val="00F279D3"/>
    <w:rsid w:val="00F33B6E"/>
    <w:rsid w:val="00F80211"/>
    <w:rsid w:val="00F83BD4"/>
    <w:rsid w:val="00F91293"/>
    <w:rsid w:val="00FB0C21"/>
    <w:rsid w:val="00FB5E10"/>
    <w:rsid w:val="00FD7BCA"/>
    <w:rsid w:val="00FE7824"/>
    <w:rsid w:val="00FF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0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374</Words>
  <Characters>2135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2025-04-07T07:25:00Z</cp:lastPrinted>
  <dcterms:created xsi:type="dcterms:W3CDTF">2025-08-18T12:17:00Z</dcterms:created>
  <dcterms:modified xsi:type="dcterms:W3CDTF">2025-08-18T12:29:00Z</dcterms:modified>
</cp:coreProperties>
</file>