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902FBA" w:rsidRDefault="00902FBA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82741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18400477" r:id="rId5"/>
        </w:object>
      </w:r>
    </w:p>
    <w:p w:rsidR="00902FBA" w:rsidRDefault="00902FBA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02FBA" w:rsidRDefault="00902FB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902FBA" w:rsidRDefault="00902FB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02FBA" w:rsidRDefault="00902FBA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02FBA" w:rsidRDefault="00902FB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02FBA" w:rsidRDefault="00902FB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902FBA" w:rsidRDefault="00902FB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02FBA" w:rsidRDefault="00902FB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902FBA" w:rsidRDefault="00902FBA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902FBA" w:rsidRDefault="00902FBA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м. Кіцмань                                                   №_______</w:t>
      </w:r>
    </w:p>
    <w:p w:rsidR="00902FBA" w:rsidRDefault="00902FBA" w:rsidP="00180B81">
      <w:pPr>
        <w:pStyle w:val="Normal2"/>
        <w:rPr>
          <w:rFonts w:ascii="Times New Roman" w:hAnsi="Times New Roman"/>
          <w:b/>
          <w:szCs w:val="24"/>
        </w:rPr>
      </w:pPr>
    </w:p>
    <w:p w:rsidR="00902FBA" w:rsidRDefault="00902FBA" w:rsidP="008D785D">
      <w:pPr>
        <w:rPr>
          <w:sz w:val="24"/>
          <w:lang w:val="uk-UA"/>
        </w:rPr>
      </w:pPr>
    </w:p>
    <w:p w:rsidR="00902FBA" w:rsidRDefault="00902FB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902FBA" w:rsidRPr="003B408E" w:rsidRDefault="00902FB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Абрамович  Стефанії  Дмитрівні</w:t>
      </w:r>
    </w:p>
    <w:p w:rsidR="00902FBA" w:rsidRDefault="00902FBA" w:rsidP="008D785D">
      <w:pPr>
        <w:jc w:val="both"/>
        <w:rPr>
          <w:b/>
          <w:sz w:val="24"/>
          <w:szCs w:val="24"/>
          <w:lang w:val="uk-UA"/>
        </w:rPr>
      </w:pPr>
    </w:p>
    <w:p w:rsidR="00902FBA" w:rsidRDefault="00902FBA" w:rsidP="008D785D">
      <w:pPr>
        <w:jc w:val="both"/>
        <w:rPr>
          <w:b/>
          <w:sz w:val="24"/>
          <w:szCs w:val="24"/>
          <w:lang w:val="uk-UA"/>
        </w:rPr>
      </w:pPr>
    </w:p>
    <w:p w:rsidR="00902FBA" w:rsidRPr="00365AFE" w:rsidRDefault="00902FBA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424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Абрамович Стефанії Дмитрівни, 19**р.н., яка проживає за адресою: </w:t>
      </w:r>
      <w:bookmarkStart w:id="1" w:name="_Hlk176164436"/>
      <w:bookmarkStart w:id="2" w:name="_Hlk176165358"/>
      <w:r>
        <w:rPr>
          <w:sz w:val="24"/>
          <w:szCs w:val="24"/>
          <w:lang w:val="uk-UA"/>
        </w:rPr>
        <w:t>АДРЕСА 1</w:t>
      </w:r>
      <w:bookmarkEnd w:id="1"/>
      <w:bookmarkEnd w:id="2"/>
      <w:r>
        <w:rPr>
          <w:sz w:val="24"/>
          <w:szCs w:val="24"/>
          <w:lang w:val="uk-UA"/>
        </w:rPr>
        <w:t xml:space="preserve"> щодо надання матеріальної допомоги на поховання сина, гр.Абрамовича Юрія Володимировича,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копія картки платника податків, копія свідоцтва про смерть, витяг з державного реєстру актів цивільного стану громадян про смерть для отримання допомоги на поховання, довідка з Г</w:t>
      </w:r>
      <w:r w:rsidRPr="00121965">
        <w:rPr>
          <w:bCs/>
          <w:sz w:val="24"/>
          <w:szCs w:val="24"/>
          <w:lang w:val="uk-UA"/>
        </w:rPr>
        <w:t>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довідка з Чернівецького обласного центру зайнятості,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902FBA" w:rsidRDefault="00902FBA" w:rsidP="007B4068">
      <w:pPr>
        <w:jc w:val="both"/>
        <w:rPr>
          <w:bCs/>
          <w:sz w:val="24"/>
          <w:szCs w:val="24"/>
          <w:lang w:val="uk-UA"/>
        </w:rPr>
      </w:pPr>
    </w:p>
    <w:p w:rsidR="00902FBA" w:rsidRDefault="00902FBA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902FBA" w:rsidRDefault="00902FB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902FBA" w:rsidRDefault="00902FB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Абрамович Стефанії Дмитрівні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сина гр.Абрамовича Юрія Володимировича</w:t>
      </w:r>
      <w:r w:rsidRPr="0044103E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**</w:t>
      </w:r>
      <w:r w:rsidRPr="0044103E">
        <w:rPr>
          <w:rFonts w:ascii="Times New Roman" w:hAnsi="Times New Roman"/>
          <w:szCs w:val="24"/>
        </w:rPr>
        <w:t>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902FBA" w:rsidRDefault="00902FB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902FBA" w:rsidRDefault="00902FB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06EF1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902FBA" w:rsidRDefault="00902FBA" w:rsidP="00AE462C">
      <w:pPr>
        <w:ind w:firstLine="600"/>
        <w:jc w:val="both"/>
        <w:rPr>
          <w:sz w:val="24"/>
          <w:szCs w:val="24"/>
          <w:lang w:val="uk-UA"/>
        </w:rPr>
      </w:pPr>
    </w:p>
    <w:p w:rsidR="00902FBA" w:rsidRDefault="00902FBA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902FBA" w:rsidRDefault="00902FBA" w:rsidP="00600177">
      <w:pPr>
        <w:ind w:firstLine="709"/>
        <w:rPr>
          <w:sz w:val="24"/>
          <w:szCs w:val="24"/>
          <w:lang w:val="uk-UA"/>
        </w:rPr>
      </w:pPr>
    </w:p>
    <w:p w:rsidR="00902FBA" w:rsidRDefault="00902FBA" w:rsidP="00600177">
      <w:pPr>
        <w:ind w:firstLine="709"/>
        <w:rPr>
          <w:sz w:val="24"/>
          <w:szCs w:val="24"/>
          <w:lang w:val="uk-UA"/>
        </w:rPr>
      </w:pPr>
    </w:p>
    <w:p w:rsidR="00902FBA" w:rsidRDefault="00902FBA" w:rsidP="00600177">
      <w:pPr>
        <w:ind w:firstLine="709"/>
        <w:rPr>
          <w:sz w:val="24"/>
          <w:szCs w:val="24"/>
          <w:lang w:val="uk-UA"/>
        </w:rPr>
      </w:pPr>
    </w:p>
    <w:p w:rsidR="00902FBA" w:rsidRDefault="00902FBA" w:rsidP="00600177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902FBA" w:rsidSect="0060017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20D26"/>
    <w:rsid w:val="000214D5"/>
    <w:rsid w:val="00021F72"/>
    <w:rsid w:val="00032821"/>
    <w:rsid w:val="00040986"/>
    <w:rsid w:val="00044E0D"/>
    <w:rsid w:val="000462F0"/>
    <w:rsid w:val="00055EAF"/>
    <w:rsid w:val="0006348C"/>
    <w:rsid w:val="000807F9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50E2F"/>
    <w:rsid w:val="00170734"/>
    <w:rsid w:val="00180B81"/>
    <w:rsid w:val="001B6DCD"/>
    <w:rsid w:val="001C6A3B"/>
    <w:rsid w:val="001D331D"/>
    <w:rsid w:val="001D7C79"/>
    <w:rsid w:val="001F40A3"/>
    <w:rsid w:val="00207239"/>
    <w:rsid w:val="00210848"/>
    <w:rsid w:val="00220BBD"/>
    <w:rsid w:val="00253040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B408E"/>
    <w:rsid w:val="003C3B36"/>
    <w:rsid w:val="003E3B39"/>
    <w:rsid w:val="004027F1"/>
    <w:rsid w:val="0041669C"/>
    <w:rsid w:val="00417F45"/>
    <w:rsid w:val="0044103E"/>
    <w:rsid w:val="00473A5E"/>
    <w:rsid w:val="00482741"/>
    <w:rsid w:val="00491102"/>
    <w:rsid w:val="00492A6C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D2CD0"/>
    <w:rsid w:val="005E140E"/>
    <w:rsid w:val="00600177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74FCD"/>
    <w:rsid w:val="007A6762"/>
    <w:rsid w:val="007B4068"/>
    <w:rsid w:val="007C5B15"/>
    <w:rsid w:val="007D0E9D"/>
    <w:rsid w:val="007F0112"/>
    <w:rsid w:val="008322BA"/>
    <w:rsid w:val="0086480C"/>
    <w:rsid w:val="00892585"/>
    <w:rsid w:val="008A035A"/>
    <w:rsid w:val="008B124A"/>
    <w:rsid w:val="008C15EB"/>
    <w:rsid w:val="008D2826"/>
    <w:rsid w:val="008D785D"/>
    <w:rsid w:val="00902FBA"/>
    <w:rsid w:val="0098465F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77C55"/>
    <w:rsid w:val="00A830E5"/>
    <w:rsid w:val="00A83486"/>
    <w:rsid w:val="00AA6635"/>
    <w:rsid w:val="00AA740E"/>
    <w:rsid w:val="00AB23AD"/>
    <w:rsid w:val="00AC6A48"/>
    <w:rsid w:val="00AD2692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BD4F2A"/>
    <w:rsid w:val="00BD7C18"/>
    <w:rsid w:val="00C24AA6"/>
    <w:rsid w:val="00C37466"/>
    <w:rsid w:val="00C4561F"/>
    <w:rsid w:val="00C551EE"/>
    <w:rsid w:val="00C63E84"/>
    <w:rsid w:val="00C95F28"/>
    <w:rsid w:val="00C9668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DE2D57"/>
    <w:rsid w:val="00E06EF1"/>
    <w:rsid w:val="00E2697C"/>
    <w:rsid w:val="00E36210"/>
    <w:rsid w:val="00E53F40"/>
    <w:rsid w:val="00E56772"/>
    <w:rsid w:val="00E7431A"/>
    <w:rsid w:val="00E77B72"/>
    <w:rsid w:val="00EA2C51"/>
    <w:rsid w:val="00EB4DE7"/>
    <w:rsid w:val="00EF0129"/>
    <w:rsid w:val="00F078D6"/>
    <w:rsid w:val="00F26B6D"/>
    <w:rsid w:val="00F605B6"/>
    <w:rsid w:val="00F60854"/>
    <w:rsid w:val="00F706D3"/>
    <w:rsid w:val="00F733DC"/>
    <w:rsid w:val="00F83BD4"/>
    <w:rsid w:val="00F83D73"/>
    <w:rsid w:val="00F86A8B"/>
    <w:rsid w:val="00FA0CFB"/>
    <w:rsid w:val="00FF173D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3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358</Words>
  <Characters>2044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2024-11-07T09:02:00Z</cp:lastPrinted>
  <dcterms:created xsi:type="dcterms:W3CDTF">2025-09-02T13:58:00Z</dcterms:created>
  <dcterms:modified xsi:type="dcterms:W3CDTF">2025-09-03T07:28:00Z</dcterms:modified>
</cp:coreProperties>
</file>