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92AA9" w:rsidRDefault="00492AA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113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18400689" r:id="rId5"/>
        </w:object>
      </w:r>
    </w:p>
    <w:p w:rsidR="00492AA9" w:rsidRDefault="00492AA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92AA9" w:rsidRDefault="00492AA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92AA9" w:rsidRDefault="00492AA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92AA9" w:rsidRDefault="00492AA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92AA9" w:rsidRDefault="00492AA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92AA9" w:rsidRDefault="00492AA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92AA9" w:rsidRDefault="00492AA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92AA9" w:rsidRDefault="00492AA9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492AA9" w:rsidRDefault="00492AA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              №_______</w:t>
      </w:r>
    </w:p>
    <w:p w:rsidR="00492AA9" w:rsidRDefault="00492AA9" w:rsidP="00180B81">
      <w:pPr>
        <w:pStyle w:val="Normal2"/>
        <w:rPr>
          <w:rFonts w:ascii="Times New Roman" w:hAnsi="Times New Roman"/>
          <w:b/>
          <w:szCs w:val="24"/>
        </w:rPr>
      </w:pPr>
    </w:p>
    <w:p w:rsidR="00492AA9" w:rsidRDefault="00492AA9" w:rsidP="008D785D">
      <w:pPr>
        <w:rPr>
          <w:sz w:val="24"/>
          <w:lang w:val="uk-UA"/>
        </w:rPr>
      </w:pPr>
    </w:p>
    <w:p w:rsidR="00492AA9" w:rsidRDefault="00492AA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92AA9" w:rsidRPr="003B408E" w:rsidRDefault="00492AA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Кишкан Оксані Орестівні</w:t>
      </w:r>
    </w:p>
    <w:p w:rsidR="00492AA9" w:rsidRDefault="00492AA9" w:rsidP="008D785D">
      <w:pPr>
        <w:jc w:val="both"/>
        <w:rPr>
          <w:b/>
          <w:sz w:val="24"/>
          <w:szCs w:val="24"/>
          <w:lang w:val="uk-UA"/>
        </w:rPr>
      </w:pPr>
    </w:p>
    <w:p w:rsidR="00492AA9" w:rsidRDefault="00492AA9" w:rsidP="008D785D">
      <w:pPr>
        <w:jc w:val="both"/>
        <w:rPr>
          <w:b/>
          <w:sz w:val="24"/>
          <w:szCs w:val="24"/>
          <w:lang w:val="uk-UA"/>
        </w:rPr>
      </w:pPr>
    </w:p>
    <w:p w:rsidR="00492AA9" w:rsidRPr="00365AFE" w:rsidRDefault="00492AA9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438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Кишкан Оксани Орестівни, 19**р.н.,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 xml:space="preserve"> щодо надання матеріальної допомоги на поховання чоловіка, гр.Кишкана Олексія Васильовича,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витяг з державного реєстру актів цивільного стану громадян про смерть для отримання допомоги на поховання,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492AA9" w:rsidRDefault="00492AA9" w:rsidP="007B4068">
      <w:pPr>
        <w:jc w:val="both"/>
        <w:rPr>
          <w:bCs/>
          <w:sz w:val="24"/>
          <w:szCs w:val="24"/>
          <w:lang w:val="uk-UA"/>
        </w:rPr>
      </w:pPr>
    </w:p>
    <w:p w:rsidR="00492AA9" w:rsidRDefault="00492AA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92AA9" w:rsidRDefault="00492AA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92AA9" w:rsidRDefault="00492AA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Кишкан Оксані Орестівні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гр.Кишкана Олексія Васильовича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492AA9" w:rsidRDefault="00492AA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92AA9" w:rsidRDefault="00492AA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492AA9" w:rsidRDefault="00492AA9" w:rsidP="00AE462C">
      <w:pPr>
        <w:ind w:firstLine="600"/>
        <w:jc w:val="both"/>
        <w:rPr>
          <w:sz w:val="24"/>
          <w:szCs w:val="24"/>
          <w:lang w:val="uk-UA"/>
        </w:rPr>
      </w:pPr>
    </w:p>
    <w:p w:rsidR="00492AA9" w:rsidRPr="008B124A" w:rsidRDefault="00492AA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492AA9" w:rsidRDefault="00492AA9" w:rsidP="00AE462C">
      <w:pPr>
        <w:ind w:firstLine="600"/>
        <w:jc w:val="both"/>
        <w:rPr>
          <w:sz w:val="24"/>
          <w:szCs w:val="24"/>
          <w:lang w:val="uk-UA"/>
        </w:rPr>
      </w:pPr>
    </w:p>
    <w:p w:rsidR="00492AA9" w:rsidRDefault="00492AA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492AA9" w:rsidRDefault="00492AA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492AA9" w:rsidRDefault="00492AA9" w:rsidP="00DE667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492AA9" w:rsidRDefault="00492AA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92AA9" w:rsidRDefault="00492AA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92AA9" w:rsidRDefault="00492AA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92AA9" w:rsidSect="00DE6673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97340"/>
    <w:rsid w:val="000A07B5"/>
    <w:rsid w:val="000C419B"/>
    <w:rsid w:val="000D03AD"/>
    <w:rsid w:val="000F0C13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77A0A"/>
    <w:rsid w:val="003963F8"/>
    <w:rsid w:val="003B408E"/>
    <w:rsid w:val="003E3B39"/>
    <w:rsid w:val="004027F1"/>
    <w:rsid w:val="0041669C"/>
    <w:rsid w:val="00417F45"/>
    <w:rsid w:val="0044103E"/>
    <w:rsid w:val="00473A5E"/>
    <w:rsid w:val="00492AA9"/>
    <w:rsid w:val="00497627"/>
    <w:rsid w:val="004A08C6"/>
    <w:rsid w:val="004B42C2"/>
    <w:rsid w:val="00504454"/>
    <w:rsid w:val="00510C27"/>
    <w:rsid w:val="00515BB1"/>
    <w:rsid w:val="00516803"/>
    <w:rsid w:val="00531E92"/>
    <w:rsid w:val="005376B1"/>
    <w:rsid w:val="00547B77"/>
    <w:rsid w:val="00573317"/>
    <w:rsid w:val="00581DAF"/>
    <w:rsid w:val="005825EA"/>
    <w:rsid w:val="00583D85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D0E9D"/>
    <w:rsid w:val="007F0112"/>
    <w:rsid w:val="008322BA"/>
    <w:rsid w:val="00892585"/>
    <w:rsid w:val="008A035A"/>
    <w:rsid w:val="008B124A"/>
    <w:rsid w:val="008B35F1"/>
    <w:rsid w:val="008C15EB"/>
    <w:rsid w:val="008D785D"/>
    <w:rsid w:val="00950F73"/>
    <w:rsid w:val="0098465F"/>
    <w:rsid w:val="00991095"/>
    <w:rsid w:val="009A60A8"/>
    <w:rsid w:val="009B1120"/>
    <w:rsid w:val="009E2575"/>
    <w:rsid w:val="009E586C"/>
    <w:rsid w:val="009F0E92"/>
    <w:rsid w:val="00A11135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57690"/>
    <w:rsid w:val="00B61329"/>
    <w:rsid w:val="00B731FD"/>
    <w:rsid w:val="00B826A7"/>
    <w:rsid w:val="00B96261"/>
    <w:rsid w:val="00C24AA6"/>
    <w:rsid w:val="00C35FDF"/>
    <w:rsid w:val="00C37466"/>
    <w:rsid w:val="00C4561F"/>
    <w:rsid w:val="00C551EE"/>
    <w:rsid w:val="00C63E84"/>
    <w:rsid w:val="00C66483"/>
    <w:rsid w:val="00CA4DB2"/>
    <w:rsid w:val="00CB2830"/>
    <w:rsid w:val="00CB379C"/>
    <w:rsid w:val="00CC0C57"/>
    <w:rsid w:val="00CC2BE1"/>
    <w:rsid w:val="00CC3599"/>
    <w:rsid w:val="00CC74B5"/>
    <w:rsid w:val="00CE25CE"/>
    <w:rsid w:val="00CF0753"/>
    <w:rsid w:val="00D145E5"/>
    <w:rsid w:val="00D26EC4"/>
    <w:rsid w:val="00D35CDE"/>
    <w:rsid w:val="00D534D4"/>
    <w:rsid w:val="00D869BE"/>
    <w:rsid w:val="00D930A7"/>
    <w:rsid w:val="00D93A51"/>
    <w:rsid w:val="00DA1936"/>
    <w:rsid w:val="00DA412D"/>
    <w:rsid w:val="00DE6673"/>
    <w:rsid w:val="00E36210"/>
    <w:rsid w:val="00E53F40"/>
    <w:rsid w:val="00E56772"/>
    <w:rsid w:val="00E7431A"/>
    <w:rsid w:val="00E77B72"/>
    <w:rsid w:val="00EA2C51"/>
    <w:rsid w:val="00EF0129"/>
    <w:rsid w:val="00EF795D"/>
    <w:rsid w:val="00F078D6"/>
    <w:rsid w:val="00F26B6D"/>
    <w:rsid w:val="00F46CD1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23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360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2025-09-02T13:59:00Z</dcterms:created>
  <dcterms:modified xsi:type="dcterms:W3CDTF">2025-09-03T07:32:00Z</dcterms:modified>
</cp:coreProperties>
</file>