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11091" w:rsidRDefault="00A110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2386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400789" r:id="rId6"/>
        </w:object>
      </w:r>
    </w:p>
    <w:p w:rsidR="00A11091" w:rsidRDefault="00A1109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11091" w:rsidRDefault="00A110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11091" w:rsidRDefault="00A110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11091" w:rsidRDefault="00A110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11091" w:rsidRDefault="00A11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11091" w:rsidRDefault="00A11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11091" w:rsidRDefault="00A11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11091" w:rsidRDefault="00A1109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11091" w:rsidRDefault="00A110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 №_______</w:t>
      </w:r>
    </w:p>
    <w:p w:rsidR="00A11091" w:rsidRDefault="00A11091" w:rsidP="008D785D">
      <w:pPr>
        <w:rPr>
          <w:sz w:val="24"/>
          <w:lang w:val="uk-UA"/>
        </w:rPr>
      </w:pPr>
    </w:p>
    <w:p w:rsidR="00A11091" w:rsidRDefault="00A110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A11091" w:rsidRPr="003B408E" w:rsidRDefault="00A1109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Ковальчуку Василю Миколайовичу</w:t>
      </w:r>
    </w:p>
    <w:p w:rsidR="00A11091" w:rsidRDefault="00A11091" w:rsidP="008D785D">
      <w:pPr>
        <w:jc w:val="both"/>
        <w:rPr>
          <w:b/>
          <w:sz w:val="24"/>
          <w:szCs w:val="24"/>
          <w:lang w:val="uk-UA"/>
        </w:rPr>
      </w:pPr>
    </w:p>
    <w:p w:rsidR="00A11091" w:rsidRDefault="00A11091" w:rsidP="008D785D">
      <w:pPr>
        <w:jc w:val="both"/>
        <w:rPr>
          <w:b/>
          <w:sz w:val="24"/>
          <w:szCs w:val="24"/>
          <w:lang w:val="uk-UA"/>
        </w:rPr>
      </w:pPr>
    </w:p>
    <w:p w:rsidR="00A11091" w:rsidRDefault="00A11091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196/2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гр.Ковальчука Василя Миколайовича,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витягу з реєстру ТГ, копія посвідчення УБД А №721358, копія перевідного епікризу із медичної карти стаціонарного хворого №1225/25/103 видана ОКНП «Чернівецька обласна клінічна лікарня», копія виписки із медичної карти стаціонарного хворого №643 видана ОКНП «Чернівецький обласний госпіталь», копія витягу про встановлення інвалідності 134/25/1933/В,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11091" w:rsidRPr="00A423BB" w:rsidRDefault="00A11091" w:rsidP="00A423BB">
      <w:pPr>
        <w:jc w:val="both"/>
        <w:rPr>
          <w:bCs/>
          <w:sz w:val="24"/>
          <w:szCs w:val="24"/>
          <w:lang w:val="uk-UA"/>
        </w:rPr>
      </w:pPr>
    </w:p>
    <w:p w:rsidR="00A11091" w:rsidRDefault="00A1109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11091" w:rsidRDefault="00A1109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11091" w:rsidRPr="0084440D" w:rsidRDefault="00A1109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Ковальчуку Василю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A11091" w:rsidRPr="0084440D" w:rsidRDefault="00A1109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11091" w:rsidRPr="0084440D" w:rsidRDefault="00A11091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155AB0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11091" w:rsidRPr="008B124A" w:rsidRDefault="00A1109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11091" w:rsidRDefault="00A11091" w:rsidP="00AE462C">
      <w:pPr>
        <w:ind w:firstLine="600"/>
        <w:jc w:val="both"/>
        <w:rPr>
          <w:sz w:val="24"/>
          <w:szCs w:val="24"/>
          <w:lang w:val="uk-UA"/>
        </w:rPr>
      </w:pPr>
    </w:p>
    <w:p w:rsidR="00A11091" w:rsidRDefault="00A110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11091" w:rsidRDefault="00A110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11091" w:rsidRDefault="00A11091" w:rsidP="003077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A11091" w:rsidSect="006360C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005A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55AB0"/>
    <w:rsid w:val="00161E14"/>
    <w:rsid w:val="00177FE9"/>
    <w:rsid w:val="00184A4F"/>
    <w:rsid w:val="00185437"/>
    <w:rsid w:val="001B6DCD"/>
    <w:rsid w:val="001C17F2"/>
    <w:rsid w:val="001C6A3B"/>
    <w:rsid w:val="001C7BC1"/>
    <w:rsid w:val="001D6B4D"/>
    <w:rsid w:val="001E0925"/>
    <w:rsid w:val="001E11A4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077EC"/>
    <w:rsid w:val="003110A1"/>
    <w:rsid w:val="003111EE"/>
    <w:rsid w:val="003232F9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7E56"/>
    <w:rsid w:val="003D5879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1004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E430C"/>
    <w:rsid w:val="0062246B"/>
    <w:rsid w:val="00624F8F"/>
    <w:rsid w:val="00627773"/>
    <w:rsid w:val="006360C9"/>
    <w:rsid w:val="00687939"/>
    <w:rsid w:val="006B5D2D"/>
    <w:rsid w:val="006C1661"/>
    <w:rsid w:val="006C2211"/>
    <w:rsid w:val="006F59AB"/>
    <w:rsid w:val="00714523"/>
    <w:rsid w:val="0072386C"/>
    <w:rsid w:val="00747D8D"/>
    <w:rsid w:val="00751156"/>
    <w:rsid w:val="007514B5"/>
    <w:rsid w:val="0076044B"/>
    <w:rsid w:val="00776CED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4097"/>
    <w:rsid w:val="008A7FDA"/>
    <w:rsid w:val="008B124A"/>
    <w:rsid w:val="008D785D"/>
    <w:rsid w:val="008E0A45"/>
    <w:rsid w:val="008F17E7"/>
    <w:rsid w:val="008F66F5"/>
    <w:rsid w:val="00917E9C"/>
    <w:rsid w:val="009550E3"/>
    <w:rsid w:val="00964A2F"/>
    <w:rsid w:val="00967B68"/>
    <w:rsid w:val="00984307"/>
    <w:rsid w:val="00984EA7"/>
    <w:rsid w:val="00991095"/>
    <w:rsid w:val="009A7905"/>
    <w:rsid w:val="009C1E01"/>
    <w:rsid w:val="009C2EA7"/>
    <w:rsid w:val="009D206C"/>
    <w:rsid w:val="009F0E92"/>
    <w:rsid w:val="009F2C26"/>
    <w:rsid w:val="009F3EB0"/>
    <w:rsid w:val="009F7227"/>
    <w:rsid w:val="00A11091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B21BA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32EAF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F3B13"/>
    <w:rsid w:val="00FF7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8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371</Words>
  <Characters>2116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2025-08-19T13:47:00Z</cp:lastPrinted>
  <dcterms:created xsi:type="dcterms:W3CDTF">2025-09-02T13:57:00Z</dcterms:created>
  <dcterms:modified xsi:type="dcterms:W3CDTF">2025-09-03T07:33:00Z</dcterms:modified>
</cp:coreProperties>
</file>