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A1387" w:rsidRDefault="00BA1387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27FA7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8400905" r:id="rId6"/>
        </w:object>
      </w:r>
    </w:p>
    <w:p w:rsidR="00BA1387" w:rsidRDefault="00BA1387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BA1387" w:rsidRDefault="00BA13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BA1387" w:rsidRDefault="00BA1387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A1387" w:rsidRDefault="00BA1387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A1387" w:rsidRDefault="00BA138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1387" w:rsidRDefault="00BA13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BA1387" w:rsidRDefault="00BA1387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1387" w:rsidRDefault="00BA1387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A1387" w:rsidRDefault="00BA1387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BA1387" w:rsidRDefault="00BA1387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___________2025                                    м. Кіцмань                                                  №_______</w:t>
      </w:r>
    </w:p>
    <w:p w:rsidR="00BA1387" w:rsidRDefault="00BA1387" w:rsidP="008D785D">
      <w:pPr>
        <w:rPr>
          <w:sz w:val="24"/>
          <w:lang w:val="uk-UA"/>
        </w:rPr>
      </w:pPr>
    </w:p>
    <w:p w:rsidR="00BA1387" w:rsidRDefault="00BA138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:rsidR="00BA1387" w:rsidRPr="003B408E" w:rsidRDefault="00BA1387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Мишкову Олександру Сергійовичу</w:t>
      </w:r>
    </w:p>
    <w:p w:rsidR="00BA1387" w:rsidRDefault="00BA1387" w:rsidP="008D785D">
      <w:pPr>
        <w:jc w:val="both"/>
        <w:rPr>
          <w:b/>
          <w:sz w:val="24"/>
          <w:szCs w:val="24"/>
          <w:lang w:val="uk-UA"/>
        </w:rPr>
      </w:pPr>
    </w:p>
    <w:p w:rsidR="00BA1387" w:rsidRDefault="00BA1387" w:rsidP="008D785D">
      <w:pPr>
        <w:jc w:val="both"/>
        <w:rPr>
          <w:b/>
          <w:sz w:val="24"/>
          <w:szCs w:val="24"/>
          <w:lang w:val="uk-UA"/>
        </w:rPr>
      </w:pPr>
    </w:p>
    <w:p w:rsidR="00BA1387" w:rsidRDefault="00BA1387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320/4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гр.Мишкова Олександра Сергійовича, 19**р.н.,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Start w:id="2" w:name="_Hlk181093675"/>
      <w:bookmarkStart w:id="3" w:name="_Hlk183443272"/>
      <w:bookmarkStart w:id="4" w:name="_Hlk176161418"/>
      <w:bookmarkStart w:id="5" w:name="_Hlk189216894"/>
      <w:r>
        <w:rPr>
          <w:sz w:val="24"/>
          <w:szCs w:val="24"/>
          <w:lang w:val="uk-UA"/>
        </w:rPr>
        <w:t>АДРЕСА 1</w:t>
      </w:r>
      <w:bookmarkEnd w:id="1"/>
      <w:bookmarkEnd w:id="2"/>
      <w:bookmarkEnd w:id="3"/>
      <w:bookmarkEnd w:id="4"/>
      <w:bookmarkEnd w:id="5"/>
      <w:r>
        <w:rPr>
          <w:sz w:val="24"/>
          <w:szCs w:val="24"/>
          <w:lang w:val="uk-UA"/>
        </w:rPr>
        <w:t xml:space="preserve"> щодо надання матеріальної допомоги </w:t>
      </w:r>
      <w:r w:rsidRPr="00714523">
        <w:rPr>
          <w:sz w:val="24"/>
          <w:szCs w:val="24"/>
          <w:lang w:val="uk-UA"/>
        </w:rPr>
        <w:t xml:space="preserve">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особи-платника податків, копія витягу з реєстру ТГ, копія посвідчення УБД А №235722, копія посвідчення особи з інвалідністю внаслідок війни А №101443,  копія витягу про встановлення інвалідності  190/25/1022/В,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 поліпшення стану здоров’я військовослужбовця,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A1387" w:rsidRPr="00A423BB" w:rsidRDefault="00BA1387" w:rsidP="00A423BB">
      <w:pPr>
        <w:jc w:val="both"/>
        <w:rPr>
          <w:bCs/>
          <w:sz w:val="24"/>
          <w:szCs w:val="24"/>
          <w:lang w:val="uk-UA"/>
        </w:rPr>
      </w:pPr>
    </w:p>
    <w:p w:rsidR="00BA1387" w:rsidRDefault="00BA1387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A1387" w:rsidRDefault="00BA138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A1387" w:rsidRPr="0084440D" w:rsidRDefault="00BA1387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Мишкову Олександру Сергійовичу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АДРЕСА 1</w:t>
      </w:r>
      <w:r w:rsidRPr="00374D5B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:rsidR="00BA1387" w:rsidRPr="0084440D" w:rsidRDefault="00BA1387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BA1387" w:rsidRPr="0084440D" w:rsidRDefault="00BA1387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BA1387" w:rsidRPr="008B124A" w:rsidRDefault="00BA1387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BA1387" w:rsidRDefault="00BA1387" w:rsidP="00AE462C">
      <w:pPr>
        <w:ind w:firstLine="600"/>
        <w:jc w:val="both"/>
        <w:rPr>
          <w:sz w:val="24"/>
          <w:szCs w:val="24"/>
          <w:lang w:val="uk-UA"/>
        </w:rPr>
      </w:pPr>
    </w:p>
    <w:p w:rsidR="00BA1387" w:rsidRDefault="00BA13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A1387" w:rsidRDefault="00BA138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A1387" w:rsidRDefault="00BA1387" w:rsidP="000E5590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Секретар міської ради             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BA1387" w:rsidSect="000E5590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0637F"/>
    <w:rsid w:val="00022DF1"/>
    <w:rsid w:val="00044E0D"/>
    <w:rsid w:val="00055EAF"/>
    <w:rsid w:val="00066865"/>
    <w:rsid w:val="000679EF"/>
    <w:rsid w:val="0008498B"/>
    <w:rsid w:val="0008599E"/>
    <w:rsid w:val="000C419B"/>
    <w:rsid w:val="000D5A0A"/>
    <w:rsid w:val="000E5590"/>
    <w:rsid w:val="000E69AD"/>
    <w:rsid w:val="000F22EC"/>
    <w:rsid w:val="00107BED"/>
    <w:rsid w:val="001113B2"/>
    <w:rsid w:val="001124EA"/>
    <w:rsid w:val="00133B8C"/>
    <w:rsid w:val="00150E2F"/>
    <w:rsid w:val="00161E14"/>
    <w:rsid w:val="00177FE9"/>
    <w:rsid w:val="00184A4F"/>
    <w:rsid w:val="001A55AB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6103"/>
    <w:rsid w:val="00247B3A"/>
    <w:rsid w:val="002500AC"/>
    <w:rsid w:val="00270C5F"/>
    <w:rsid w:val="00286C0E"/>
    <w:rsid w:val="00287E12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A1A4E"/>
    <w:rsid w:val="003B03C5"/>
    <w:rsid w:val="003B408E"/>
    <w:rsid w:val="003B5D8B"/>
    <w:rsid w:val="003B7E56"/>
    <w:rsid w:val="003D5879"/>
    <w:rsid w:val="003E3B39"/>
    <w:rsid w:val="004027F1"/>
    <w:rsid w:val="004101EF"/>
    <w:rsid w:val="0043295D"/>
    <w:rsid w:val="004532F4"/>
    <w:rsid w:val="0046113B"/>
    <w:rsid w:val="004618C3"/>
    <w:rsid w:val="00464F8F"/>
    <w:rsid w:val="004659A9"/>
    <w:rsid w:val="00474991"/>
    <w:rsid w:val="004A1752"/>
    <w:rsid w:val="004A5590"/>
    <w:rsid w:val="004C1C9F"/>
    <w:rsid w:val="004C2CE8"/>
    <w:rsid w:val="004C6681"/>
    <w:rsid w:val="004E0E3D"/>
    <w:rsid w:val="004F6FCE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A2D68"/>
    <w:rsid w:val="005A6186"/>
    <w:rsid w:val="005D0ADD"/>
    <w:rsid w:val="005D39DA"/>
    <w:rsid w:val="00600A51"/>
    <w:rsid w:val="0062246B"/>
    <w:rsid w:val="00624F8F"/>
    <w:rsid w:val="00627773"/>
    <w:rsid w:val="006B5D2D"/>
    <w:rsid w:val="006C1661"/>
    <w:rsid w:val="006C2211"/>
    <w:rsid w:val="006F59AB"/>
    <w:rsid w:val="007111FC"/>
    <w:rsid w:val="007121D1"/>
    <w:rsid w:val="00714523"/>
    <w:rsid w:val="00733EDB"/>
    <w:rsid w:val="00747D8D"/>
    <w:rsid w:val="007514B5"/>
    <w:rsid w:val="0076044B"/>
    <w:rsid w:val="00783C9D"/>
    <w:rsid w:val="0079236C"/>
    <w:rsid w:val="007B4068"/>
    <w:rsid w:val="007B7C9F"/>
    <w:rsid w:val="007D0E9D"/>
    <w:rsid w:val="007D1705"/>
    <w:rsid w:val="007D3263"/>
    <w:rsid w:val="007F0112"/>
    <w:rsid w:val="00807E59"/>
    <w:rsid w:val="008124A6"/>
    <w:rsid w:val="00823044"/>
    <w:rsid w:val="00827FA7"/>
    <w:rsid w:val="008309F1"/>
    <w:rsid w:val="0084440D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17E9C"/>
    <w:rsid w:val="00927C77"/>
    <w:rsid w:val="009550E3"/>
    <w:rsid w:val="009552C7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83486"/>
    <w:rsid w:val="00A97CE7"/>
    <w:rsid w:val="00AB0929"/>
    <w:rsid w:val="00AB23AD"/>
    <w:rsid w:val="00AC6A48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387"/>
    <w:rsid w:val="00BA14E3"/>
    <w:rsid w:val="00BA5636"/>
    <w:rsid w:val="00BD19F3"/>
    <w:rsid w:val="00BD3741"/>
    <w:rsid w:val="00BE1F2C"/>
    <w:rsid w:val="00BE3C69"/>
    <w:rsid w:val="00BE6276"/>
    <w:rsid w:val="00BF0945"/>
    <w:rsid w:val="00BF62BA"/>
    <w:rsid w:val="00C00CDF"/>
    <w:rsid w:val="00C12642"/>
    <w:rsid w:val="00C14E9F"/>
    <w:rsid w:val="00C23162"/>
    <w:rsid w:val="00C27D3F"/>
    <w:rsid w:val="00C37466"/>
    <w:rsid w:val="00C43892"/>
    <w:rsid w:val="00C60070"/>
    <w:rsid w:val="00C67803"/>
    <w:rsid w:val="00C72835"/>
    <w:rsid w:val="00C815B5"/>
    <w:rsid w:val="00C861BE"/>
    <w:rsid w:val="00C87189"/>
    <w:rsid w:val="00CA4DB2"/>
    <w:rsid w:val="00CB2830"/>
    <w:rsid w:val="00CC31A6"/>
    <w:rsid w:val="00CF4702"/>
    <w:rsid w:val="00D00FD7"/>
    <w:rsid w:val="00D07A16"/>
    <w:rsid w:val="00D17D02"/>
    <w:rsid w:val="00D378A2"/>
    <w:rsid w:val="00D534D4"/>
    <w:rsid w:val="00D754BB"/>
    <w:rsid w:val="00D80924"/>
    <w:rsid w:val="00D86378"/>
    <w:rsid w:val="00D869BE"/>
    <w:rsid w:val="00D930A7"/>
    <w:rsid w:val="00DA1936"/>
    <w:rsid w:val="00DA412D"/>
    <w:rsid w:val="00DB5AF0"/>
    <w:rsid w:val="00DB7264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772"/>
    <w:rsid w:val="00E641D1"/>
    <w:rsid w:val="00E7431A"/>
    <w:rsid w:val="00E75335"/>
    <w:rsid w:val="00E80D53"/>
    <w:rsid w:val="00E83F84"/>
    <w:rsid w:val="00E9187D"/>
    <w:rsid w:val="00E93085"/>
    <w:rsid w:val="00EA2C51"/>
    <w:rsid w:val="00EF6825"/>
    <w:rsid w:val="00F03B78"/>
    <w:rsid w:val="00F279D3"/>
    <w:rsid w:val="00F501F3"/>
    <w:rsid w:val="00F83BD4"/>
    <w:rsid w:val="00F91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586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345</Words>
  <Characters>1969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2025-08-19T13:47:00Z</cp:lastPrinted>
  <dcterms:created xsi:type="dcterms:W3CDTF">2025-09-02T13:57:00Z</dcterms:created>
  <dcterms:modified xsi:type="dcterms:W3CDTF">2025-09-03T07:35:00Z</dcterms:modified>
</cp:coreProperties>
</file>