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333EE" w:rsidRDefault="00C333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806F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8401455" r:id="rId6"/>
        </w:object>
      </w:r>
    </w:p>
    <w:p w:rsidR="00C333EE" w:rsidRDefault="00C333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333EE" w:rsidRDefault="00C333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333EE" w:rsidRDefault="00C333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333EE" w:rsidRDefault="00C333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333EE" w:rsidRDefault="00C33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333EE" w:rsidRDefault="00C33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333EE" w:rsidRDefault="00C333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333EE" w:rsidRDefault="00C333E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333EE" w:rsidRDefault="00C333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C333EE" w:rsidRDefault="00C333EE" w:rsidP="008D785D">
      <w:pPr>
        <w:rPr>
          <w:sz w:val="24"/>
          <w:lang w:val="uk-UA"/>
        </w:rPr>
      </w:pPr>
    </w:p>
    <w:p w:rsidR="00C333EE" w:rsidRDefault="00C333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333EE" w:rsidRPr="003B408E" w:rsidRDefault="00C333E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Рупташу Василю Іллічу</w:t>
      </w:r>
    </w:p>
    <w:p w:rsidR="00C333EE" w:rsidRDefault="00C333EE" w:rsidP="008D785D">
      <w:pPr>
        <w:jc w:val="both"/>
        <w:rPr>
          <w:b/>
          <w:sz w:val="24"/>
          <w:szCs w:val="24"/>
          <w:lang w:val="uk-UA"/>
        </w:rPr>
      </w:pPr>
    </w:p>
    <w:p w:rsidR="00C333EE" w:rsidRDefault="00C333EE" w:rsidP="008D785D">
      <w:pPr>
        <w:jc w:val="both"/>
        <w:rPr>
          <w:b/>
          <w:sz w:val="24"/>
          <w:szCs w:val="24"/>
          <w:lang w:val="uk-UA"/>
        </w:rPr>
      </w:pPr>
    </w:p>
    <w:p w:rsidR="00C333EE" w:rsidRDefault="00C333EE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254/4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гр.Рупташа Василя Ілліча, 19**р.н., який проживає за адресою: АДРЕСА 1 щодо надання матеріальної допомоги на лікування онкології матері гр.Рупташ Степанії Іванівни, 19**р.н.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 xml:space="preserve">ів Рупташа В.І., Рупташ С.І., копії пенсійного посвідчення Рупташа В.І., Рупташ С.І., копія картки фізичної  особи – платника податків, копія довідки КНП  «Кіцманський центр первинної медичної допомоги»,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333EE" w:rsidRDefault="00C333EE" w:rsidP="00E16479">
      <w:pPr>
        <w:jc w:val="both"/>
        <w:rPr>
          <w:bCs/>
          <w:sz w:val="24"/>
          <w:szCs w:val="24"/>
          <w:lang w:val="uk-UA"/>
        </w:rPr>
      </w:pPr>
    </w:p>
    <w:p w:rsidR="00C333EE" w:rsidRDefault="00C333E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C333EE" w:rsidRDefault="00C333EE" w:rsidP="00EE599D">
      <w:pPr>
        <w:jc w:val="both"/>
        <w:rPr>
          <w:b/>
          <w:bCs/>
          <w:sz w:val="24"/>
          <w:szCs w:val="24"/>
          <w:lang w:val="uk-UA"/>
        </w:rPr>
      </w:pPr>
    </w:p>
    <w:p w:rsidR="00C333EE" w:rsidRPr="00EE599D" w:rsidRDefault="00C333E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гр.Рупташу Василю Іллічу, який проживає за адресою: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 матері гр.Рупташ Степанії Іванівни, в </w:t>
      </w:r>
      <w:r w:rsidRPr="00DA6C46">
        <w:rPr>
          <w:bCs/>
          <w:sz w:val="24"/>
          <w:szCs w:val="24"/>
          <w:lang w:val="uk-UA"/>
        </w:rPr>
        <w:t xml:space="preserve">сумі ______ грн. </w:t>
      </w:r>
      <w:r w:rsidRPr="00B86C2E">
        <w:rPr>
          <w:bCs/>
          <w:sz w:val="24"/>
          <w:szCs w:val="24"/>
          <w:lang w:val="uk-UA"/>
        </w:rPr>
        <w:t>(___________ гривень).</w:t>
      </w:r>
    </w:p>
    <w:p w:rsidR="00C333EE" w:rsidRPr="0084440D" w:rsidRDefault="00C333E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333EE" w:rsidRPr="0084440D" w:rsidRDefault="00C333EE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 w:rsidRPr="00B86C2E"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333EE" w:rsidRPr="008B124A" w:rsidRDefault="00C333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333EE" w:rsidRDefault="00C333EE" w:rsidP="00AE462C">
      <w:pPr>
        <w:ind w:firstLine="600"/>
        <w:jc w:val="both"/>
        <w:rPr>
          <w:sz w:val="24"/>
          <w:szCs w:val="24"/>
          <w:lang w:val="uk-UA"/>
        </w:rPr>
      </w:pPr>
    </w:p>
    <w:p w:rsidR="00C333EE" w:rsidRDefault="00C333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333EE" w:rsidRPr="005F7735" w:rsidRDefault="00C333E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C333EE" w:rsidRDefault="00C333EE" w:rsidP="00B6615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Іван СЕМЕНЮК</w:t>
      </w:r>
    </w:p>
    <w:p w:rsidR="00C333EE" w:rsidRDefault="00C33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333EE" w:rsidRDefault="00C33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C333EE" w:rsidRDefault="00C333EE" w:rsidP="00AE462C">
      <w:pPr>
        <w:rPr>
          <w:b/>
          <w:sz w:val="24"/>
          <w:szCs w:val="24"/>
          <w:lang w:val="uk-UA"/>
        </w:rPr>
      </w:pPr>
    </w:p>
    <w:p w:rsidR="00C333EE" w:rsidRDefault="00C333EE" w:rsidP="00AE462C">
      <w:pPr>
        <w:rPr>
          <w:b/>
          <w:sz w:val="24"/>
          <w:szCs w:val="24"/>
          <w:lang w:val="uk-UA"/>
        </w:rPr>
      </w:pPr>
    </w:p>
    <w:p w:rsidR="00C333EE" w:rsidRDefault="00C333EE" w:rsidP="00AE462C">
      <w:pPr>
        <w:rPr>
          <w:b/>
          <w:sz w:val="24"/>
          <w:szCs w:val="24"/>
          <w:lang w:val="uk-UA"/>
        </w:rPr>
      </w:pPr>
    </w:p>
    <w:p w:rsidR="00C333EE" w:rsidRDefault="00C333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333EE" w:rsidSect="0053152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56579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52BD9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7344"/>
    <w:rsid w:val="00392D55"/>
    <w:rsid w:val="003A0C84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641B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1529"/>
    <w:rsid w:val="00532DAB"/>
    <w:rsid w:val="005376B1"/>
    <w:rsid w:val="00540335"/>
    <w:rsid w:val="0054154B"/>
    <w:rsid w:val="005469A6"/>
    <w:rsid w:val="00566432"/>
    <w:rsid w:val="00581DAF"/>
    <w:rsid w:val="005825EA"/>
    <w:rsid w:val="005867DE"/>
    <w:rsid w:val="005A287A"/>
    <w:rsid w:val="005B5F1C"/>
    <w:rsid w:val="005B5F7B"/>
    <w:rsid w:val="005D0ADD"/>
    <w:rsid w:val="005E1BC0"/>
    <w:rsid w:val="005F42BE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5B95"/>
    <w:rsid w:val="006F59AB"/>
    <w:rsid w:val="006F6AE2"/>
    <w:rsid w:val="00715F81"/>
    <w:rsid w:val="00730764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B4EDE"/>
    <w:rsid w:val="008D785D"/>
    <w:rsid w:val="0091476B"/>
    <w:rsid w:val="00915709"/>
    <w:rsid w:val="00935BBE"/>
    <w:rsid w:val="00946CD9"/>
    <w:rsid w:val="00956C53"/>
    <w:rsid w:val="0095708C"/>
    <w:rsid w:val="00984307"/>
    <w:rsid w:val="00984339"/>
    <w:rsid w:val="00991095"/>
    <w:rsid w:val="009B07BC"/>
    <w:rsid w:val="009B10DC"/>
    <w:rsid w:val="009B74D5"/>
    <w:rsid w:val="009D3EE7"/>
    <w:rsid w:val="009F0E92"/>
    <w:rsid w:val="009F7227"/>
    <w:rsid w:val="00A031FE"/>
    <w:rsid w:val="00A0374E"/>
    <w:rsid w:val="00A04999"/>
    <w:rsid w:val="00A4330B"/>
    <w:rsid w:val="00A50616"/>
    <w:rsid w:val="00A5476E"/>
    <w:rsid w:val="00A67F82"/>
    <w:rsid w:val="00A75804"/>
    <w:rsid w:val="00A806F4"/>
    <w:rsid w:val="00A83486"/>
    <w:rsid w:val="00A83694"/>
    <w:rsid w:val="00A97CE7"/>
    <w:rsid w:val="00AA4EE7"/>
    <w:rsid w:val="00AA67E5"/>
    <w:rsid w:val="00AB23AD"/>
    <w:rsid w:val="00AC6A48"/>
    <w:rsid w:val="00AD7620"/>
    <w:rsid w:val="00AE462C"/>
    <w:rsid w:val="00AE6B3D"/>
    <w:rsid w:val="00B11B47"/>
    <w:rsid w:val="00B13759"/>
    <w:rsid w:val="00B3054F"/>
    <w:rsid w:val="00B401EE"/>
    <w:rsid w:val="00B61329"/>
    <w:rsid w:val="00B62BC9"/>
    <w:rsid w:val="00B66154"/>
    <w:rsid w:val="00B86C2E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33EE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F2F86"/>
    <w:rsid w:val="00D00FD7"/>
    <w:rsid w:val="00D20076"/>
    <w:rsid w:val="00D23BF9"/>
    <w:rsid w:val="00D23C40"/>
    <w:rsid w:val="00D378A2"/>
    <w:rsid w:val="00D534D4"/>
    <w:rsid w:val="00D869BE"/>
    <w:rsid w:val="00D930A7"/>
    <w:rsid w:val="00D95872"/>
    <w:rsid w:val="00D95A9C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2D66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23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341</Words>
  <Characters>1949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2025-04-07T07:25:00Z</cp:lastPrinted>
  <dcterms:created xsi:type="dcterms:W3CDTF">2025-09-02T14:00:00Z</dcterms:created>
  <dcterms:modified xsi:type="dcterms:W3CDTF">2025-09-03T07:45:00Z</dcterms:modified>
</cp:coreProperties>
</file>