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491" w:rsidRDefault="00B65491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F0F2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18401693" r:id="rId8"/>
        </w:object>
      </w:r>
    </w:p>
    <w:p w:rsidR="00B65491" w:rsidRDefault="00B65491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65491" w:rsidRDefault="00B6549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B65491" w:rsidRDefault="00B6549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65491" w:rsidRDefault="00B65491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65491" w:rsidRDefault="00B65491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65491" w:rsidRDefault="00B6549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B65491" w:rsidRDefault="00B6549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B65491" w:rsidRDefault="00B65491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B65491" w:rsidRDefault="00B65491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№_______</w:t>
      </w:r>
    </w:p>
    <w:p w:rsidR="00B65491" w:rsidRPr="00A461C0" w:rsidRDefault="00B65491" w:rsidP="00EE1455">
      <w:pPr>
        <w:pStyle w:val="Normal2"/>
        <w:rPr>
          <w:rFonts w:ascii="Times New Roman" w:hAnsi="Times New Roman"/>
          <w:b/>
          <w:szCs w:val="24"/>
        </w:rPr>
      </w:pPr>
    </w:p>
    <w:p w:rsidR="00B65491" w:rsidRDefault="00B6549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B65491" w:rsidRDefault="00B6549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B65491" w:rsidRDefault="00B6549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B65491" w:rsidRPr="00014663" w:rsidRDefault="00B6549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B65491" w:rsidRPr="00A461C0" w:rsidRDefault="00B6549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65491" w:rsidRDefault="00B65491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№691 від 25.08.2025р. гр.ОСОБА 1 про доцільність призначення її опікуном над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протокол </w:t>
      </w:r>
      <w:r>
        <w:rPr>
          <w:rFonts w:ascii="Times New Roman" w:hAnsi="Times New Roman"/>
          <w:sz w:val="24"/>
          <w:szCs w:val="24"/>
          <w:lang w:val="uk-UA"/>
        </w:rPr>
        <w:t>засідання опікунської ради при виконавчому комітеті Кіцманської міської ради від ______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8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B65491" w:rsidRPr="00D90582" w:rsidRDefault="00B65491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B65491" w:rsidRDefault="00B65491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1978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98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підгрупа «А», який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B65491" w:rsidRPr="00FF39D7" w:rsidRDefault="00B6549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1978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98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>, інвалідом І гр. підгрупа «А»  у випадку визнання його судом недієздатним.</w:t>
      </w:r>
    </w:p>
    <w:p w:rsidR="00B65491" w:rsidRDefault="00B65491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B65491" w:rsidRPr="00FF39D7" w:rsidRDefault="00B6549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B65491" w:rsidRDefault="00B65491" w:rsidP="00AF15D1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sectPr w:rsidR="00B65491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491" w:rsidRDefault="00B65491" w:rsidP="00EE1455">
      <w:pPr>
        <w:spacing w:after="0" w:line="240" w:lineRule="auto"/>
      </w:pPr>
      <w:r>
        <w:separator/>
      </w:r>
    </w:p>
  </w:endnote>
  <w:endnote w:type="continuationSeparator" w:id="0">
    <w:p w:rsidR="00B65491" w:rsidRDefault="00B6549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491" w:rsidRDefault="00B65491" w:rsidP="00EE1455">
      <w:pPr>
        <w:spacing w:after="0" w:line="240" w:lineRule="auto"/>
      </w:pPr>
      <w:r>
        <w:separator/>
      </w:r>
    </w:p>
  </w:footnote>
  <w:footnote w:type="continuationSeparator" w:id="0">
    <w:p w:rsidR="00B65491" w:rsidRDefault="00B6549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0F4E2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33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D617B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2FBD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464A"/>
    <w:rsid w:val="00454779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05CC7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6DC7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7F469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25E4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207B"/>
    <w:rsid w:val="00923749"/>
    <w:rsid w:val="0092462C"/>
    <w:rsid w:val="00925CE1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0E86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15D1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C0C"/>
    <w:rsid w:val="00B4312C"/>
    <w:rsid w:val="00B43585"/>
    <w:rsid w:val="00B4377C"/>
    <w:rsid w:val="00B45543"/>
    <w:rsid w:val="00B45CBB"/>
    <w:rsid w:val="00B56DDB"/>
    <w:rsid w:val="00B61301"/>
    <w:rsid w:val="00B6549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6EA1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953B4"/>
    <w:rsid w:val="00EA07A2"/>
    <w:rsid w:val="00EA2F44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0F25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410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0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0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0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384</Words>
  <Characters>2192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2024-12-11T14:18:00Z</cp:lastPrinted>
  <dcterms:created xsi:type="dcterms:W3CDTF">2025-09-02T14:00:00Z</dcterms:created>
  <dcterms:modified xsi:type="dcterms:W3CDTF">2025-09-03T07:48:00Z</dcterms:modified>
</cp:coreProperties>
</file>