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A08" w:rsidRDefault="00D84A08" w:rsidP="00105ED5">
      <w:pPr>
        <w:ind w:right="-2"/>
        <w:jc w:val="center"/>
        <w:rPr>
          <w:color w:val="000000"/>
          <w:lang w:val="uk-UA"/>
        </w:rPr>
      </w:pPr>
      <w:r w:rsidRPr="00C624FA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9203561" r:id="rId6"/>
        </w:object>
      </w:r>
    </w:p>
    <w:p w:rsidR="00D84A08" w:rsidRPr="00B43BE3" w:rsidRDefault="00D84A08" w:rsidP="00105ED5">
      <w:pPr>
        <w:ind w:right="-2"/>
        <w:jc w:val="center"/>
        <w:rPr>
          <w:color w:val="000000"/>
          <w:lang w:val="uk-UA"/>
        </w:rPr>
      </w:pPr>
    </w:p>
    <w:p w:rsidR="00D84A08" w:rsidRDefault="00D84A08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D84A08" w:rsidRDefault="00D84A08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D84A08" w:rsidRDefault="00D84A08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D84A08" w:rsidRPr="00B43BE3" w:rsidRDefault="00D84A08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B43BE3">
        <w:rPr>
          <w:b/>
          <w:color w:val="000000"/>
          <w:sz w:val="24"/>
          <w:szCs w:val="24"/>
        </w:rPr>
        <w:t>Проєкт</w:t>
      </w:r>
    </w:p>
    <w:p w:rsidR="00D84A08" w:rsidRPr="00B43BE3" w:rsidRDefault="00D84A08" w:rsidP="00105ED5">
      <w:pPr>
        <w:jc w:val="center"/>
        <w:rPr>
          <w:b/>
          <w:color w:val="000000"/>
          <w:sz w:val="24"/>
          <w:szCs w:val="24"/>
        </w:rPr>
      </w:pPr>
      <w:r w:rsidRPr="00B43BE3">
        <w:rPr>
          <w:b/>
          <w:color w:val="000000"/>
          <w:sz w:val="24"/>
          <w:szCs w:val="24"/>
        </w:rPr>
        <w:t xml:space="preserve">Р І Ш Е Н Н Я </w:t>
      </w:r>
    </w:p>
    <w:p w:rsidR="00D84A08" w:rsidRPr="00B43BE3" w:rsidRDefault="00D84A08" w:rsidP="00105ED5">
      <w:pPr>
        <w:jc w:val="center"/>
        <w:rPr>
          <w:color w:val="000000"/>
          <w:sz w:val="24"/>
          <w:szCs w:val="24"/>
        </w:rPr>
      </w:pPr>
    </w:p>
    <w:p w:rsidR="00D84A08" w:rsidRPr="00B43BE3" w:rsidRDefault="00D84A08" w:rsidP="00105ED5">
      <w:pPr>
        <w:rPr>
          <w:color w:val="000000"/>
          <w:sz w:val="24"/>
          <w:szCs w:val="24"/>
        </w:rPr>
      </w:pPr>
      <w:r w:rsidRPr="00B43BE3">
        <w:rPr>
          <w:color w:val="000000"/>
          <w:sz w:val="24"/>
          <w:szCs w:val="24"/>
        </w:rPr>
        <w:t xml:space="preserve">   ___________202</w:t>
      </w:r>
      <w:r w:rsidRPr="00B43BE3">
        <w:rPr>
          <w:color w:val="000000"/>
          <w:sz w:val="24"/>
          <w:szCs w:val="24"/>
          <w:lang w:val="uk-UA"/>
        </w:rPr>
        <w:t>5</w:t>
      </w:r>
      <w:r w:rsidRPr="00B43BE3">
        <w:rPr>
          <w:color w:val="000000"/>
          <w:sz w:val="24"/>
          <w:szCs w:val="24"/>
        </w:rPr>
        <w:t xml:space="preserve">      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B43BE3">
        <w:rPr>
          <w:color w:val="000000"/>
          <w:sz w:val="24"/>
          <w:szCs w:val="24"/>
        </w:rPr>
        <w:t xml:space="preserve"> 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B43BE3">
        <w:rPr>
          <w:color w:val="000000"/>
          <w:sz w:val="24"/>
          <w:szCs w:val="24"/>
        </w:rPr>
        <w:t xml:space="preserve"> № ________</w:t>
      </w:r>
    </w:p>
    <w:p w:rsidR="00D84A08" w:rsidRPr="00105ED5" w:rsidRDefault="00D84A08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D84A08" w:rsidRPr="0074219F" w:rsidRDefault="00D84A08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>Про надання дозволу ФОП Жуківському Дмитру Іларійовичу на виготовлення паспорту прив’язки для розміщення тимчасової споруди для провадження підприємницької діяльності по вул. Незалежності, 37 в м. Кіцмань, Чернівецького району, Чернівецької області</w:t>
      </w:r>
    </w:p>
    <w:p w:rsidR="00D84A08" w:rsidRPr="0074219F" w:rsidRDefault="00D84A08" w:rsidP="006F2A3A">
      <w:pPr>
        <w:rPr>
          <w:b/>
          <w:sz w:val="24"/>
          <w:lang w:val="uk-UA"/>
        </w:rPr>
      </w:pPr>
    </w:p>
    <w:p w:rsidR="00D84A08" w:rsidRPr="0099080B" w:rsidRDefault="00D84A08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Розглянувши заяву за вх. №</w:t>
      </w:r>
      <w:r>
        <w:rPr>
          <w:sz w:val="24"/>
          <w:lang w:val="uk-UA"/>
        </w:rPr>
        <w:t xml:space="preserve">381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08.09.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5</w:t>
      </w:r>
      <w:r w:rsidRPr="0099080B">
        <w:rPr>
          <w:sz w:val="24"/>
          <w:lang w:val="uk-UA"/>
        </w:rPr>
        <w:t xml:space="preserve"> року ФОП</w:t>
      </w:r>
      <w:r>
        <w:rPr>
          <w:sz w:val="24"/>
          <w:lang w:val="uk-UA"/>
        </w:rPr>
        <w:t xml:space="preserve"> Жуківського Дмитра Іларійовича про надання дозволу </w:t>
      </w:r>
      <w:r w:rsidRPr="0074219F">
        <w:rPr>
          <w:sz w:val="24"/>
          <w:szCs w:val="24"/>
          <w:lang w:val="uk-UA"/>
        </w:rPr>
        <w:t>на виготовлення паспорту прив’язи для розміщення тимчасової споруди для провадження підприємницької діяльності по вул. Незалежності, 37 в м. Кіцмань,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Ви</w:t>
      </w:r>
      <w:r>
        <w:rPr>
          <w:sz w:val="24"/>
          <w:szCs w:val="24"/>
          <w:lang w:val="uk-UA"/>
        </w:rPr>
        <w:t xml:space="preserve">писку </w:t>
      </w:r>
      <w:r w:rsidRPr="00587554">
        <w:rPr>
          <w:sz w:val="24"/>
          <w:szCs w:val="24"/>
          <w:lang w:val="uk-UA"/>
        </w:rPr>
        <w:t>з</w:t>
      </w:r>
      <w:r>
        <w:rPr>
          <w:sz w:val="24"/>
          <w:szCs w:val="24"/>
          <w:lang w:val="uk-UA"/>
        </w:rPr>
        <w:t xml:space="preserve"> єдиного державного</w:t>
      </w:r>
      <w:r w:rsidRPr="00587554">
        <w:rPr>
          <w:sz w:val="24"/>
          <w:szCs w:val="24"/>
          <w:lang w:val="uk-UA"/>
        </w:rPr>
        <w:t xml:space="preserve"> реєстру </w:t>
      </w:r>
      <w:r>
        <w:rPr>
          <w:sz w:val="24"/>
          <w:szCs w:val="24"/>
          <w:lang w:val="uk-UA"/>
        </w:rPr>
        <w:t>юридичних осіб та фізичних осіб – підприємців, схему розміщення тимчасової  споруди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D84A08" w:rsidRPr="00587554" w:rsidRDefault="00D84A08" w:rsidP="006F2A3A">
      <w:pPr>
        <w:jc w:val="both"/>
        <w:rPr>
          <w:sz w:val="24"/>
          <w:lang w:val="uk-UA"/>
        </w:rPr>
      </w:pPr>
    </w:p>
    <w:p w:rsidR="00D84A08" w:rsidRPr="00587554" w:rsidRDefault="00D84A08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D84A08" w:rsidRPr="001147F0" w:rsidRDefault="00D84A08" w:rsidP="006F2A3A">
      <w:pPr>
        <w:jc w:val="center"/>
        <w:rPr>
          <w:sz w:val="24"/>
          <w:highlight w:val="yellow"/>
          <w:lang w:val="uk-UA"/>
        </w:rPr>
      </w:pPr>
    </w:p>
    <w:p w:rsidR="00D84A08" w:rsidRPr="00734CC9" w:rsidRDefault="00D84A08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</w:t>
      </w:r>
      <w:r w:rsidRPr="00AB5F20">
        <w:rPr>
          <w:sz w:val="24"/>
        </w:rPr>
        <w:t xml:space="preserve">ФОП </w:t>
      </w:r>
      <w:r>
        <w:rPr>
          <w:sz w:val="24"/>
        </w:rPr>
        <w:t>Жуківському Дмитру Іларійовичу</w:t>
      </w:r>
      <w:r w:rsidRPr="00AB5F20">
        <w:rPr>
          <w:b/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виготовлення паспорта прив’язки та </w:t>
      </w:r>
      <w:r w:rsidRPr="001332C7">
        <w:rPr>
          <w:sz w:val="24"/>
        </w:rPr>
        <w:t>розміщення тимчасової споруди для провадження підприємницької діяльності</w:t>
      </w:r>
      <w:r>
        <w:rPr>
          <w:sz w:val="24"/>
        </w:rPr>
        <w:t xml:space="preserve"> по вул. Незалежності, 37 в</w:t>
      </w:r>
      <w:r w:rsidRPr="00AB5F20">
        <w:rPr>
          <w:sz w:val="24"/>
        </w:rPr>
        <w:t xml:space="preserve"> м. Кіцмань,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на земельній ділянці 7322510100:01:001:1098</w:t>
      </w:r>
      <w:r w:rsidRPr="001332C7">
        <w:rPr>
          <w:sz w:val="24"/>
          <w:szCs w:val="24"/>
        </w:rPr>
        <w:t xml:space="preserve"> </w:t>
      </w:r>
      <w:r>
        <w:rPr>
          <w:sz w:val="24"/>
          <w:szCs w:val="24"/>
        </w:rPr>
        <w:t>терміном на 5 (п’ять) років.</w:t>
      </w:r>
    </w:p>
    <w:p w:rsidR="00D84A08" w:rsidRPr="00734CC9" w:rsidRDefault="00D84A08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 w:rsidRPr="00AB5F20">
        <w:rPr>
          <w:sz w:val="24"/>
        </w:rPr>
        <w:t xml:space="preserve">ФОП </w:t>
      </w:r>
      <w:r>
        <w:rPr>
          <w:sz w:val="24"/>
        </w:rPr>
        <w:t>Жуківському Дмитру  Іларійовичу</w:t>
      </w:r>
      <w:r w:rsidRPr="00734CC9">
        <w:rPr>
          <w:sz w:val="24"/>
          <w:szCs w:val="24"/>
        </w:rPr>
        <w:t>:</w:t>
      </w:r>
    </w:p>
    <w:p w:rsidR="00D84A08" w:rsidRPr="00622703" w:rsidRDefault="00D84A08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D84A08" w:rsidRPr="00734CC9" w:rsidRDefault="00D84A08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D84A08" w:rsidRPr="00734CC9" w:rsidRDefault="00D84A08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D84A08" w:rsidRDefault="00D84A08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D84A08" w:rsidRPr="00AB5F20" w:rsidRDefault="00D84A08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покласти на </w:t>
      </w:r>
      <w:r>
        <w:t>заступника міського голови  з питань діяльності виконавчих органів Олександра МАРУСЯКА</w:t>
      </w:r>
      <w:r>
        <w:rPr>
          <w:shd w:val="clear" w:color="auto" w:fill="FFFFFF"/>
        </w:rPr>
        <w:t>.</w:t>
      </w:r>
    </w:p>
    <w:p w:rsidR="00D84A08" w:rsidRDefault="00D84A08" w:rsidP="00CB7D2F">
      <w:pPr>
        <w:rPr>
          <w:b/>
          <w:sz w:val="24"/>
        </w:rPr>
      </w:pPr>
    </w:p>
    <w:p w:rsidR="00D84A08" w:rsidRPr="00F12A95" w:rsidRDefault="00D84A08" w:rsidP="007C568C">
      <w:pPr>
        <w:jc w:val="both"/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    </w:t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>Іван СЕМЕНЮК</w:t>
      </w:r>
    </w:p>
    <w:sectPr w:rsidR="00D84A08" w:rsidRPr="00F12A95" w:rsidSect="00B43BE3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9757A"/>
    <w:rsid w:val="000A2834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20B1B"/>
    <w:rsid w:val="001332C7"/>
    <w:rsid w:val="001342DF"/>
    <w:rsid w:val="001349E2"/>
    <w:rsid w:val="0018598B"/>
    <w:rsid w:val="001862AE"/>
    <w:rsid w:val="001979B4"/>
    <w:rsid w:val="001A4634"/>
    <w:rsid w:val="001B2D66"/>
    <w:rsid w:val="001B3352"/>
    <w:rsid w:val="001D72D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96733"/>
    <w:rsid w:val="002B35DC"/>
    <w:rsid w:val="002C2139"/>
    <w:rsid w:val="002E0A8C"/>
    <w:rsid w:val="002E2AB8"/>
    <w:rsid w:val="002E4F1B"/>
    <w:rsid w:val="00332764"/>
    <w:rsid w:val="00343E3C"/>
    <w:rsid w:val="003452AD"/>
    <w:rsid w:val="00360CD7"/>
    <w:rsid w:val="003723B8"/>
    <w:rsid w:val="00385FC4"/>
    <w:rsid w:val="00397F44"/>
    <w:rsid w:val="003A2AA1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D4B21"/>
    <w:rsid w:val="004D67C5"/>
    <w:rsid w:val="005140A8"/>
    <w:rsid w:val="005275B2"/>
    <w:rsid w:val="00537715"/>
    <w:rsid w:val="00566F10"/>
    <w:rsid w:val="00582586"/>
    <w:rsid w:val="0058294A"/>
    <w:rsid w:val="00587554"/>
    <w:rsid w:val="005A140A"/>
    <w:rsid w:val="005B1D7B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A799C"/>
    <w:rsid w:val="006C304A"/>
    <w:rsid w:val="006E4D4B"/>
    <w:rsid w:val="006F2A3A"/>
    <w:rsid w:val="00734CC9"/>
    <w:rsid w:val="0074219F"/>
    <w:rsid w:val="007561EC"/>
    <w:rsid w:val="00764F42"/>
    <w:rsid w:val="007705A6"/>
    <w:rsid w:val="007855B7"/>
    <w:rsid w:val="007C568C"/>
    <w:rsid w:val="007D2DBA"/>
    <w:rsid w:val="007D4EC6"/>
    <w:rsid w:val="007E3D44"/>
    <w:rsid w:val="007F27E8"/>
    <w:rsid w:val="008051ED"/>
    <w:rsid w:val="008134C5"/>
    <w:rsid w:val="008179C0"/>
    <w:rsid w:val="008405BB"/>
    <w:rsid w:val="0084582D"/>
    <w:rsid w:val="00854717"/>
    <w:rsid w:val="00855820"/>
    <w:rsid w:val="00872B3C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756BC"/>
    <w:rsid w:val="00981FB4"/>
    <w:rsid w:val="0099080B"/>
    <w:rsid w:val="009A2350"/>
    <w:rsid w:val="009D123B"/>
    <w:rsid w:val="009D2229"/>
    <w:rsid w:val="009D2268"/>
    <w:rsid w:val="009E3FA1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5F20"/>
    <w:rsid w:val="00AB608F"/>
    <w:rsid w:val="00B01166"/>
    <w:rsid w:val="00B3011A"/>
    <w:rsid w:val="00B41139"/>
    <w:rsid w:val="00B43A3F"/>
    <w:rsid w:val="00B43BE3"/>
    <w:rsid w:val="00B6676A"/>
    <w:rsid w:val="00B82840"/>
    <w:rsid w:val="00BA1BD3"/>
    <w:rsid w:val="00BB6FBA"/>
    <w:rsid w:val="00BC40F0"/>
    <w:rsid w:val="00C037CF"/>
    <w:rsid w:val="00C17356"/>
    <w:rsid w:val="00C214B7"/>
    <w:rsid w:val="00C306E5"/>
    <w:rsid w:val="00C35956"/>
    <w:rsid w:val="00C4342C"/>
    <w:rsid w:val="00C45065"/>
    <w:rsid w:val="00C624FA"/>
    <w:rsid w:val="00C76F47"/>
    <w:rsid w:val="00C83AC9"/>
    <w:rsid w:val="00C86362"/>
    <w:rsid w:val="00CA47B3"/>
    <w:rsid w:val="00CB7D2F"/>
    <w:rsid w:val="00CD20E9"/>
    <w:rsid w:val="00D164C9"/>
    <w:rsid w:val="00D36EEC"/>
    <w:rsid w:val="00D4074F"/>
    <w:rsid w:val="00D41066"/>
    <w:rsid w:val="00D4223B"/>
    <w:rsid w:val="00D50ADA"/>
    <w:rsid w:val="00D532BB"/>
    <w:rsid w:val="00D6553C"/>
    <w:rsid w:val="00D66E91"/>
    <w:rsid w:val="00D75995"/>
    <w:rsid w:val="00D81B58"/>
    <w:rsid w:val="00D84A08"/>
    <w:rsid w:val="00D86FA6"/>
    <w:rsid w:val="00DC0731"/>
    <w:rsid w:val="00DC0BAA"/>
    <w:rsid w:val="00DC0DBE"/>
    <w:rsid w:val="00DD1473"/>
    <w:rsid w:val="00DE2C1F"/>
    <w:rsid w:val="00DF1277"/>
    <w:rsid w:val="00E10D79"/>
    <w:rsid w:val="00E26AF1"/>
    <w:rsid w:val="00E31A68"/>
    <w:rsid w:val="00E358D3"/>
    <w:rsid w:val="00E402AB"/>
    <w:rsid w:val="00E6390B"/>
    <w:rsid w:val="00E81D06"/>
    <w:rsid w:val="00E8207E"/>
    <w:rsid w:val="00E82FEF"/>
    <w:rsid w:val="00E90C8F"/>
    <w:rsid w:val="00EA66C1"/>
    <w:rsid w:val="00EC319C"/>
    <w:rsid w:val="00EC4E84"/>
    <w:rsid w:val="00ED480B"/>
    <w:rsid w:val="00EF5CFE"/>
    <w:rsid w:val="00F12A95"/>
    <w:rsid w:val="00F26D3A"/>
    <w:rsid w:val="00F50F98"/>
    <w:rsid w:val="00F647FC"/>
    <w:rsid w:val="00F72909"/>
    <w:rsid w:val="00F80A04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692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410</Words>
  <Characters>2342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2025-05-06T13:43:00Z</cp:lastPrinted>
  <dcterms:created xsi:type="dcterms:W3CDTF">2025-09-12T13:10:00Z</dcterms:created>
  <dcterms:modified xsi:type="dcterms:W3CDTF">2025-09-12T14:33:00Z</dcterms:modified>
</cp:coreProperties>
</file>