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53F" w:rsidRDefault="0023353F" w:rsidP="001C1D07">
      <w:pPr>
        <w:tabs>
          <w:tab w:val="left" w:pos="1340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19528252" r:id="rId5"/>
        </w:object>
      </w:r>
    </w:p>
    <w:p w:rsidR="0023353F" w:rsidRPr="00EB29E2" w:rsidRDefault="0023353F" w:rsidP="001C1D07">
      <w:pPr>
        <w:tabs>
          <w:tab w:val="left" w:pos="1340"/>
        </w:tabs>
        <w:rPr>
          <w:rFonts w:ascii="Times New Roman" w:hAnsi="Times New Roman"/>
          <w:color w:val="FF0000"/>
        </w:rPr>
      </w:pPr>
    </w:p>
    <w:p w:rsidR="0023353F" w:rsidRPr="00CA36B9" w:rsidRDefault="0023353F" w:rsidP="001C1D0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23353F" w:rsidRPr="00CA36B9" w:rsidRDefault="0023353F" w:rsidP="001C1D0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23353F" w:rsidRPr="00CA36B9" w:rsidRDefault="0023353F" w:rsidP="001C1D0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23353F" w:rsidRPr="00CA36B9" w:rsidRDefault="0023353F" w:rsidP="001C1D07">
      <w:pPr>
        <w:jc w:val="right"/>
        <w:rPr>
          <w:rFonts w:ascii="Times New Roman" w:hAnsi="Times New Roman"/>
        </w:rPr>
      </w:pPr>
    </w:p>
    <w:p w:rsidR="0023353F" w:rsidRPr="00CA36B9" w:rsidRDefault="0023353F" w:rsidP="001C1D07">
      <w:pPr>
        <w:jc w:val="right"/>
        <w:rPr>
          <w:rFonts w:ascii="Times New Roman" w:hAnsi="Times New Roman"/>
        </w:rPr>
      </w:pPr>
    </w:p>
    <w:p w:rsidR="0023353F" w:rsidRPr="00CA36B9" w:rsidRDefault="0023353F" w:rsidP="001C1D07">
      <w:pPr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23353F" w:rsidRPr="00CA36B9" w:rsidRDefault="0023353F" w:rsidP="001C1D07">
      <w:pPr>
        <w:jc w:val="center"/>
        <w:rPr>
          <w:rFonts w:ascii="Times New Roman" w:hAnsi="Times New Roman"/>
          <w:b/>
        </w:rPr>
      </w:pPr>
    </w:p>
    <w:p w:rsidR="0023353F" w:rsidRPr="00CA36B9" w:rsidRDefault="0023353F" w:rsidP="001C1D07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23353F" w:rsidRPr="00CA36B9" w:rsidRDefault="0023353F" w:rsidP="001C1D07">
      <w:pPr>
        <w:rPr>
          <w:rFonts w:ascii="Times New Roman" w:hAnsi="Times New Roman"/>
          <w:b/>
        </w:rPr>
      </w:pPr>
    </w:p>
    <w:p w:rsidR="0023353F" w:rsidRPr="00146014" w:rsidRDefault="0023353F" w:rsidP="001C1D07">
      <w:pPr>
        <w:rPr>
          <w:rFonts w:ascii="Times New Roman" w:hAnsi="Times New Roman"/>
          <w:color w:val="FF0000"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5</w:t>
      </w:r>
      <w:r w:rsidRPr="00CA36B9"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м. Кіцмань                  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</w:t>
      </w:r>
      <w:r w:rsidRPr="00CA36B9">
        <w:rPr>
          <w:rFonts w:ascii="Times New Roman" w:hAnsi="Times New Roman"/>
          <w:b/>
        </w:rPr>
        <w:t>№ ______</w:t>
      </w:r>
    </w:p>
    <w:p w:rsidR="0023353F" w:rsidRDefault="0023353F" w:rsidP="001C1D07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3353F" w:rsidRDefault="0023353F" w:rsidP="001C1D07">
      <w:pPr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:rsidR="0023353F" w:rsidRDefault="0023353F" w:rsidP="001C1D07">
      <w:pPr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 xml:space="preserve">житлового будинку та земельної ділянки площею 0,0852 га </w:t>
      </w:r>
    </w:p>
    <w:p w:rsidR="0023353F" w:rsidRDefault="0023353F" w:rsidP="001C1D07">
      <w:pPr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 xml:space="preserve">для будівництва і обслуговування житлового будинку, </w:t>
      </w:r>
    </w:p>
    <w:p w:rsidR="0023353F" w:rsidRDefault="0023353F" w:rsidP="001C1D07">
      <w:pPr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>господарських будівель і споруд, розташованих за адресою:</w:t>
      </w:r>
    </w:p>
    <w:p w:rsidR="0023353F" w:rsidRDefault="0023353F" w:rsidP="001C1D07">
      <w:pPr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АДРЕСА 1</w:t>
      </w:r>
      <w:r w:rsidRPr="0029570E">
        <w:rPr>
          <w:rStyle w:val="a"/>
          <w:b/>
          <w:bCs/>
          <w:sz w:val="24"/>
          <w:szCs w:val="24"/>
        </w:rPr>
        <w:t xml:space="preserve">, м. Кіцмань між </w:t>
      </w:r>
      <w:r>
        <w:rPr>
          <w:rStyle w:val="a"/>
          <w:b/>
          <w:bCs/>
          <w:sz w:val="24"/>
          <w:szCs w:val="24"/>
        </w:rPr>
        <w:t>ОСОБА 1</w:t>
      </w:r>
      <w:r w:rsidRPr="0029570E">
        <w:rPr>
          <w:rStyle w:val="a"/>
          <w:b/>
          <w:bCs/>
          <w:sz w:val="24"/>
          <w:szCs w:val="24"/>
        </w:rPr>
        <w:t xml:space="preserve">, </w:t>
      </w:r>
    </w:p>
    <w:p w:rsidR="0023353F" w:rsidRDefault="0023353F" w:rsidP="001C1D07">
      <w:pPr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</w:t>
      </w:r>
      <w:r w:rsidRPr="0029570E">
        <w:rPr>
          <w:rStyle w:val="a"/>
          <w:b/>
          <w:bCs/>
          <w:sz w:val="24"/>
          <w:szCs w:val="24"/>
        </w:rPr>
        <w:t xml:space="preserve"> листопада 1955 року народження та </w:t>
      </w:r>
      <w:r>
        <w:rPr>
          <w:rStyle w:val="a"/>
          <w:b/>
          <w:bCs/>
          <w:sz w:val="24"/>
          <w:szCs w:val="24"/>
        </w:rPr>
        <w:t>ОСОБА 2</w:t>
      </w:r>
      <w:r w:rsidRPr="0029570E">
        <w:rPr>
          <w:rStyle w:val="a"/>
          <w:b/>
          <w:bCs/>
          <w:sz w:val="24"/>
          <w:szCs w:val="24"/>
        </w:rPr>
        <w:t xml:space="preserve">, </w:t>
      </w:r>
    </w:p>
    <w:p w:rsidR="0023353F" w:rsidRDefault="0023353F" w:rsidP="001C1D07">
      <w:pPr>
        <w:tabs>
          <w:tab w:val="left" w:pos="3820"/>
        </w:tabs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</w:t>
      </w:r>
      <w:r w:rsidRPr="0029570E">
        <w:rPr>
          <w:rStyle w:val="a"/>
          <w:b/>
          <w:bCs/>
          <w:sz w:val="24"/>
          <w:szCs w:val="24"/>
        </w:rPr>
        <w:t xml:space="preserve"> травня 1979 року народження, мешканцями м. Кіцмань</w:t>
      </w:r>
    </w:p>
    <w:p w:rsidR="0023353F" w:rsidRPr="007E116B" w:rsidRDefault="0023353F" w:rsidP="001C1D07">
      <w:pPr>
        <w:tabs>
          <w:tab w:val="left" w:pos="3820"/>
        </w:tabs>
        <w:jc w:val="both"/>
        <w:rPr>
          <w:rFonts w:ascii="Times New Roman" w:hAnsi="Times New Roman"/>
          <w:b/>
        </w:rPr>
      </w:pPr>
    </w:p>
    <w:p w:rsidR="0023353F" w:rsidRPr="007874A2" w:rsidRDefault="0023353F" w:rsidP="001C1D0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К</w:t>
      </w:r>
      <w:r w:rsidRPr="007874A2">
        <w:rPr>
          <w:rFonts w:ascii="Times New Roman" w:hAnsi="Times New Roman"/>
          <w:shd w:val="clear" w:color="auto" w:fill="FFFFFF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</w:rPr>
        <w:t>, статтями</w:t>
      </w:r>
      <w:r w:rsidRPr="000F617F">
        <w:rPr>
          <w:rFonts w:ascii="Times New Roman" w:hAnsi="Times New Roman"/>
        </w:rPr>
        <w:t xml:space="preserve"> 17, 18 Закону України</w:t>
      </w:r>
      <w:r>
        <w:rPr>
          <w:rFonts w:ascii="Times New Roman" w:hAnsi="Times New Roman"/>
        </w:rPr>
        <w:t xml:space="preserve"> «Про охорону дитинства», статтею</w:t>
      </w:r>
      <w:r w:rsidRPr="000F617F">
        <w:rPr>
          <w:rFonts w:ascii="Times New Roman" w:hAnsi="Times New Roman"/>
        </w:rPr>
        <w:t xml:space="preserve"> 203 Ци</w:t>
      </w:r>
      <w:r>
        <w:rPr>
          <w:rFonts w:ascii="Times New Roman" w:hAnsi="Times New Roman"/>
        </w:rPr>
        <w:t>вільного кодексу України, пунктом</w:t>
      </w:r>
      <w:r w:rsidRPr="000F617F">
        <w:rPr>
          <w:rFonts w:ascii="Times New Roman" w:hAnsi="Times New Roman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</w:rPr>
        <w:t xml:space="preserve"> зі змінами</w:t>
      </w:r>
      <w:r w:rsidRPr="000F617F">
        <w:rPr>
          <w:rFonts w:ascii="Times New Roman" w:hAnsi="Times New Roman"/>
        </w:rPr>
        <w:t>, розгля</w:t>
      </w:r>
      <w:r>
        <w:rPr>
          <w:rFonts w:ascii="Times New Roman" w:hAnsi="Times New Roman"/>
        </w:rPr>
        <w:t>нувши заяву гр. ОСОБА 1,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листопада</w:t>
      </w:r>
      <w:r w:rsidRPr="0029570E">
        <w:rPr>
          <w:rStyle w:val="a"/>
          <w:sz w:val="24"/>
          <w:szCs w:val="24"/>
        </w:rPr>
        <w:t xml:space="preserve"> 195</w:t>
      </w:r>
      <w:r>
        <w:rPr>
          <w:rStyle w:val="a"/>
          <w:sz w:val="24"/>
          <w:szCs w:val="24"/>
        </w:rPr>
        <w:t>5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>, мешканця м. Кіцмань</w:t>
      </w:r>
      <w:r w:rsidRPr="0029570E">
        <w:rPr>
          <w:rStyle w:val="a"/>
          <w:sz w:val="24"/>
          <w:szCs w:val="24"/>
        </w:rPr>
        <w:t xml:space="preserve"> від </w:t>
      </w:r>
      <w:r>
        <w:rPr>
          <w:rStyle w:val="a"/>
          <w:sz w:val="24"/>
          <w:szCs w:val="24"/>
        </w:rPr>
        <w:t>21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8</w:t>
      </w:r>
      <w:r w:rsidRPr="0029570E">
        <w:rPr>
          <w:rStyle w:val="a"/>
          <w:sz w:val="24"/>
          <w:szCs w:val="24"/>
        </w:rPr>
        <w:t xml:space="preserve">.2025 № </w:t>
      </w:r>
      <w:r>
        <w:rPr>
          <w:rStyle w:val="a"/>
          <w:sz w:val="24"/>
          <w:szCs w:val="24"/>
        </w:rPr>
        <w:t>358</w:t>
      </w:r>
      <w:r w:rsidRPr="00057F3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625D1C">
        <w:rPr>
          <w:rFonts w:ascii="Times New Roman" w:hAnsi="Times New Roman"/>
        </w:rPr>
        <w:t xml:space="preserve">враховуючи </w:t>
      </w:r>
      <w:r>
        <w:rPr>
          <w:rFonts w:ascii="Times New Roman" w:hAnsi="Times New Roman"/>
        </w:rPr>
        <w:t>рішення Комісії з питань захисту прав дитини при виконавчому комітеті Кіцманської міської ради від 12</w:t>
      </w:r>
      <w:r w:rsidRPr="00CE19C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09.2025 № 3, </w:t>
      </w:r>
      <w:r w:rsidRPr="00F752F4">
        <w:rPr>
          <w:rFonts w:ascii="Times New Roman" w:hAnsi="Times New Roman"/>
        </w:rPr>
        <w:t>виконавчий  комітет  міської ради</w:t>
      </w:r>
      <w:r w:rsidRPr="007874A2">
        <w:rPr>
          <w:rFonts w:ascii="Times New Roman" w:hAnsi="Times New Roman"/>
        </w:rPr>
        <w:t xml:space="preserve"> </w:t>
      </w:r>
    </w:p>
    <w:p w:rsidR="0023353F" w:rsidRDefault="0023353F" w:rsidP="001C1D07">
      <w:pPr>
        <w:pStyle w:val="10"/>
        <w:jc w:val="both"/>
        <w:rPr>
          <w:rFonts w:ascii="Times New Roman" w:hAnsi="Times New Roman"/>
          <w:b/>
          <w:szCs w:val="24"/>
        </w:rPr>
      </w:pPr>
    </w:p>
    <w:p w:rsidR="0023353F" w:rsidRPr="00003498" w:rsidRDefault="0023353F" w:rsidP="001C1D07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23353F" w:rsidRDefault="0023353F" w:rsidP="001C1D07">
      <w:pPr>
        <w:tabs>
          <w:tab w:val="left" w:pos="3820"/>
        </w:tabs>
        <w:jc w:val="both"/>
        <w:rPr>
          <w:rFonts w:ascii="Times New Roman" w:hAnsi="Times New Roman"/>
        </w:rPr>
      </w:pPr>
    </w:p>
    <w:p w:rsidR="0023353F" w:rsidRPr="0029570E" w:rsidRDefault="0023353F" w:rsidP="001C1D07">
      <w:pPr>
        <w:jc w:val="both"/>
        <w:rPr>
          <w:rStyle w:val="a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Pr="0029570E">
        <w:rPr>
          <w:rStyle w:val="a"/>
          <w:sz w:val="24"/>
          <w:szCs w:val="24"/>
        </w:rPr>
        <w:t xml:space="preserve">1. Надати згоду на укладення договору дарування житлового будинку та земельної ділянки площею 0,0852 га для будівництва і обслуговування житлового будинку, господарських будівель і споруд, розташованих за адресою: </w:t>
      </w:r>
      <w:r>
        <w:rPr>
          <w:rStyle w:val="a"/>
          <w:sz w:val="24"/>
          <w:szCs w:val="24"/>
        </w:rPr>
        <w:t>АДРЕСА 1</w:t>
      </w:r>
      <w:r w:rsidRPr="0029570E">
        <w:rPr>
          <w:rStyle w:val="a"/>
          <w:sz w:val="24"/>
          <w:szCs w:val="24"/>
        </w:rPr>
        <w:t xml:space="preserve">, м. Кіцмань між </w:t>
      </w:r>
      <w:r>
        <w:rPr>
          <w:rStyle w:val="a"/>
          <w:sz w:val="24"/>
          <w:szCs w:val="24"/>
        </w:rPr>
        <w:t>ОСОБА 1</w:t>
      </w:r>
      <w:r w:rsidRPr="0029570E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листопада 1955 року народження та </w:t>
      </w:r>
      <w:r>
        <w:rPr>
          <w:rStyle w:val="a"/>
          <w:sz w:val="24"/>
          <w:szCs w:val="24"/>
        </w:rPr>
        <w:t>ОСОБА 2</w:t>
      </w:r>
      <w:r w:rsidRPr="0029570E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травня 1979 року народження, мешканцями м. Кіцмань.</w:t>
      </w:r>
    </w:p>
    <w:p w:rsidR="0023353F" w:rsidRDefault="0023353F" w:rsidP="001C1D07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</w:p>
    <w:p w:rsidR="0023353F" w:rsidRDefault="0023353F" w:rsidP="001C1D07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У зв'язку з тим,</w:t>
      </w:r>
      <w:r w:rsidRPr="0029570E">
        <w:rPr>
          <w:rStyle w:val="a"/>
          <w:sz w:val="24"/>
          <w:szCs w:val="24"/>
        </w:rPr>
        <w:t xml:space="preserve"> що в житловому будинку зареєстрован</w:t>
      </w:r>
      <w:r>
        <w:rPr>
          <w:rStyle w:val="a"/>
          <w:sz w:val="24"/>
          <w:szCs w:val="24"/>
        </w:rPr>
        <w:t>ий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є</w:t>
      </w:r>
      <w:r w:rsidRPr="0029570E">
        <w:rPr>
          <w:rStyle w:val="a"/>
          <w:sz w:val="24"/>
          <w:szCs w:val="24"/>
        </w:rPr>
        <w:t xml:space="preserve"> малолітн</w:t>
      </w:r>
      <w:r>
        <w:rPr>
          <w:rStyle w:val="a"/>
          <w:sz w:val="24"/>
          <w:szCs w:val="24"/>
        </w:rPr>
        <w:t>ій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листопада</w:t>
      </w:r>
      <w:r w:rsidRPr="0029570E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6</w:t>
      </w:r>
      <w:r w:rsidRPr="0029570E">
        <w:rPr>
          <w:rStyle w:val="a"/>
          <w:sz w:val="24"/>
          <w:szCs w:val="24"/>
        </w:rPr>
        <w:t xml:space="preserve"> року народження, зберегти право користування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ї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>.</w:t>
      </w:r>
    </w:p>
    <w:p w:rsidR="0023353F" w:rsidRPr="0029570E" w:rsidRDefault="0023353F" w:rsidP="001C1D07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</w:p>
    <w:p w:rsidR="0023353F" w:rsidRPr="0029570E" w:rsidRDefault="0023353F" w:rsidP="001C1D07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3. </w:t>
      </w:r>
      <w:r w:rsidRPr="0029570E">
        <w:rPr>
          <w:rStyle w:val="a"/>
          <w:sz w:val="24"/>
          <w:szCs w:val="24"/>
        </w:rPr>
        <w:t>У разі порушення житлових прав малолітн</w:t>
      </w:r>
      <w:r>
        <w:rPr>
          <w:rStyle w:val="a"/>
          <w:sz w:val="24"/>
          <w:szCs w:val="24"/>
        </w:rPr>
        <w:t>ього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листопада</w:t>
      </w:r>
      <w:r w:rsidRPr="0029570E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6</w:t>
      </w:r>
      <w:r w:rsidRPr="0029570E">
        <w:rPr>
          <w:rStyle w:val="a"/>
          <w:sz w:val="24"/>
          <w:szCs w:val="24"/>
        </w:rPr>
        <w:t xml:space="preserve"> року народження, відповідальність покласти на маму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>
        <w:rPr>
          <w:rStyle w:val="a"/>
          <w:sz w:val="24"/>
          <w:szCs w:val="24"/>
          <w:lang w:eastAsia="ru-RU"/>
        </w:rPr>
        <w:t>.</w:t>
      </w:r>
    </w:p>
    <w:p w:rsidR="0023353F" w:rsidRPr="000F617F" w:rsidRDefault="0023353F" w:rsidP="001C1D07">
      <w:pPr>
        <w:jc w:val="both"/>
        <w:rPr>
          <w:rFonts w:ascii="Times New Roman" w:hAnsi="Times New Roman"/>
        </w:rPr>
      </w:pPr>
    </w:p>
    <w:p w:rsidR="0023353F" w:rsidRPr="00D433FD" w:rsidRDefault="0023353F" w:rsidP="001C1D0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4. Контроль за виконанням цього</w:t>
      </w:r>
      <w:r w:rsidRPr="00003498">
        <w:rPr>
          <w:rFonts w:ascii="Times New Roman" w:hAnsi="Times New Roman"/>
        </w:rPr>
        <w:t xml:space="preserve"> рішення покласти на </w:t>
      </w:r>
      <w:r>
        <w:rPr>
          <w:rFonts w:ascii="Times New Roman" w:hAnsi="Times New Roman"/>
        </w:rPr>
        <w:t>начальницю служби у справах дітей Кіцманської міської ради Ларису ЗАЯРНЮК.</w:t>
      </w:r>
    </w:p>
    <w:p w:rsidR="0023353F" w:rsidRPr="006F2EF6" w:rsidRDefault="0023353F" w:rsidP="001C1D07">
      <w:pPr>
        <w:tabs>
          <w:tab w:val="left" w:pos="3820"/>
        </w:tabs>
        <w:jc w:val="both"/>
        <w:rPr>
          <w:rFonts w:ascii="Times New Roman" w:hAnsi="Times New Roman"/>
          <w:b/>
        </w:rPr>
      </w:pPr>
    </w:p>
    <w:p w:rsidR="0023353F" w:rsidRDefault="0023353F" w:rsidP="001C1D07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3353F" w:rsidRPr="00146014" w:rsidRDefault="0023353F" w:rsidP="001C1D07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sectPr w:rsidR="0023353F" w:rsidRPr="00146014" w:rsidSect="00EB29E2">
      <w:pgSz w:w="11906" w:h="16838"/>
      <w:pgMar w:top="284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673"/>
    <w:rsid w:val="00000075"/>
    <w:rsid w:val="00003498"/>
    <w:rsid w:val="00027E95"/>
    <w:rsid w:val="0003330A"/>
    <w:rsid w:val="00057F37"/>
    <w:rsid w:val="000628D9"/>
    <w:rsid w:val="00091EE0"/>
    <w:rsid w:val="000A72B3"/>
    <w:rsid w:val="000F617F"/>
    <w:rsid w:val="00146014"/>
    <w:rsid w:val="001C1D07"/>
    <w:rsid w:val="001E1075"/>
    <w:rsid w:val="0023353F"/>
    <w:rsid w:val="002915EA"/>
    <w:rsid w:val="0029570E"/>
    <w:rsid w:val="002B23BF"/>
    <w:rsid w:val="002D6F36"/>
    <w:rsid w:val="00395B85"/>
    <w:rsid w:val="003B1156"/>
    <w:rsid w:val="00473795"/>
    <w:rsid w:val="00593603"/>
    <w:rsid w:val="005C7C60"/>
    <w:rsid w:val="005E180B"/>
    <w:rsid w:val="00625D1C"/>
    <w:rsid w:val="00661673"/>
    <w:rsid w:val="00687E75"/>
    <w:rsid w:val="006F2EF6"/>
    <w:rsid w:val="007470B3"/>
    <w:rsid w:val="007874A2"/>
    <w:rsid w:val="007C2FF7"/>
    <w:rsid w:val="007D66A4"/>
    <w:rsid w:val="007E116B"/>
    <w:rsid w:val="00927AE7"/>
    <w:rsid w:val="00931848"/>
    <w:rsid w:val="009F2F56"/>
    <w:rsid w:val="00A413DF"/>
    <w:rsid w:val="00CA36B9"/>
    <w:rsid w:val="00CE19CE"/>
    <w:rsid w:val="00D24B21"/>
    <w:rsid w:val="00D401E1"/>
    <w:rsid w:val="00D433FD"/>
    <w:rsid w:val="00EB29E2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C1D07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1673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61673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61673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61673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61673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61673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61673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61673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61673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1673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61673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61673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61673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61673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61673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61673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61673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61673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661673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661673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661673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61673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661673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661673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661673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661673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661673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661673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661673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1C1D07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1C1D07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customStyle="1" w:styleId="Normal2">
    <w:name w:val="Normal2"/>
    <w:uiPriority w:val="99"/>
    <w:rsid w:val="001C1D07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C1D07"/>
    <w:rPr>
      <w:rFonts w:eastAsia="Times New Roman"/>
    </w:rPr>
  </w:style>
  <w:style w:type="paragraph" w:customStyle="1" w:styleId="3">
    <w:name w:val="Обычный3"/>
    <w:uiPriority w:val="99"/>
    <w:rsid w:val="001C1D07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1C1D07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1C1D07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1C1D07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370</Words>
  <Characters>2109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</dc:title>
  <dc:subject/>
  <dc:creator>Frime2</dc:creator>
  <cp:keywords/>
  <dc:description/>
  <cp:lastModifiedBy>пк</cp:lastModifiedBy>
  <cp:revision>5</cp:revision>
  <dcterms:created xsi:type="dcterms:W3CDTF">2025-09-15T14:53:00Z</dcterms:created>
  <dcterms:modified xsi:type="dcterms:W3CDTF">2025-09-16T08:44:00Z</dcterms:modified>
</cp:coreProperties>
</file>