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74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                                                           </w:t>
      </w:r>
      <w:r w:rsidRPr="008A09ED"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529249" r:id="rId6"/>
        </w:objec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987874" w:rsidRPr="008A09ED" w:rsidRDefault="00987874" w:rsidP="00E361B9">
      <w:pPr>
        <w:pStyle w:val="20"/>
      </w:pPr>
      <w:r w:rsidRPr="008A09ED">
        <w:t>КІЦМАНСЬКА МІСЬКА РАДА</w:t>
      </w:r>
    </w:p>
    <w:p w:rsidR="00987874" w:rsidRPr="008A09ED" w:rsidRDefault="00987874" w:rsidP="00E361B9">
      <w:pPr>
        <w:pStyle w:val="20"/>
      </w:pPr>
      <w:r w:rsidRPr="008A09ED">
        <w:t>ЧЕРНІВЕЦЬКОГО  РАЙОНУ ЧЕРНІВЕЦЬКОЇ ОБЛАСТІ</w:t>
      </w:r>
    </w:p>
    <w:p w:rsidR="00987874" w:rsidRPr="008A09ED" w:rsidRDefault="00987874" w:rsidP="00E361B9">
      <w:pPr>
        <w:pStyle w:val="20"/>
      </w:pPr>
      <w:r w:rsidRPr="008A09ED">
        <w:t>ВИКОНАВЧИЙ  КОМІТЕТ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987874" w:rsidRPr="008A09ED" w:rsidRDefault="00987874" w:rsidP="00E361B9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987874" w:rsidRPr="008A09ED" w:rsidRDefault="00987874" w:rsidP="00E361B9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987874" w:rsidRDefault="00987874" w:rsidP="00E361B9">
      <w:pPr>
        <w:pStyle w:val="1"/>
        <w:spacing w:after="0"/>
        <w:jc w:val="both"/>
        <w:rPr>
          <w:rStyle w:val="a"/>
          <w:b/>
          <w:bCs/>
          <w:sz w:val="24"/>
          <w:szCs w:val="24"/>
        </w:rPr>
      </w:pPr>
      <w:r w:rsidRPr="00FD330C">
        <w:rPr>
          <w:rStyle w:val="a"/>
          <w:b/>
          <w:bCs/>
          <w:sz w:val="24"/>
          <w:szCs w:val="24"/>
        </w:rPr>
        <w:t>Про надання згоди на укладення договору</w:t>
      </w:r>
    </w:p>
    <w:p w:rsidR="00987874" w:rsidRPr="00FD330C" w:rsidRDefault="00987874" w:rsidP="00E361B9">
      <w:pPr>
        <w:pStyle w:val="1"/>
        <w:spacing w:after="0"/>
        <w:jc w:val="both"/>
        <w:rPr>
          <w:rStyle w:val="a"/>
          <w:b/>
          <w:bCs/>
          <w:sz w:val="24"/>
          <w:szCs w:val="24"/>
        </w:rPr>
      </w:pPr>
      <w:r w:rsidRPr="00FD330C">
        <w:rPr>
          <w:rStyle w:val="a"/>
          <w:b/>
          <w:bCs/>
          <w:sz w:val="24"/>
          <w:szCs w:val="24"/>
        </w:rPr>
        <w:t>про поділ спадкового майна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</w:t>
      </w:r>
      <w:r w:rsidRPr="008A09ED">
        <w:rPr>
          <w:b w:val="0"/>
          <w:bCs w:val="0"/>
          <w:sz w:val="24"/>
          <w:szCs w:val="24"/>
        </w:rPr>
        <w:t>Керуючись статтями 32, 34, 52, 73 Закону України «Про місцеве самоврядування в Україні</w:t>
      </w:r>
      <w:r w:rsidRPr="001A1524">
        <w:rPr>
          <w:b w:val="0"/>
          <w:bCs w:val="0"/>
          <w:sz w:val="24"/>
          <w:szCs w:val="24"/>
        </w:rPr>
        <w:t xml:space="preserve">», </w:t>
      </w:r>
      <w:r w:rsidRPr="001A1524">
        <w:rPr>
          <w:rStyle w:val="a"/>
          <w:b w:val="0"/>
          <w:bCs w:val="0"/>
          <w:sz w:val="24"/>
          <w:szCs w:val="24"/>
        </w:rPr>
        <w:t>статт</w:t>
      </w:r>
      <w:r>
        <w:rPr>
          <w:rStyle w:val="a"/>
          <w:b w:val="0"/>
          <w:bCs w:val="0"/>
          <w:sz w:val="24"/>
          <w:szCs w:val="24"/>
        </w:rPr>
        <w:t>ею</w:t>
      </w:r>
      <w:r w:rsidRPr="001A1524">
        <w:rPr>
          <w:rStyle w:val="a"/>
          <w:b w:val="0"/>
          <w:bCs w:val="0"/>
          <w:sz w:val="24"/>
          <w:szCs w:val="24"/>
        </w:rPr>
        <w:t xml:space="preserve"> 17 Закону України «Про охорону дитинства», статт</w:t>
      </w:r>
      <w:r>
        <w:rPr>
          <w:rStyle w:val="a"/>
          <w:b w:val="0"/>
          <w:bCs w:val="0"/>
          <w:sz w:val="24"/>
          <w:szCs w:val="24"/>
        </w:rPr>
        <w:t>ями</w:t>
      </w:r>
      <w:r w:rsidRPr="001A1524">
        <w:rPr>
          <w:rStyle w:val="a"/>
          <w:b w:val="0"/>
          <w:bCs w:val="0"/>
          <w:sz w:val="24"/>
          <w:szCs w:val="24"/>
        </w:rPr>
        <w:t xml:space="preserve"> 1261, 1278 Цивільного кодексу України, статт</w:t>
      </w:r>
      <w:r>
        <w:rPr>
          <w:rStyle w:val="a"/>
          <w:b w:val="0"/>
          <w:bCs w:val="0"/>
          <w:sz w:val="24"/>
          <w:szCs w:val="24"/>
        </w:rPr>
        <w:t>ею</w:t>
      </w:r>
      <w:r w:rsidRPr="001A1524">
        <w:rPr>
          <w:rStyle w:val="a"/>
          <w:b w:val="0"/>
          <w:bCs w:val="0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1A1524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</w:t>
      </w:r>
      <w:r w:rsidRPr="001A1524">
        <w:rPr>
          <w:rStyle w:val="a"/>
          <w:b w:val="0"/>
          <w:bCs w:val="0"/>
          <w:sz w:val="24"/>
          <w:szCs w:val="24"/>
        </w:rPr>
        <w:t xml:space="preserve"> червня 1978 року народження від 10.09.2025 № </w:t>
      </w:r>
      <w:r w:rsidRPr="00A82613">
        <w:rPr>
          <w:rStyle w:val="a"/>
          <w:b w:val="0"/>
          <w:bCs w:val="0"/>
          <w:sz w:val="24"/>
          <w:szCs w:val="24"/>
        </w:rPr>
        <w:t>385,</w:t>
      </w:r>
      <w:r w:rsidRPr="00A82613">
        <w:rPr>
          <w:rStyle w:val="a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8A09ED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6,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987874" w:rsidRPr="008A09ED" w:rsidRDefault="00987874" w:rsidP="00E361B9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987874" w:rsidRPr="008A09ED" w:rsidRDefault="00987874" w:rsidP="00E361B9">
      <w:pPr>
        <w:pStyle w:val="20"/>
        <w:jc w:val="both"/>
        <w:rPr>
          <w:sz w:val="24"/>
          <w:szCs w:val="24"/>
        </w:rPr>
      </w:pPr>
    </w:p>
    <w:p w:rsidR="00987874" w:rsidRPr="00113DCD" w:rsidRDefault="00987874" w:rsidP="00E361B9">
      <w:pPr>
        <w:pStyle w:val="1"/>
        <w:numPr>
          <w:ilvl w:val="0"/>
          <w:numId w:val="1"/>
        </w:numPr>
        <w:tabs>
          <w:tab w:val="left" w:pos="956"/>
        </w:tabs>
        <w:spacing w:after="260"/>
        <w:ind w:firstLine="680"/>
        <w:jc w:val="both"/>
        <w:rPr>
          <w:rStyle w:val="a"/>
          <w:sz w:val="24"/>
          <w:szCs w:val="24"/>
        </w:rPr>
      </w:pPr>
      <w:r w:rsidRPr="00FD330C">
        <w:rPr>
          <w:rStyle w:val="a"/>
          <w:sz w:val="24"/>
          <w:szCs w:val="24"/>
        </w:rPr>
        <w:t xml:space="preserve">Надати згоду неповнолітньому </w:t>
      </w:r>
      <w:r>
        <w:rPr>
          <w:rStyle w:val="a"/>
          <w:sz w:val="24"/>
          <w:szCs w:val="24"/>
        </w:rPr>
        <w:t>ОСОБА 2, **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жовтня</w:t>
      </w:r>
      <w:r w:rsidRPr="00FD330C">
        <w:rPr>
          <w:rStyle w:val="a"/>
          <w:sz w:val="24"/>
          <w:szCs w:val="24"/>
        </w:rPr>
        <w:t xml:space="preserve"> 200</w:t>
      </w:r>
      <w:r>
        <w:rPr>
          <w:rStyle w:val="a"/>
          <w:sz w:val="24"/>
          <w:szCs w:val="24"/>
        </w:rPr>
        <w:t>7</w:t>
      </w:r>
      <w:r w:rsidRPr="00FD330C">
        <w:rPr>
          <w:rStyle w:val="a"/>
          <w:sz w:val="24"/>
          <w:szCs w:val="24"/>
        </w:rPr>
        <w:t xml:space="preserve"> року народження, який діє за згодою матері </w:t>
      </w:r>
      <w:r>
        <w:rPr>
          <w:rStyle w:val="a"/>
          <w:sz w:val="24"/>
          <w:szCs w:val="24"/>
        </w:rPr>
        <w:t>ОСОБА 1,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червня</w:t>
      </w:r>
      <w:r w:rsidRPr="00FD330C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78</w:t>
      </w:r>
      <w:r w:rsidRPr="00FD330C">
        <w:rPr>
          <w:rStyle w:val="a"/>
          <w:sz w:val="24"/>
          <w:szCs w:val="24"/>
        </w:rPr>
        <w:t xml:space="preserve"> року народження, на укладення </w:t>
      </w:r>
      <w:r>
        <w:rPr>
          <w:rStyle w:val="a"/>
          <w:sz w:val="24"/>
          <w:szCs w:val="24"/>
        </w:rPr>
        <w:t xml:space="preserve">і підписання </w:t>
      </w:r>
      <w:r w:rsidRPr="00FD330C">
        <w:rPr>
          <w:rStyle w:val="a"/>
          <w:sz w:val="24"/>
          <w:szCs w:val="24"/>
        </w:rPr>
        <w:t>договору про поділ спадкового майна.</w:t>
      </w:r>
    </w:p>
    <w:p w:rsidR="00987874" w:rsidRPr="00FD330C" w:rsidRDefault="00987874" w:rsidP="00E361B9">
      <w:pPr>
        <w:pStyle w:val="1"/>
        <w:numPr>
          <w:ilvl w:val="0"/>
          <w:numId w:val="1"/>
        </w:numPr>
        <w:tabs>
          <w:tab w:val="left" w:pos="956"/>
        </w:tabs>
        <w:spacing w:after="260"/>
        <w:ind w:firstLine="68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>Надати згоду матері – ОСОБА 1,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червня</w:t>
      </w:r>
      <w:r w:rsidRPr="00FD330C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78</w:t>
      </w:r>
      <w:r w:rsidRPr="00FD330C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на укладення і підписання договору про поділ спадкового майна від імені малолітньої  ОСОБА 1, ** травня 2019 року народження.</w:t>
      </w:r>
    </w:p>
    <w:p w:rsidR="00987874" w:rsidRPr="00193F4B" w:rsidRDefault="00987874" w:rsidP="00E361B9">
      <w:pPr>
        <w:pStyle w:val="1"/>
        <w:tabs>
          <w:tab w:val="left" w:pos="956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193F4B">
        <w:rPr>
          <w:rStyle w:val="a"/>
          <w:sz w:val="24"/>
          <w:szCs w:val="24"/>
        </w:rPr>
        <w:t xml:space="preserve">Надати згоду на посвідчення нотаріусом договору про поділ спадкового майна між спадкоємцями померлого </w:t>
      </w:r>
      <w:r>
        <w:rPr>
          <w:rStyle w:val="a"/>
          <w:sz w:val="24"/>
          <w:szCs w:val="24"/>
        </w:rPr>
        <w:t>ОСОБА 3: неповнолітнім сином – ОСОБА 2</w:t>
      </w:r>
      <w:r w:rsidRPr="00193F4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193F4B">
        <w:rPr>
          <w:rStyle w:val="a"/>
          <w:sz w:val="24"/>
          <w:szCs w:val="24"/>
        </w:rPr>
        <w:t xml:space="preserve"> жовтня 2007 року народження, малолітньою донькою </w:t>
      </w:r>
      <w:r>
        <w:rPr>
          <w:rStyle w:val="a"/>
          <w:sz w:val="24"/>
          <w:szCs w:val="24"/>
        </w:rPr>
        <w:t>–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4</w:t>
      </w:r>
      <w:r w:rsidRPr="00193F4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193F4B">
        <w:rPr>
          <w:rStyle w:val="a"/>
          <w:sz w:val="24"/>
          <w:szCs w:val="24"/>
        </w:rPr>
        <w:t xml:space="preserve"> травня 2019 року народження та</w:t>
      </w:r>
      <w:r>
        <w:rPr>
          <w:rStyle w:val="a"/>
          <w:sz w:val="24"/>
          <w:szCs w:val="24"/>
        </w:rPr>
        <w:t xml:space="preserve"> дружиною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193F4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193F4B">
        <w:rPr>
          <w:rStyle w:val="a"/>
          <w:sz w:val="24"/>
          <w:szCs w:val="24"/>
        </w:rPr>
        <w:t xml:space="preserve"> червня 1978 року народження, відповідно до якого</w:t>
      </w:r>
      <w:r>
        <w:rPr>
          <w:rStyle w:val="a"/>
          <w:sz w:val="24"/>
          <w:szCs w:val="24"/>
        </w:rPr>
        <w:t>:</w:t>
      </w:r>
    </w:p>
    <w:p w:rsidR="00987874" w:rsidRDefault="00987874" w:rsidP="00E361B9">
      <w:pPr>
        <w:pStyle w:val="1"/>
        <w:tabs>
          <w:tab w:val="left" w:pos="956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-</w:t>
      </w:r>
      <w:r w:rsidRPr="00193F4B">
        <w:rPr>
          <w:rStyle w:val="a"/>
          <w:sz w:val="24"/>
          <w:szCs w:val="24"/>
        </w:rPr>
        <w:t xml:space="preserve"> неповнолітньому </w:t>
      </w:r>
      <w:r>
        <w:rPr>
          <w:rStyle w:val="a"/>
          <w:sz w:val="24"/>
          <w:szCs w:val="24"/>
        </w:rPr>
        <w:t>ОСОБА 2</w:t>
      </w:r>
      <w:r w:rsidRPr="00193F4B">
        <w:rPr>
          <w:rStyle w:val="a"/>
          <w:sz w:val="24"/>
          <w:szCs w:val="24"/>
        </w:rPr>
        <w:t xml:space="preserve"> переходить 1/3 частка житлового будинку та </w:t>
      </w:r>
      <w:r>
        <w:rPr>
          <w:rStyle w:val="a"/>
          <w:sz w:val="24"/>
          <w:szCs w:val="24"/>
        </w:rPr>
        <w:t>1/3 частка земельної ділянки площею 0,2500 га, кадастровий номер 7322589000:01:003:0288 для будівництва і обслуговування житлового будинку, господарських будівель і споруд (присадибна ділянка), розташованих за адресою: АДРЕСА 1, с. Шипинці та земельна ділянка площею 0,2500 га, кадастровий номер 7322589000:01:003:0289 для ведення особистого селянського господарства в с. Шипинці;</w:t>
      </w:r>
    </w:p>
    <w:p w:rsidR="00987874" w:rsidRDefault="00987874" w:rsidP="00E361B9">
      <w:pPr>
        <w:pStyle w:val="1"/>
        <w:tabs>
          <w:tab w:val="left" w:pos="956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- малолітній ОСОБА 4 </w:t>
      </w:r>
      <w:r w:rsidRPr="00193F4B">
        <w:rPr>
          <w:rStyle w:val="a"/>
          <w:sz w:val="24"/>
          <w:szCs w:val="24"/>
        </w:rPr>
        <w:t xml:space="preserve">переходить 1/3 частка житлового будинку та </w:t>
      </w:r>
      <w:r>
        <w:rPr>
          <w:rStyle w:val="a"/>
          <w:sz w:val="24"/>
          <w:szCs w:val="24"/>
        </w:rPr>
        <w:t>1/3 частка земельної ділянки площею 0,2500 га, кадастровий номер 7322589000:01:003:0288 для будівництва і обслуговування житлового будинку, господарських будівель і споруд (присадибна ділянка), розташованих за адресою: АДРЕСА 1, с. Шипинці та земельна ділянка площею 0,3335 га, кадастровий номер 7322589000:01:003:0625 для ведення особистого селянського господарства в с. Шипинці;</w:t>
      </w:r>
    </w:p>
    <w:p w:rsidR="00987874" w:rsidRDefault="00987874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- гр. ОСОБА 1</w:t>
      </w:r>
      <w:r w:rsidRPr="006B008F">
        <w:rPr>
          <w:rStyle w:val="a"/>
          <w:sz w:val="24"/>
          <w:szCs w:val="24"/>
        </w:rPr>
        <w:t xml:space="preserve"> </w:t>
      </w:r>
      <w:r w:rsidRPr="00193F4B">
        <w:rPr>
          <w:rStyle w:val="a"/>
          <w:sz w:val="24"/>
          <w:szCs w:val="24"/>
        </w:rPr>
        <w:t xml:space="preserve">переходить 1/3 частка житлового будинку та </w:t>
      </w:r>
      <w:r>
        <w:rPr>
          <w:rStyle w:val="a"/>
          <w:sz w:val="24"/>
          <w:szCs w:val="24"/>
        </w:rPr>
        <w:t>1/3 частка земельної ділянки площею 0,2500 га, кадастровий номер 7322589000:01:003:0288 для будівництва і обслуговування житлового будинку, господарських будівель і споруд (присадибна ділянка), розташованих за адресою: АДРЕСА 1, с. Шипинці.</w:t>
      </w:r>
    </w:p>
    <w:p w:rsidR="00987874" w:rsidRDefault="00987874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</w:t>
      </w:r>
    </w:p>
    <w:p w:rsidR="00987874" w:rsidRDefault="00987874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4. Зобов</w:t>
      </w:r>
      <w:r w:rsidRPr="009117B5">
        <w:rPr>
          <w:rStyle w:val="a"/>
          <w:sz w:val="24"/>
          <w:szCs w:val="24"/>
        </w:rPr>
        <w:t>’</w:t>
      </w:r>
      <w:r>
        <w:rPr>
          <w:rStyle w:val="a"/>
          <w:sz w:val="24"/>
          <w:szCs w:val="24"/>
        </w:rPr>
        <w:t>язати заявницю 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договору.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5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8A09ED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987874" w:rsidRPr="008A09ED" w:rsidRDefault="00987874" w:rsidP="00E361B9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987874" w:rsidRPr="008A09ED" w:rsidRDefault="00987874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987874" w:rsidRPr="008A09ED" w:rsidSect="005B6EB8">
      <w:pgSz w:w="11900" w:h="16840"/>
      <w:pgMar w:top="426" w:right="740" w:bottom="0" w:left="180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B48F5"/>
    <w:multiLevelType w:val="multilevel"/>
    <w:tmpl w:val="16BA5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A21"/>
    <w:rsid w:val="00017C82"/>
    <w:rsid w:val="000B38A7"/>
    <w:rsid w:val="00113DCD"/>
    <w:rsid w:val="00175C39"/>
    <w:rsid w:val="00193F4B"/>
    <w:rsid w:val="001A1524"/>
    <w:rsid w:val="001B29E4"/>
    <w:rsid w:val="002D6F36"/>
    <w:rsid w:val="003261A6"/>
    <w:rsid w:val="00346E69"/>
    <w:rsid w:val="003C146C"/>
    <w:rsid w:val="003E5745"/>
    <w:rsid w:val="005A0A65"/>
    <w:rsid w:val="005B1E2F"/>
    <w:rsid w:val="005B6EB8"/>
    <w:rsid w:val="005F4F2D"/>
    <w:rsid w:val="006101E5"/>
    <w:rsid w:val="006B008F"/>
    <w:rsid w:val="007025B0"/>
    <w:rsid w:val="0073503A"/>
    <w:rsid w:val="007470B3"/>
    <w:rsid w:val="007A0517"/>
    <w:rsid w:val="007C2FF7"/>
    <w:rsid w:val="007D0C25"/>
    <w:rsid w:val="007D66A4"/>
    <w:rsid w:val="008A09ED"/>
    <w:rsid w:val="009117B5"/>
    <w:rsid w:val="00987874"/>
    <w:rsid w:val="009B0043"/>
    <w:rsid w:val="009C5705"/>
    <w:rsid w:val="00A413DF"/>
    <w:rsid w:val="00A52092"/>
    <w:rsid w:val="00A82613"/>
    <w:rsid w:val="00AC5D16"/>
    <w:rsid w:val="00C245A7"/>
    <w:rsid w:val="00CA1CDA"/>
    <w:rsid w:val="00D323D1"/>
    <w:rsid w:val="00D77791"/>
    <w:rsid w:val="00DF1A81"/>
    <w:rsid w:val="00E361B9"/>
    <w:rsid w:val="00E95A21"/>
    <w:rsid w:val="00FD330C"/>
    <w:rsid w:val="00FE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E361B9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95A21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5A21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95A21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95A21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95A21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95A21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95A21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95A21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95A21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95A21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95A21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95A21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95A21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95A21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95A21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95A21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95A21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95A21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95A21"/>
    <w:pPr>
      <w:spacing w:after="80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E95A21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95A21"/>
    <w:pPr>
      <w:numPr>
        <w:ilvl w:val="1"/>
      </w:numPr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5A21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95A21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E95A21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E95A21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E95A21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95A2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95A21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E95A21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E361B9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E361B9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E361B9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E361B9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507</Words>
  <Characters>2892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Frime2</dc:creator>
  <cp:keywords/>
  <dc:description/>
  <cp:lastModifiedBy>пк</cp:lastModifiedBy>
  <cp:revision>6</cp:revision>
  <dcterms:created xsi:type="dcterms:W3CDTF">2025-09-15T14:54:00Z</dcterms:created>
  <dcterms:modified xsi:type="dcterms:W3CDTF">2025-09-16T09:01:00Z</dcterms:modified>
</cp:coreProperties>
</file>