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7DD" w:rsidRDefault="00E207DD" w:rsidP="00516FF9">
      <w:pPr>
        <w:rPr>
          <w:rFonts w:ascii="Times New Roman" w:hAnsi="Times New Roman"/>
        </w:rPr>
      </w:pPr>
      <w:r>
        <w:rPr>
          <w:b/>
          <w:color w:val="FF0000"/>
        </w:rPr>
        <w:t xml:space="preserve">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19530275" r:id="rId5"/>
        </w:object>
      </w:r>
    </w:p>
    <w:p w:rsidR="00E207DD" w:rsidRPr="00373887" w:rsidRDefault="00E207DD" w:rsidP="00516FF9">
      <w:pPr>
        <w:rPr>
          <w:rFonts w:ascii="Times New Roman" w:hAnsi="Times New Roman"/>
        </w:rPr>
      </w:pPr>
    </w:p>
    <w:p w:rsidR="00E207DD" w:rsidRDefault="00E207DD" w:rsidP="00516FF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207DD" w:rsidRDefault="00E207DD" w:rsidP="00516FF9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207DD" w:rsidRDefault="00E207DD" w:rsidP="00516F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207DD" w:rsidRDefault="00E207DD" w:rsidP="00516FF9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Проєкт</w:t>
      </w:r>
    </w:p>
    <w:p w:rsidR="00E207DD" w:rsidRDefault="00E207DD" w:rsidP="00516FF9">
      <w:pPr>
        <w:jc w:val="center"/>
        <w:rPr>
          <w:rFonts w:ascii="Times New Roman" w:hAnsi="Times New Roman"/>
          <w:b/>
        </w:rPr>
      </w:pPr>
    </w:p>
    <w:p w:rsidR="00E207DD" w:rsidRDefault="00E207DD" w:rsidP="00516FF9">
      <w:pPr>
        <w:jc w:val="center"/>
        <w:rPr>
          <w:rFonts w:ascii="Times New Roman" w:hAnsi="Times New Roman"/>
          <w:b/>
        </w:rPr>
      </w:pPr>
    </w:p>
    <w:p w:rsidR="00E207DD" w:rsidRDefault="00E207DD" w:rsidP="00516FF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:rsidR="00E207DD" w:rsidRDefault="00E207DD" w:rsidP="00516FF9">
      <w:pPr>
        <w:rPr>
          <w:rFonts w:ascii="Times New Roman" w:hAnsi="Times New Roman"/>
          <w:b/>
          <w:sz w:val="28"/>
        </w:rPr>
      </w:pPr>
    </w:p>
    <w:p w:rsidR="00E207DD" w:rsidRDefault="00E207DD" w:rsidP="00516FF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  2025                                   м. Кіцмань                                                  </w:t>
      </w:r>
      <w:r>
        <w:rPr>
          <w:rFonts w:ascii="Times New Roman" w:hAnsi="Times New Roman"/>
          <w:b/>
        </w:rPr>
        <w:t>№ _______</w:t>
      </w:r>
    </w:p>
    <w:p w:rsidR="00E207DD" w:rsidRDefault="00E207DD" w:rsidP="00516FF9"/>
    <w:p w:rsidR="00E207DD" w:rsidRPr="00374DC8" w:rsidRDefault="00E207DD" w:rsidP="00516FF9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E207DD" w:rsidRPr="00374DC8" w:rsidRDefault="00E207DD" w:rsidP="00516FF9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E207DD" w:rsidRPr="00374DC8" w:rsidRDefault="00E207DD" w:rsidP="00516FF9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:rsidR="00E207DD" w:rsidRDefault="00E207DD" w:rsidP="00516FF9">
      <w:pPr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363B8B">
        <w:rPr>
          <w:rStyle w:val="a"/>
          <w:b/>
          <w:bCs/>
          <w:sz w:val="24"/>
          <w:szCs w:val="24"/>
        </w:rPr>
        <w:t xml:space="preserve">, </w:t>
      </w:r>
    </w:p>
    <w:p w:rsidR="00E207DD" w:rsidRPr="00D401E1" w:rsidRDefault="00E207DD" w:rsidP="00516FF9">
      <w:pPr>
        <w:rPr>
          <w:b/>
          <w:bCs/>
        </w:rPr>
      </w:pPr>
      <w:r>
        <w:rPr>
          <w:rStyle w:val="a"/>
          <w:b/>
          <w:bCs/>
          <w:sz w:val="24"/>
          <w:szCs w:val="24"/>
        </w:rPr>
        <w:t>**</w:t>
      </w:r>
      <w:r w:rsidRPr="00363B8B">
        <w:rPr>
          <w:rStyle w:val="a"/>
          <w:b/>
          <w:bCs/>
          <w:sz w:val="24"/>
          <w:szCs w:val="24"/>
        </w:rPr>
        <w:t xml:space="preserve"> липня 1988 року народження</w:t>
      </w:r>
    </w:p>
    <w:p w:rsidR="00E207DD" w:rsidRDefault="00E207DD" w:rsidP="00516FF9">
      <w:pPr>
        <w:jc w:val="both"/>
        <w:rPr>
          <w:rFonts w:ascii="Times New Roman" w:hAnsi="Times New Roman"/>
        </w:rPr>
      </w:pPr>
    </w:p>
    <w:p w:rsidR="00E207DD" w:rsidRDefault="00E207DD" w:rsidP="00516FF9">
      <w:pPr>
        <w:jc w:val="both"/>
        <w:rPr>
          <w:rFonts w:ascii="Times New Roman" w:hAnsi="Times New Roman"/>
        </w:rPr>
      </w:pPr>
    </w:p>
    <w:p w:rsidR="00E207DD" w:rsidRPr="00F94AC6" w:rsidRDefault="00E207DD" w:rsidP="00516FF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ОСОБА 2</w:t>
      </w:r>
      <w:r>
        <w:rPr>
          <w:rStyle w:val="a"/>
          <w:sz w:val="24"/>
          <w:szCs w:val="24"/>
        </w:rPr>
        <w:t>,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січня</w:t>
      </w:r>
      <w:r w:rsidRPr="001D761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1995</w:t>
      </w:r>
      <w:r w:rsidRPr="001D7615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23</w:t>
      </w:r>
      <w:r w:rsidRPr="001D7615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7</w:t>
      </w:r>
      <w:r w:rsidRPr="001D7615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>291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12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09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2,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:rsidR="00E207DD" w:rsidRDefault="00E207DD" w:rsidP="00516FF9">
      <w:pPr>
        <w:pStyle w:val="5"/>
        <w:jc w:val="both"/>
        <w:rPr>
          <w:rFonts w:ascii="Times New Roman" w:hAnsi="Times New Roman"/>
          <w:b/>
          <w:szCs w:val="24"/>
        </w:rPr>
      </w:pPr>
    </w:p>
    <w:p w:rsidR="00E207DD" w:rsidRPr="00003498" w:rsidRDefault="00E207DD" w:rsidP="00516FF9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207DD" w:rsidRDefault="00E207DD" w:rsidP="00516FF9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E207DD" w:rsidRPr="002E43B6" w:rsidRDefault="00E207DD" w:rsidP="00516FF9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 w:cs="Times New Roman"/>
        </w:rPr>
        <w:t>ОСОБА 1</w:t>
      </w:r>
      <w:r w:rsidRPr="002E43B6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2E43B6">
        <w:rPr>
          <w:rStyle w:val="a"/>
          <w:sz w:val="24"/>
          <w:szCs w:val="24"/>
        </w:rPr>
        <w:t xml:space="preserve"> липня 1988 року народження</w:t>
      </w:r>
      <w:r w:rsidRPr="002E43B6">
        <w:rPr>
          <w:rFonts w:ascii="Times New Roman" w:hAnsi="Times New Roman" w:cs="Times New Roman"/>
        </w:rPr>
        <w:t xml:space="preserve"> (додається).</w:t>
      </w:r>
    </w:p>
    <w:p w:rsidR="00E207DD" w:rsidRDefault="00E207DD" w:rsidP="00516FF9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:rsidR="00E207DD" w:rsidRPr="004621C0" w:rsidRDefault="00E207DD" w:rsidP="00516FF9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E207DD" w:rsidRDefault="00E207DD" w:rsidP="00516FF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207DD" w:rsidRDefault="00E207DD" w:rsidP="00516FF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207DD" w:rsidRDefault="00E207DD" w:rsidP="00516FF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Default="00E207DD" w:rsidP="00516FF9">
      <w:pPr>
        <w:pStyle w:val="3"/>
        <w:rPr>
          <w:rFonts w:ascii="Times New Roman" w:hAnsi="Times New Roman"/>
          <w:b/>
          <w:bCs/>
        </w:rPr>
      </w:pPr>
    </w:p>
    <w:p w:rsidR="00E207DD" w:rsidRPr="00146014" w:rsidRDefault="00E207DD" w:rsidP="00516FF9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E207DD" w:rsidRDefault="00E207DD" w:rsidP="00516FF9">
      <w:pPr>
        <w:ind w:left="420"/>
        <w:jc w:val="center"/>
        <w:rPr>
          <w:rFonts w:ascii="Times New Roman" w:hAnsi="Times New Roman"/>
          <w:color w:val="FF0000"/>
        </w:rPr>
      </w:pPr>
    </w:p>
    <w:sectPr w:rsidR="00E207DD" w:rsidSect="0037388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568"/>
    <w:rsid w:val="00000075"/>
    <w:rsid w:val="00003498"/>
    <w:rsid w:val="00044A77"/>
    <w:rsid w:val="000578D0"/>
    <w:rsid w:val="00146014"/>
    <w:rsid w:val="00151333"/>
    <w:rsid w:val="001A1356"/>
    <w:rsid w:val="001D7615"/>
    <w:rsid w:val="0028412F"/>
    <w:rsid w:val="002D6F36"/>
    <w:rsid w:val="002E43B6"/>
    <w:rsid w:val="00347770"/>
    <w:rsid w:val="00363B8B"/>
    <w:rsid w:val="00373887"/>
    <w:rsid w:val="00374DC8"/>
    <w:rsid w:val="004621C0"/>
    <w:rsid w:val="00477044"/>
    <w:rsid w:val="004C58F9"/>
    <w:rsid w:val="00516FF9"/>
    <w:rsid w:val="00647B1D"/>
    <w:rsid w:val="007470B3"/>
    <w:rsid w:val="00794510"/>
    <w:rsid w:val="007C2FF7"/>
    <w:rsid w:val="007D66A4"/>
    <w:rsid w:val="00882135"/>
    <w:rsid w:val="00904C75"/>
    <w:rsid w:val="0094144E"/>
    <w:rsid w:val="00A12568"/>
    <w:rsid w:val="00A413DF"/>
    <w:rsid w:val="00A85F1F"/>
    <w:rsid w:val="00A93D8E"/>
    <w:rsid w:val="00B25481"/>
    <w:rsid w:val="00C10A05"/>
    <w:rsid w:val="00D25DAC"/>
    <w:rsid w:val="00D401E1"/>
    <w:rsid w:val="00E207DD"/>
    <w:rsid w:val="00E30F68"/>
    <w:rsid w:val="00E70141"/>
    <w:rsid w:val="00E97B0C"/>
    <w:rsid w:val="00F94AC6"/>
    <w:rsid w:val="00FB3AE2"/>
    <w:rsid w:val="00FD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16FF9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2568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12568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12568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12568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12568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12568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12568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12568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12568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2568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12568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12568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12568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12568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12568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12568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12568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12568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A12568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A12568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A12568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12568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A12568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A12568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A12568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A12568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12568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12568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A12568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516FF9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516FF9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516FF9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16FF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516FF9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16FF9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516FF9"/>
    <w:rPr>
      <w:rFonts w:eastAsia="Times New Roman"/>
    </w:rPr>
  </w:style>
  <w:style w:type="paragraph" w:customStyle="1" w:styleId="5">
    <w:name w:val="Обычный5"/>
    <w:uiPriority w:val="99"/>
    <w:rsid w:val="00516FF9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230</Words>
  <Characters>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</dc:title>
  <dc:subject/>
  <dc:creator>Frime2</dc:creator>
  <cp:keywords/>
  <dc:description/>
  <cp:lastModifiedBy>пк</cp:lastModifiedBy>
  <cp:revision>7</cp:revision>
  <dcterms:created xsi:type="dcterms:W3CDTF">2025-09-15T14:55:00Z</dcterms:created>
  <dcterms:modified xsi:type="dcterms:W3CDTF">2025-09-16T09:18:00Z</dcterms:modified>
</cp:coreProperties>
</file>