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B30" w:rsidRDefault="000F0B30" w:rsidP="00AC6747">
      <w:pPr>
        <w:rPr>
          <w:rFonts w:ascii="Times New Roman" w:hAnsi="Times New Roman"/>
        </w:rPr>
      </w:pPr>
      <w:r>
        <w:rPr>
          <w:b/>
          <w:color w:val="FF0000"/>
        </w:rPr>
        <w:t xml:space="preserve">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19529260" r:id="rId5"/>
        </w:object>
      </w:r>
    </w:p>
    <w:p w:rsidR="000F0B30" w:rsidRPr="007A32A1" w:rsidRDefault="000F0B30" w:rsidP="00AC6747">
      <w:pPr>
        <w:rPr>
          <w:rFonts w:ascii="Times New Roman" w:hAnsi="Times New Roman"/>
        </w:rPr>
      </w:pPr>
    </w:p>
    <w:p w:rsidR="000F0B30" w:rsidRDefault="000F0B30" w:rsidP="00AC674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F0B30" w:rsidRDefault="000F0B30" w:rsidP="00AC674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F0B30" w:rsidRDefault="000F0B30" w:rsidP="00AC67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F0B30" w:rsidRDefault="000F0B30" w:rsidP="00AC6747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Проєкт</w:t>
      </w:r>
    </w:p>
    <w:p w:rsidR="000F0B30" w:rsidRDefault="000F0B30" w:rsidP="00AC6747">
      <w:pPr>
        <w:jc w:val="center"/>
        <w:rPr>
          <w:rFonts w:ascii="Times New Roman" w:hAnsi="Times New Roman"/>
          <w:b/>
        </w:rPr>
      </w:pPr>
    </w:p>
    <w:p w:rsidR="000F0B30" w:rsidRDefault="000F0B30" w:rsidP="00AC674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:rsidR="000F0B30" w:rsidRDefault="000F0B30" w:rsidP="00AC6747">
      <w:pPr>
        <w:rPr>
          <w:rFonts w:ascii="Times New Roman" w:hAnsi="Times New Roman"/>
          <w:b/>
          <w:sz w:val="28"/>
        </w:rPr>
      </w:pPr>
    </w:p>
    <w:p w:rsidR="000F0B30" w:rsidRDefault="000F0B30" w:rsidP="00AC674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  2025                                 м. Кіцмань                                                  </w:t>
      </w:r>
      <w:r>
        <w:rPr>
          <w:rFonts w:ascii="Times New Roman" w:hAnsi="Times New Roman"/>
          <w:b/>
        </w:rPr>
        <w:t>№ _______</w:t>
      </w:r>
    </w:p>
    <w:p w:rsidR="000F0B30" w:rsidRDefault="000F0B30" w:rsidP="00AC6747"/>
    <w:p w:rsidR="000F0B30" w:rsidRPr="00374DC8" w:rsidRDefault="000F0B30" w:rsidP="00AC6747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0F0B30" w:rsidRPr="00374DC8" w:rsidRDefault="000F0B30" w:rsidP="00AC6747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0F0B30" w:rsidRPr="00374DC8" w:rsidRDefault="000F0B30" w:rsidP="00AC6747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:rsidR="000F0B30" w:rsidRDefault="000F0B30" w:rsidP="00AC6747">
      <w:pPr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D401E1">
        <w:rPr>
          <w:rStyle w:val="a"/>
          <w:b/>
          <w:bCs/>
          <w:sz w:val="24"/>
          <w:szCs w:val="24"/>
        </w:rPr>
        <w:t xml:space="preserve">, </w:t>
      </w:r>
    </w:p>
    <w:p w:rsidR="000F0B30" w:rsidRDefault="000F0B30" w:rsidP="00AC6747">
      <w:pPr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</w:t>
      </w:r>
      <w:r w:rsidRPr="00D401E1">
        <w:rPr>
          <w:rStyle w:val="a"/>
          <w:b/>
          <w:bCs/>
          <w:sz w:val="24"/>
          <w:szCs w:val="24"/>
        </w:rPr>
        <w:t xml:space="preserve"> серпня 1987 року народження </w:t>
      </w:r>
    </w:p>
    <w:p w:rsidR="000F0B30" w:rsidRPr="00D401E1" w:rsidRDefault="000F0B30" w:rsidP="00AC6747">
      <w:pPr>
        <w:rPr>
          <w:b/>
          <w:bCs/>
        </w:rPr>
      </w:pPr>
    </w:p>
    <w:p w:rsidR="000F0B30" w:rsidRDefault="000F0B30" w:rsidP="00AC6747">
      <w:pPr>
        <w:jc w:val="both"/>
        <w:rPr>
          <w:rFonts w:ascii="Times New Roman" w:hAnsi="Times New Roman"/>
        </w:rPr>
      </w:pPr>
    </w:p>
    <w:p w:rsidR="000F0B30" w:rsidRPr="00F94AC6" w:rsidRDefault="000F0B30" w:rsidP="00AC67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ОСОБА 2</w:t>
      </w:r>
      <w:r>
        <w:rPr>
          <w:rStyle w:val="a"/>
          <w:sz w:val="24"/>
          <w:szCs w:val="24"/>
        </w:rPr>
        <w:t>,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червня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1971</w:t>
      </w:r>
      <w:r w:rsidRPr="001D7615">
        <w:rPr>
          <w:rStyle w:val="a"/>
          <w:sz w:val="24"/>
          <w:szCs w:val="24"/>
        </w:rPr>
        <w:t xml:space="preserve"> року народження від 0</w:t>
      </w:r>
      <w:r>
        <w:rPr>
          <w:rStyle w:val="a"/>
          <w:sz w:val="24"/>
          <w:szCs w:val="24"/>
        </w:rPr>
        <w:t>9</w:t>
      </w:r>
      <w:r w:rsidRPr="001D7615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7</w:t>
      </w:r>
      <w:r w:rsidRPr="001D7615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272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12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1,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:rsidR="000F0B30" w:rsidRDefault="000F0B30" w:rsidP="00AC6747">
      <w:pPr>
        <w:pStyle w:val="5"/>
        <w:jc w:val="both"/>
        <w:rPr>
          <w:rFonts w:ascii="Times New Roman" w:hAnsi="Times New Roman"/>
          <w:b/>
          <w:szCs w:val="24"/>
        </w:rPr>
      </w:pPr>
    </w:p>
    <w:p w:rsidR="000F0B30" w:rsidRPr="00003498" w:rsidRDefault="000F0B30" w:rsidP="00AC674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F0B30" w:rsidRDefault="000F0B30" w:rsidP="00AC6747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0F0B30" w:rsidRPr="00363B8B" w:rsidRDefault="000F0B30" w:rsidP="00AC6747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 w:cs="Times New Roman"/>
        </w:rPr>
        <w:t>ОСОБА 1</w:t>
      </w:r>
      <w:r w:rsidRPr="00363B8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363B8B">
        <w:rPr>
          <w:rStyle w:val="a"/>
          <w:sz w:val="24"/>
          <w:szCs w:val="24"/>
        </w:rPr>
        <w:t xml:space="preserve"> серпня 1987 року народження </w:t>
      </w:r>
      <w:r w:rsidRPr="00363B8B">
        <w:rPr>
          <w:rFonts w:ascii="Times New Roman" w:hAnsi="Times New Roman" w:cs="Times New Roman"/>
        </w:rPr>
        <w:t xml:space="preserve"> (додається).</w:t>
      </w:r>
    </w:p>
    <w:p w:rsidR="000F0B30" w:rsidRDefault="000F0B30" w:rsidP="00AC6747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:rsidR="000F0B30" w:rsidRPr="004621C0" w:rsidRDefault="000F0B30" w:rsidP="00AC6747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0F0B30" w:rsidRDefault="000F0B30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F0B30" w:rsidRDefault="000F0B30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F0B30" w:rsidRDefault="000F0B30" w:rsidP="00AC674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Default="000F0B30" w:rsidP="00AC6747">
      <w:pPr>
        <w:pStyle w:val="3"/>
        <w:rPr>
          <w:rFonts w:ascii="Times New Roman" w:hAnsi="Times New Roman"/>
          <w:b/>
          <w:bCs/>
        </w:rPr>
      </w:pPr>
    </w:p>
    <w:p w:rsidR="000F0B30" w:rsidRPr="00146014" w:rsidRDefault="000F0B30" w:rsidP="00AC674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0F0B30" w:rsidRDefault="000F0B30" w:rsidP="00AC6747">
      <w:pPr>
        <w:ind w:left="420"/>
        <w:jc w:val="center"/>
        <w:rPr>
          <w:rFonts w:ascii="Times New Roman" w:hAnsi="Times New Roman"/>
          <w:color w:val="FF0000"/>
        </w:rPr>
      </w:pPr>
    </w:p>
    <w:sectPr w:rsidR="000F0B30" w:rsidSect="007A32A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116"/>
    <w:rsid w:val="00000075"/>
    <w:rsid w:val="00003498"/>
    <w:rsid w:val="00044A77"/>
    <w:rsid w:val="000F0B30"/>
    <w:rsid w:val="00146014"/>
    <w:rsid w:val="0019635F"/>
    <w:rsid w:val="001D7615"/>
    <w:rsid w:val="0028412F"/>
    <w:rsid w:val="002D6F36"/>
    <w:rsid w:val="002F29C1"/>
    <w:rsid w:val="00363B8B"/>
    <w:rsid w:val="00374DC8"/>
    <w:rsid w:val="00404116"/>
    <w:rsid w:val="004621C0"/>
    <w:rsid w:val="004C22A0"/>
    <w:rsid w:val="004D183E"/>
    <w:rsid w:val="004D696C"/>
    <w:rsid w:val="005C08AA"/>
    <w:rsid w:val="006144E5"/>
    <w:rsid w:val="00641132"/>
    <w:rsid w:val="007470B3"/>
    <w:rsid w:val="007A32A1"/>
    <w:rsid w:val="007C2FF7"/>
    <w:rsid w:val="007D66A4"/>
    <w:rsid w:val="00834D12"/>
    <w:rsid w:val="008404E7"/>
    <w:rsid w:val="00862E5A"/>
    <w:rsid w:val="00882135"/>
    <w:rsid w:val="008B305A"/>
    <w:rsid w:val="009F7262"/>
    <w:rsid w:val="00A25C4D"/>
    <w:rsid w:val="00A413DF"/>
    <w:rsid w:val="00AC6747"/>
    <w:rsid w:val="00B0389B"/>
    <w:rsid w:val="00C10A05"/>
    <w:rsid w:val="00C605AF"/>
    <w:rsid w:val="00CE48D9"/>
    <w:rsid w:val="00CF795B"/>
    <w:rsid w:val="00D401E1"/>
    <w:rsid w:val="00DC6D92"/>
    <w:rsid w:val="00F94AC6"/>
    <w:rsid w:val="00FB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C674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4116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4116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4116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4116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4116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4116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4116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4116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4116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411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0411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0411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0411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411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0411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0411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0411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0411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04116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40411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04116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411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04116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40411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04116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40411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04116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0411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0411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AC6747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AC6747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C6747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C6747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AC6747"/>
    <w:rPr>
      <w:rFonts w:eastAsia="Times New Roman"/>
    </w:rPr>
  </w:style>
  <w:style w:type="paragraph" w:customStyle="1" w:styleId="5">
    <w:name w:val="Обычный5"/>
    <w:uiPriority w:val="99"/>
    <w:rsid w:val="00AC6747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230</Words>
  <Characters>1315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</dc:title>
  <dc:subject/>
  <dc:creator>Frime2</dc:creator>
  <cp:keywords/>
  <dc:description/>
  <cp:lastModifiedBy>пк</cp:lastModifiedBy>
  <cp:revision>6</cp:revision>
  <dcterms:created xsi:type="dcterms:W3CDTF">2025-09-15T14:55:00Z</dcterms:created>
  <dcterms:modified xsi:type="dcterms:W3CDTF">2025-09-16T09:01:00Z</dcterms:modified>
</cp:coreProperties>
</file>