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F82" w:rsidRDefault="00714F82" w:rsidP="00210620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19549342" r:id="rId8"/>
        </w:object>
      </w:r>
    </w:p>
    <w:p w:rsidR="00714F82" w:rsidRDefault="00714F82" w:rsidP="00AC062E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714F82" w:rsidRPr="00EB7363" w:rsidRDefault="00714F82" w:rsidP="00AC062E">
      <w:pPr>
        <w:pStyle w:val="13"/>
        <w:ind w:right="-2"/>
        <w:rPr>
          <w:rFonts w:ascii="Times New Roman" w:hAnsi="Times New Roman"/>
          <w:sz w:val="28"/>
          <w:szCs w:val="28"/>
        </w:rPr>
      </w:pPr>
      <w:r w:rsidRPr="00EB7363">
        <w:rPr>
          <w:sz w:val="28"/>
          <w:szCs w:val="28"/>
        </w:rPr>
        <w:t xml:space="preserve">   </w:t>
      </w:r>
      <w:r w:rsidRPr="00EB7363">
        <w:rPr>
          <w:rFonts w:ascii="Times New Roman" w:hAnsi="Times New Roman"/>
          <w:sz w:val="28"/>
          <w:szCs w:val="28"/>
        </w:rPr>
        <w:t>КІЦМАНСЬКА МІСЬКА РАДА</w:t>
      </w:r>
    </w:p>
    <w:p w:rsidR="00714F82" w:rsidRDefault="00714F82" w:rsidP="00AC062E">
      <w:pPr>
        <w:pStyle w:val="110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14F82" w:rsidRDefault="00714F82" w:rsidP="00AC062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14F82" w:rsidRPr="002B05D2" w:rsidRDefault="00714F82" w:rsidP="00AC062E">
      <w:pPr>
        <w:pStyle w:val="Title"/>
        <w:rPr>
          <w:rFonts w:ascii="Times New Roman" w:hAnsi="Times New Roman"/>
          <w:b/>
          <w:szCs w:val="24"/>
        </w:rPr>
      </w:pPr>
    </w:p>
    <w:p w:rsidR="00714F82" w:rsidRDefault="00714F82" w:rsidP="00AC062E">
      <w:pPr>
        <w:pStyle w:val="Title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ПРОЄКТ</w:t>
      </w:r>
    </w:p>
    <w:p w:rsidR="00714F82" w:rsidRDefault="00714F82" w:rsidP="00AC062E">
      <w:pPr>
        <w:pStyle w:val="Title"/>
        <w:rPr>
          <w:rFonts w:ascii="Times New Roman" w:hAnsi="Times New Roman"/>
          <w:szCs w:val="24"/>
        </w:rPr>
      </w:pPr>
    </w:p>
    <w:p w:rsidR="00714F82" w:rsidRPr="00D6194C" w:rsidRDefault="00714F82" w:rsidP="00AC062E">
      <w:pPr>
        <w:pStyle w:val="Normal2"/>
        <w:jc w:val="center"/>
        <w:rPr>
          <w:rFonts w:ascii="Times New Roman" w:hAnsi="Times New Roman"/>
          <w:b/>
          <w:szCs w:val="24"/>
        </w:rPr>
      </w:pPr>
      <w:r w:rsidRPr="00D6194C">
        <w:rPr>
          <w:rFonts w:ascii="Times New Roman" w:hAnsi="Times New Roman"/>
          <w:b/>
          <w:szCs w:val="24"/>
        </w:rPr>
        <w:t xml:space="preserve">Р І Ш Е Н Н Я </w:t>
      </w:r>
    </w:p>
    <w:p w:rsidR="00714F82" w:rsidRPr="00D6194C" w:rsidRDefault="00714F82" w:rsidP="00AC062E">
      <w:pPr>
        <w:pStyle w:val="Normal2"/>
        <w:rPr>
          <w:rFonts w:ascii="Times New Roman" w:hAnsi="Times New Roman"/>
          <w:szCs w:val="24"/>
        </w:rPr>
      </w:pPr>
    </w:p>
    <w:p w:rsidR="00714F82" w:rsidRPr="00D6194C" w:rsidRDefault="00714F82" w:rsidP="00AC062E">
      <w:pPr>
        <w:rPr>
          <w:sz w:val="24"/>
          <w:lang w:val="uk-UA"/>
        </w:rPr>
      </w:pPr>
      <w:r w:rsidRPr="00D6194C">
        <w:rPr>
          <w:sz w:val="24"/>
        </w:rPr>
        <w:t xml:space="preserve"> ___________2025                                      м. Кіцмань                                                  № ________</w:t>
      </w:r>
    </w:p>
    <w:p w:rsidR="00714F82" w:rsidRPr="00345196" w:rsidRDefault="00714F82" w:rsidP="00006CA8">
      <w:pPr>
        <w:pStyle w:val="Normal2"/>
        <w:rPr>
          <w:rFonts w:ascii="Times New Roman" w:hAnsi="Times New Roman"/>
          <w:szCs w:val="24"/>
        </w:rPr>
      </w:pPr>
    </w:p>
    <w:p w:rsidR="00714F82" w:rsidRPr="00345196" w:rsidRDefault="00714F82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b/>
          <w:sz w:val="24"/>
          <w:szCs w:val="24"/>
          <w:lang w:val="uk-UA"/>
        </w:rPr>
        <w:t>Про затвердження Плану</w:t>
      </w:r>
    </w:p>
    <w:p w:rsidR="00714F82" w:rsidRPr="00345196" w:rsidRDefault="00714F82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b/>
          <w:sz w:val="24"/>
          <w:szCs w:val="24"/>
          <w:lang w:val="uk-UA"/>
        </w:rPr>
        <w:t xml:space="preserve">заходів щодо складання проєкту </w:t>
      </w:r>
    </w:p>
    <w:p w:rsidR="00714F82" w:rsidRPr="00345196" w:rsidRDefault="00714F82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b/>
          <w:sz w:val="24"/>
          <w:szCs w:val="24"/>
          <w:lang w:val="uk-UA"/>
        </w:rPr>
        <w:t xml:space="preserve">бюджету Кіцманської міської </w:t>
      </w:r>
    </w:p>
    <w:p w:rsidR="00714F82" w:rsidRDefault="00714F82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b/>
          <w:sz w:val="24"/>
          <w:szCs w:val="24"/>
          <w:lang w:val="uk-UA"/>
        </w:rPr>
        <w:t>територіальної громади на 2026 рік</w:t>
      </w:r>
    </w:p>
    <w:p w:rsidR="00714F82" w:rsidRPr="00345196" w:rsidRDefault="00714F82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</w:p>
    <w:p w:rsidR="00714F82" w:rsidRPr="00345196" w:rsidRDefault="00714F82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</w:p>
    <w:p w:rsidR="00714F82" w:rsidRDefault="00714F82" w:rsidP="00621EFB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45196">
        <w:rPr>
          <w:sz w:val="24"/>
          <w:szCs w:val="24"/>
          <w:lang w:val="uk-UA"/>
        </w:rPr>
        <w:t xml:space="preserve">       </w:t>
      </w:r>
      <w:r>
        <w:rPr>
          <w:sz w:val="24"/>
          <w:szCs w:val="24"/>
          <w:lang w:val="uk-UA"/>
        </w:rPr>
        <w:t xml:space="preserve">     </w:t>
      </w:r>
      <w:r w:rsidRPr="00345196">
        <w:rPr>
          <w:rFonts w:ascii="Times New Roman" w:hAnsi="Times New Roman"/>
          <w:sz w:val="24"/>
          <w:szCs w:val="24"/>
          <w:lang w:val="uk-UA"/>
        </w:rPr>
        <w:t>Керуючись статтями 23,75 Бюджетного кодексу України, підпунктом 1 пункту «а» статті 28, пунктом 1 частини другої статті 52 Закону України «Про місцеве самоврядування в Україні», Указом Президента України від 24.02.2022 року № 64/2022 «Про введення воєнного стану в Україні» (із змінами), на виконання вимог наказу Міністерства фінансів України від 31.05.2019 року № 228 «Про затвердження Методичних рекомендацій щодо підготовки та затвердження Бюджетного регламенту проходження бюджетного процесу на місцевому рівні»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345196">
        <w:rPr>
          <w:rFonts w:ascii="Times New Roman" w:hAnsi="Times New Roman"/>
          <w:sz w:val="24"/>
          <w:szCs w:val="24"/>
        </w:rPr>
        <w:t> </w:t>
      </w:r>
      <w:r w:rsidRPr="00345196">
        <w:rPr>
          <w:rFonts w:ascii="Times New Roman" w:hAnsi="Times New Roman"/>
          <w:sz w:val="24"/>
          <w:szCs w:val="24"/>
          <w:lang w:val="uk-UA"/>
        </w:rPr>
        <w:t>викон</w:t>
      </w:r>
      <w:r>
        <w:rPr>
          <w:rFonts w:ascii="Times New Roman" w:hAnsi="Times New Roman"/>
          <w:sz w:val="24"/>
          <w:szCs w:val="24"/>
          <w:lang w:val="uk-UA"/>
        </w:rPr>
        <w:t xml:space="preserve">авчий </w:t>
      </w:r>
      <w:r w:rsidRPr="00345196">
        <w:rPr>
          <w:rFonts w:ascii="Times New Roman" w:hAnsi="Times New Roman"/>
          <w:sz w:val="24"/>
          <w:szCs w:val="24"/>
          <w:lang w:val="uk-UA"/>
        </w:rPr>
        <w:t>ком</w:t>
      </w:r>
      <w:r>
        <w:rPr>
          <w:rFonts w:ascii="Times New Roman" w:hAnsi="Times New Roman"/>
          <w:sz w:val="24"/>
          <w:szCs w:val="24"/>
          <w:lang w:val="uk-UA"/>
        </w:rPr>
        <w:t xml:space="preserve">ітет </w:t>
      </w:r>
      <w:r w:rsidRPr="00345196">
        <w:rPr>
          <w:rFonts w:ascii="Times New Roman" w:hAnsi="Times New Roman"/>
          <w:sz w:val="24"/>
          <w:szCs w:val="24"/>
          <w:lang w:val="uk-UA"/>
        </w:rPr>
        <w:t xml:space="preserve"> міської ради </w:t>
      </w:r>
    </w:p>
    <w:p w:rsidR="00714F82" w:rsidRDefault="00714F82" w:rsidP="00621EFB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14F82" w:rsidRDefault="00714F82" w:rsidP="00621EFB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И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Р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І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Ш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И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В:</w:t>
      </w:r>
    </w:p>
    <w:p w:rsidR="00714F82" w:rsidRPr="00345196" w:rsidRDefault="00714F82" w:rsidP="00621EFB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14F82" w:rsidRDefault="00714F82" w:rsidP="00345196">
      <w:pPr>
        <w:pStyle w:val="NoSpacing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>Затвердити План заходів щодо складання проєкту бюджету Кіцманської міської територіальної громади на 2026 рік  (далі – План заходів), що додається.</w:t>
      </w:r>
    </w:p>
    <w:p w:rsidR="00714F82" w:rsidRPr="00345196" w:rsidRDefault="00714F82" w:rsidP="00210620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14F82" w:rsidRPr="00345196" w:rsidRDefault="00714F82" w:rsidP="004E143C">
      <w:pPr>
        <w:pStyle w:val="NoSpacing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>Відповідальним виконавцям Плану заходів :</w:t>
      </w:r>
    </w:p>
    <w:p w:rsidR="00714F82" w:rsidRPr="00345196" w:rsidRDefault="00714F82" w:rsidP="004E143C">
      <w:pPr>
        <w:pStyle w:val="NoSpacing"/>
        <w:numPr>
          <w:ilvl w:val="0"/>
          <w:numId w:val="17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>Забезпечити безумовне виконання зазначеного Плану заходів;</w:t>
      </w:r>
    </w:p>
    <w:p w:rsidR="00714F82" w:rsidRPr="00345196" w:rsidRDefault="00714F82" w:rsidP="00345196">
      <w:pPr>
        <w:pStyle w:val="NoSpacing"/>
        <w:numPr>
          <w:ilvl w:val="0"/>
          <w:numId w:val="17"/>
        </w:numPr>
        <w:shd w:val="clear" w:color="auto" w:fill="FFFFFF"/>
        <w:spacing w:after="360" w:line="276" w:lineRule="auto"/>
        <w:jc w:val="both"/>
        <w:rPr>
          <w:color w:val="000000"/>
          <w:sz w:val="24"/>
          <w:szCs w:val="24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>Інформацію надавати фінансовому управлінню міської ради у терміни, визначені Планом заходів.</w:t>
      </w:r>
    </w:p>
    <w:p w:rsidR="00714F82" w:rsidRPr="00210620" w:rsidRDefault="00714F82" w:rsidP="00345196">
      <w:pPr>
        <w:pStyle w:val="NoSpacing"/>
        <w:numPr>
          <w:ilvl w:val="0"/>
          <w:numId w:val="16"/>
        </w:numPr>
        <w:shd w:val="clear" w:color="auto" w:fill="FFFFFF"/>
        <w:spacing w:after="360" w:line="276" w:lineRule="auto"/>
        <w:jc w:val="both"/>
        <w:rPr>
          <w:color w:val="000000"/>
          <w:sz w:val="24"/>
          <w:szCs w:val="24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>Контро</w:t>
      </w:r>
      <w:r>
        <w:rPr>
          <w:rFonts w:ascii="Times New Roman" w:hAnsi="Times New Roman"/>
          <w:sz w:val="24"/>
          <w:szCs w:val="24"/>
          <w:lang w:val="uk-UA"/>
        </w:rPr>
        <w:t>ль за виконанням цього рішення  покласти на заступника міського голови з питань діяльності виконавчих органів Олександра МАРУСЯКА</w:t>
      </w:r>
      <w:r w:rsidRPr="00345196">
        <w:rPr>
          <w:rFonts w:ascii="Times New Roman" w:hAnsi="Times New Roman"/>
          <w:sz w:val="24"/>
          <w:szCs w:val="24"/>
          <w:lang w:val="uk-UA"/>
        </w:rPr>
        <w:t>.</w:t>
      </w:r>
    </w:p>
    <w:p w:rsidR="00714F82" w:rsidRPr="00345196" w:rsidRDefault="00714F82" w:rsidP="00210620">
      <w:pPr>
        <w:pStyle w:val="NoSpacing"/>
        <w:shd w:val="clear" w:color="auto" w:fill="FFFFFF"/>
        <w:spacing w:after="360" w:line="276" w:lineRule="auto"/>
        <w:ind w:left="360"/>
        <w:jc w:val="both"/>
        <w:rPr>
          <w:color w:val="000000"/>
          <w:sz w:val="24"/>
          <w:szCs w:val="24"/>
        </w:rPr>
      </w:pPr>
    </w:p>
    <w:p w:rsidR="00714F82" w:rsidRPr="00345196" w:rsidRDefault="00714F82" w:rsidP="00210620">
      <w:pPr>
        <w:pStyle w:val="NoSpacing"/>
        <w:shd w:val="clear" w:color="auto" w:fill="FFFFFF"/>
        <w:spacing w:after="360"/>
        <w:ind w:left="36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      </w:t>
      </w:r>
      <w:r w:rsidRPr="00345196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Серетар міської ради                       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         </w:t>
      </w:r>
      <w:r w:rsidRPr="00345196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               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                         </w:t>
      </w:r>
      <w:r w:rsidRPr="00345196">
        <w:rPr>
          <w:rFonts w:ascii="Times New Roman" w:hAnsi="Times New Roman"/>
          <w:b/>
          <w:color w:val="000000"/>
          <w:sz w:val="24"/>
          <w:szCs w:val="24"/>
          <w:lang w:val="uk-UA"/>
        </w:rPr>
        <w:t>Іван СЕМЕНЮК</w:t>
      </w:r>
    </w:p>
    <w:p w:rsidR="00714F82" w:rsidRPr="00345196" w:rsidRDefault="00714F82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</w:p>
    <w:p w:rsidR="00714F82" w:rsidRPr="00345196" w:rsidRDefault="00714F82" w:rsidP="0075626C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</w:p>
    <w:p w:rsidR="00714F82" w:rsidRPr="00345196" w:rsidRDefault="00714F82" w:rsidP="0075626C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714F82" w:rsidRDefault="00714F82" w:rsidP="00006CA8">
      <w:pPr>
        <w:pStyle w:val="NoSpacing"/>
        <w:rPr>
          <w:rFonts w:ascii="Times New Roman" w:hAnsi="Times New Roman"/>
          <w:sz w:val="24"/>
          <w:szCs w:val="24"/>
          <w:lang w:val="uk-UA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</w:t>
      </w:r>
    </w:p>
    <w:sectPr w:rsidR="00714F82" w:rsidSect="00210620">
      <w:headerReference w:type="default" r:id="rId9"/>
      <w:pgSz w:w="11906" w:h="16838"/>
      <w:pgMar w:top="540" w:right="566" w:bottom="709" w:left="1800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F82" w:rsidRDefault="00714F82" w:rsidP="00A615A6">
      <w:r>
        <w:separator/>
      </w:r>
    </w:p>
  </w:endnote>
  <w:endnote w:type="continuationSeparator" w:id="0">
    <w:p w:rsidR="00714F82" w:rsidRDefault="00714F82" w:rsidP="00A61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F82" w:rsidRDefault="00714F82" w:rsidP="00A615A6">
      <w:r>
        <w:separator/>
      </w:r>
    </w:p>
  </w:footnote>
  <w:footnote w:type="continuationSeparator" w:id="0">
    <w:p w:rsidR="00714F82" w:rsidRDefault="00714F82" w:rsidP="00A615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F82" w:rsidRPr="00A615A6" w:rsidRDefault="00714F82" w:rsidP="00E10964">
    <w:pPr>
      <w:pStyle w:val="Header"/>
      <w:tabs>
        <w:tab w:val="clear" w:pos="4677"/>
        <w:tab w:val="clear" w:pos="9355"/>
        <w:tab w:val="left" w:pos="8673"/>
      </w:tabs>
      <w:jc w:val="center"/>
      <w:rPr>
        <w:lang w:val="uk-U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374CB"/>
    <w:multiLevelType w:val="hybridMultilevel"/>
    <w:tmpl w:val="4B9ACFD6"/>
    <w:lvl w:ilvl="0" w:tplc="4A2252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62715"/>
    <w:multiLevelType w:val="multilevel"/>
    <w:tmpl w:val="ED5A441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2">
    <w:nsid w:val="0EB262FE"/>
    <w:multiLevelType w:val="hybridMultilevel"/>
    <w:tmpl w:val="5AE4760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1A0388B"/>
    <w:multiLevelType w:val="hybridMultilevel"/>
    <w:tmpl w:val="D5C8E00C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>
    <w:nsid w:val="24202175"/>
    <w:multiLevelType w:val="hybridMultilevel"/>
    <w:tmpl w:val="6DF6D674"/>
    <w:lvl w:ilvl="0" w:tplc="C08098E8">
      <w:start w:val="2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D5E34E2"/>
    <w:multiLevelType w:val="hybridMultilevel"/>
    <w:tmpl w:val="1682FF1A"/>
    <w:lvl w:ilvl="0" w:tplc="B42C7DF2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ED547B"/>
    <w:multiLevelType w:val="multilevel"/>
    <w:tmpl w:val="A0A66C0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7">
    <w:nsid w:val="5C463B6B"/>
    <w:multiLevelType w:val="hybridMultilevel"/>
    <w:tmpl w:val="6BDE9B4A"/>
    <w:lvl w:ilvl="0" w:tplc="04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>
    <w:nsid w:val="5F80006A"/>
    <w:multiLevelType w:val="hybridMultilevel"/>
    <w:tmpl w:val="2FF4E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6A71FE"/>
    <w:multiLevelType w:val="hybridMultilevel"/>
    <w:tmpl w:val="A1DE7424"/>
    <w:lvl w:ilvl="0" w:tplc="F6360C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2522916"/>
    <w:multiLevelType w:val="multilevel"/>
    <w:tmpl w:val="EB081CFA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11">
    <w:nsid w:val="66023666"/>
    <w:multiLevelType w:val="hybridMultilevel"/>
    <w:tmpl w:val="C4C8DD42"/>
    <w:lvl w:ilvl="0" w:tplc="261A2EAC"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>
    <w:nsid w:val="6B4D2C7E"/>
    <w:multiLevelType w:val="hybridMultilevel"/>
    <w:tmpl w:val="6D886EA8"/>
    <w:lvl w:ilvl="0" w:tplc="8F00722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0A7805"/>
    <w:multiLevelType w:val="hybridMultilevel"/>
    <w:tmpl w:val="4A02B8F0"/>
    <w:lvl w:ilvl="0" w:tplc="12941FDA">
      <w:start w:val="1"/>
      <w:numFmt w:val="decimal"/>
      <w:lvlText w:val="%1."/>
      <w:lvlJc w:val="left"/>
      <w:pPr>
        <w:tabs>
          <w:tab w:val="num" w:pos="2670"/>
        </w:tabs>
        <w:ind w:left="26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390"/>
        </w:tabs>
        <w:ind w:left="33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4110"/>
        </w:tabs>
        <w:ind w:left="41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830"/>
        </w:tabs>
        <w:ind w:left="48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550"/>
        </w:tabs>
        <w:ind w:left="55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270"/>
        </w:tabs>
        <w:ind w:left="62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990"/>
        </w:tabs>
        <w:ind w:left="69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710"/>
        </w:tabs>
        <w:ind w:left="77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430"/>
        </w:tabs>
        <w:ind w:left="8430" w:hanging="180"/>
      </w:pPr>
      <w:rPr>
        <w:rFonts w:cs="Times New Roman"/>
      </w:rPr>
    </w:lvl>
  </w:abstractNum>
  <w:abstractNum w:abstractNumId="14">
    <w:nsid w:val="6DF50D28"/>
    <w:multiLevelType w:val="hybridMultilevel"/>
    <w:tmpl w:val="3D149762"/>
    <w:lvl w:ilvl="0" w:tplc="2B56F72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CCB3FD4"/>
    <w:multiLevelType w:val="hybridMultilevel"/>
    <w:tmpl w:val="B100F8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E2940EA"/>
    <w:multiLevelType w:val="hybridMultilevel"/>
    <w:tmpl w:val="0F2EA230"/>
    <w:lvl w:ilvl="0" w:tplc="EC0C25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12"/>
  </w:num>
  <w:num w:numId="4">
    <w:abstractNumId w:val="4"/>
  </w:num>
  <w:num w:numId="5">
    <w:abstractNumId w:val="15"/>
  </w:num>
  <w:num w:numId="6">
    <w:abstractNumId w:val="1"/>
  </w:num>
  <w:num w:numId="7">
    <w:abstractNumId w:val="10"/>
  </w:num>
  <w:num w:numId="8">
    <w:abstractNumId w:val="2"/>
  </w:num>
  <w:num w:numId="9">
    <w:abstractNumId w:val="8"/>
  </w:num>
  <w:num w:numId="10">
    <w:abstractNumId w:val="3"/>
  </w:num>
  <w:num w:numId="11">
    <w:abstractNumId w:val="11"/>
  </w:num>
  <w:num w:numId="12">
    <w:abstractNumId w:val="7"/>
  </w:num>
  <w:num w:numId="13">
    <w:abstractNumId w:val="6"/>
  </w:num>
  <w:num w:numId="14">
    <w:abstractNumId w:val="0"/>
  </w:num>
  <w:num w:numId="15">
    <w:abstractNumId w:val="16"/>
  </w:num>
  <w:num w:numId="16">
    <w:abstractNumId w:val="9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7E0F"/>
    <w:rsid w:val="000056E6"/>
    <w:rsid w:val="00006CA8"/>
    <w:rsid w:val="00014F94"/>
    <w:rsid w:val="00017AEC"/>
    <w:rsid w:val="00017EBF"/>
    <w:rsid w:val="00026FFF"/>
    <w:rsid w:val="00037BD0"/>
    <w:rsid w:val="0004415F"/>
    <w:rsid w:val="00047A8B"/>
    <w:rsid w:val="0005261F"/>
    <w:rsid w:val="00083891"/>
    <w:rsid w:val="00087622"/>
    <w:rsid w:val="00087AA2"/>
    <w:rsid w:val="000A40B0"/>
    <w:rsid w:val="000A7161"/>
    <w:rsid w:val="000C3A36"/>
    <w:rsid w:val="000C5ECA"/>
    <w:rsid w:val="000D402E"/>
    <w:rsid w:val="000F071A"/>
    <w:rsid w:val="000F0CD6"/>
    <w:rsid w:val="00151300"/>
    <w:rsid w:val="00182D97"/>
    <w:rsid w:val="00183516"/>
    <w:rsid w:val="00186F6C"/>
    <w:rsid w:val="001A533D"/>
    <w:rsid w:val="001B3254"/>
    <w:rsid w:val="001C621A"/>
    <w:rsid w:val="001D348C"/>
    <w:rsid w:val="001E05A7"/>
    <w:rsid w:val="001E2FF9"/>
    <w:rsid w:val="001E7431"/>
    <w:rsid w:val="001F43A2"/>
    <w:rsid w:val="002038DE"/>
    <w:rsid w:val="002067D6"/>
    <w:rsid w:val="00210620"/>
    <w:rsid w:val="002241B5"/>
    <w:rsid w:val="002409F2"/>
    <w:rsid w:val="00241858"/>
    <w:rsid w:val="002476E1"/>
    <w:rsid w:val="00256536"/>
    <w:rsid w:val="00257806"/>
    <w:rsid w:val="002636F4"/>
    <w:rsid w:val="00274704"/>
    <w:rsid w:val="0029554D"/>
    <w:rsid w:val="00295AF1"/>
    <w:rsid w:val="002B05D2"/>
    <w:rsid w:val="002B60A1"/>
    <w:rsid w:val="002B66A8"/>
    <w:rsid w:val="002C3D76"/>
    <w:rsid w:val="002C63FD"/>
    <w:rsid w:val="002E4EFD"/>
    <w:rsid w:val="00316507"/>
    <w:rsid w:val="003208FB"/>
    <w:rsid w:val="00345196"/>
    <w:rsid w:val="00361831"/>
    <w:rsid w:val="00363905"/>
    <w:rsid w:val="003A12FC"/>
    <w:rsid w:val="003A66DB"/>
    <w:rsid w:val="003B0CDB"/>
    <w:rsid w:val="003B4696"/>
    <w:rsid w:val="003C4B4A"/>
    <w:rsid w:val="003D4397"/>
    <w:rsid w:val="003F06F4"/>
    <w:rsid w:val="00403036"/>
    <w:rsid w:val="004127C0"/>
    <w:rsid w:val="00412CB1"/>
    <w:rsid w:val="00412ED5"/>
    <w:rsid w:val="00424DD5"/>
    <w:rsid w:val="00431B2E"/>
    <w:rsid w:val="00443FE0"/>
    <w:rsid w:val="00444220"/>
    <w:rsid w:val="00444AFE"/>
    <w:rsid w:val="00463169"/>
    <w:rsid w:val="00477067"/>
    <w:rsid w:val="00477F4F"/>
    <w:rsid w:val="004817B1"/>
    <w:rsid w:val="00491905"/>
    <w:rsid w:val="0049448A"/>
    <w:rsid w:val="004A0FA1"/>
    <w:rsid w:val="004E143C"/>
    <w:rsid w:val="004E39BA"/>
    <w:rsid w:val="004E68CD"/>
    <w:rsid w:val="0050282C"/>
    <w:rsid w:val="005072A1"/>
    <w:rsid w:val="00525F5B"/>
    <w:rsid w:val="005338C2"/>
    <w:rsid w:val="005368A4"/>
    <w:rsid w:val="005368FB"/>
    <w:rsid w:val="005404FE"/>
    <w:rsid w:val="00554815"/>
    <w:rsid w:val="00575D52"/>
    <w:rsid w:val="005807CD"/>
    <w:rsid w:val="00580AA9"/>
    <w:rsid w:val="005858B3"/>
    <w:rsid w:val="0059630B"/>
    <w:rsid w:val="005A34CD"/>
    <w:rsid w:val="005B562B"/>
    <w:rsid w:val="005C0450"/>
    <w:rsid w:val="005C4DD4"/>
    <w:rsid w:val="005D7DB4"/>
    <w:rsid w:val="005E1B7A"/>
    <w:rsid w:val="005F4D91"/>
    <w:rsid w:val="00610AE1"/>
    <w:rsid w:val="00611B40"/>
    <w:rsid w:val="00615556"/>
    <w:rsid w:val="00620291"/>
    <w:rsid w:val="00621EFB"/>
    <w:rsid w:val="00622ACD"/>
    <w:rsid w:val="00660838"/>
    <w:rsid w:val="00664DC5"/>
    <w:rsid w:val="0067794A"/>
    <w:rsid w:val="006864B0"/>
    <w:rsid w:val="006A1544"/>
    <w:rsid w:val="006A6235"/>
    <w:rsid w:val="006A6AA9"/>
    <w:rsid w:val="006C357A"/>
    <w:rsid w:val="006E39DB"/>
    <w:rsid w:val="006E7356"/>
    <w:rsid w:val="00714F82"/>
    <w:rsid w:val="0073701D"/>
    <w:rsid w:val="00742950"/>
    <w:rsid w:val="00752B2D"/>
    <w:rsid w:val="007547A0"/>
    <w:rsid w:val="0075626C"/>
    <w:rsid w:val="00760CD0"/>
    <w:rsid w:val="00765614"/>
    <w:rsid w:val="007711DB"/>
    <w:rsid w:val="00776A8C"/>
    <w:rsid w:val="00777FE3"/>
    <w:rsid w:val="00780E0D"/>
    <w:rsid w:val="007A0184"/>
    <w:rsid w:val="007A49FC"/>
    <w:rsid w:val="007B23FF"/>
    <w:rsid w:val="007B7918"/>
    <w:rsid w:val="007C13B4"/>
    <w:rsid w:val="007D0D3D"/>
    <w:rsid w:val="007E358F"/>
    <w:rsid w:val="007E6979"/>
    <w:rsid w:val="007F09DB"/>
    <w:rsid w:val="007F1291"/>
    <w:rsid w:val="007F3100"/>
    <w:rsid w:val="007F5FB8"/>
    <w:rsid w:val="0080555A"/>
    <w:rsid w:val="008102A9"/>
    <w:rsid w:val="00816709"/>
    <w:rsid w:val="00823201"/>
    <w:rsid w:val="00825A84"/>
    <w:rsid w:val="00835463"/>
    <w:rsid w:val="008425F4"/>
    <w:rsid w:val="00846EB4"/>
    <w:rsid w:val="00853E13"/>
    <w:rsid w:val="008865DC"/>
    <w:rsid w:val="00892E73"/>
    <w:rsid w:val="008A0813"/>
    <w:rsid w:val="008B20D7"/>
    <w:rsid w:val="008B32D9"/>
    <w:rsid w:val="008C2E70"/>
    <w:rsid w:val="008D6F69"/>
    <w:rsid w:val="008E2845"/>
    <w:rsid w:val="008E4C20"/>
    <w:rsid w:val="00905DD4"/>
    <w:rsid w:val="009120D5"/>
    <w:rsid w:val="009142E0"/>
    <w:rsid w:val="00930F64"/>
    <w:rsid w:val="00933675"/>
    <w:rsid w:val="00940D17"/>
    <w:rsid w:val="009535EE"/>
    <w:rsid w:val="00956986"/>
    <w:rsid w:val="00962AF1"/>
    <w:rsid w:val="00965C32"/>
    <w:rsid w:val="00974959"/>
    <w:rsid w:val="00976DB1"/>
    <w:rsid w:val="00977D91"/>
    <w:rsid w:val="00980A6F"/>
    <w:rsid w:val="00981AD1"/>
    <w:rsid w:val="0098255D"/>
    <w:rsid w:val="00992FCD"/>
    <w:rsid w:val="009A026B"/>
    <w:rsid w:val="009A22A5"/>
    <w:rsid w:val="009A51E9"/>
    <w:rsid w:val="009B2FD1"/>
    <w:rsid w:val="009B3D25"/>
    <w:rsid w:val="009C4A33"/>
    <w:rsid w:val="009E0B79"/>
    <w:rsid w:val="00A05C17"/>
    <w:rsid w:val="00A10811"/>
    <w:rsid w:val="00A1751C"/>
    <w:rsid w:val="00A26BDD"/>
    <w:rsid w:val="00A3678D"/>
    <w:rsid w:val="00A40731"/>
    <w:rsid w:val="00A407E4"/>
    <w:rsid w:val="00A452C9"/>
    <w:rsid w:val="00A615A6"/>
    <w:rsid w:val="00A65E38"/>
    <w:rsid w:val="00A75E5C"/>
    <w:rsid w:val="00A84DBD"/>
    <w:rsid w:val="00A9093E"/>
    <w:rsid w:val="00A92458"/>
    <w:rsid w:val="00AA34B5"/>
    <w:rsid w:val="00AA48C4"/>
    <w:rsid w:val="00AA744A"/>
    <w:rsid w:val="00AC057D"/>
    <w:rsid w:val="00AC062E"/>
    <w:rsid w:val="00AD5472"/>
    <w:rsid w:val="00AE5D4B"/>
    <w:rsid w:val="00B069FD"/>
    <w:rsid w:val="00B14EDE"/>
    <w:rsid w:val="00B155A9"/>
    <w:rsid w:val="00B15F6C"/>
    <w:rsid w:val="00B31200"/>
    <w:rsid w:val="00B3359F"/>
    <w:rsid w:val="00B42328"/>
    <w:rsid w:val="00B47269"/>
    <w:rsid w:val="00B501C2"/>
    <w:rsid w:val="00B62AF2"/>
    <w:rsid w:val="00B646BD"/>
    <w:rsid w:val="00B649D5"/>
    <w:rsid w:val="00B74F38"/>
    <w:rsid w:val="00B76B18"/>
    <w:rsid w:val="00B77C7B"/>
    <w:rsid w:val="00B8243D"/>
    <w:rsid w:val="00B83AC1"/>
    <w:rsid w:val="00BA3FE4"/>
    <w:rsid w:val="00BA6045"/>
    <w:rsid w:val="00BB1E3D"/>
    <w:rsid w:val="00BE5451"/>
    <w:rsid w:val="00BE7E0F"/>
    <w:rsid w:val="00BF1684"/>
    <w:rsid w:val="00C00044"/>
    <w:rsid w:val="00C0261C"/>
    <w:rsid w:val="00C06B7D"/>
    <w:rsid w:val="00C12AA1"/>
    <w:rsid w:val="00C13EFD"/>
    <w:rsid w:val="00C239ED"/>
    <w:rsid w:val="00C35350"/>
    <w:rsid w:val="00C36EAC"/>
    <w:rsid w:val="00C37935"/>
    <w:rsid w:val="00C53A9A"/>
    <w:rsid w:val="00C54B36"/>
    <w:rsid w:val="00C61457"/>
    <w:rsid w:val="00C66EA7"/>
    <w:rsid w:val="00C70183"/>
    <w:rsid w:val="00C742ED"/>
    <w:rsid w:val="00C77458"/>
    <w:rsid w:val="00CB1DA2"/>
    <w:rsid w:val="00CB50E9"/>
    <w:rsid w:val="00CB7AE9"/>
    <w:rsid w:val="00CC2D0E"/>
    <w:rsid w:val="00CC7207"/>
    <w:rsid w:val="00CC7F2E"/>
    <w:rsid w:val="00CF0BF2"/>
    <w:rsid w:val="00CF3819"/>
    <w:rsid w:val="00CF7169"/>
    <w:rsid w:val="00CF74FB"/>
    <w:rsid w:val="00D069A4"/>
    <w:rsid w:val="00D072DF"/>
    <w:rsid w:val="00D07F2A"/>
    <w:rsid w:val="00D14368"/>
    <w:rsid w:val="00D30D37"/>
    <w:rsid w:val="00D325FE"/>
    <w:rsid w:val="00D32B7C"/>
    <w:rsid w:val="00D3530C"/>
    <w:rsid w:val="00D35681"/>
    <w:rsid w:val="00D35F98"/>
    <w:rsid w:val="00D454E2"/>
    <w:rsid w:val="00D57D96"/>
    <w:rsid w:val="00D6194C"/>
    <w:rsid w:val="00D65DD7"/>
    <w:rsid w:val="00D66988"/>
    <w:rsid w:val="00D70148"/>
    <w:rsid w:val="00D90B0F"/>
    <w:rsid w:val="00DA1EB1"/>
    <w:rsid w:val="00DC095C"/>
    <w:rsid w:val="00DC3864"/>
    <w:rsid w:val="00DD4B6D"/>
    <w:rsid w:val="00DE3AA2"/>
    <w:rsid w:val="00DE45C6"/>
    <w:rsid w:val="00DE66D0"/>
    <w:rsid w:val="00DF6E74"/>
    <w:rsid w:val="00E04045"/>
    <w:rsid w:val="00E1093D"/>
    <w:rsid w:val="00E10964"/>
    <w:rsid w:val="00E14DD3"/>
    <w:rsid w:val="00E16B7B"/>
    <w:rsid w:val="00E17AAF"/>
    <w:rsid w:val="00E325A0"/>
    <w:rsid w:val="00E42389"/>
    <w:rsid w:val="00E470FE"/>
    <w:rsid w:val="00E52166"/>
    <w:rsid w:val="00E57363"/>
    <w:rsid w:val="00E57718"/>
    <w:rsid w:val="00E74B2E"/>
    <w:rsid w:val="00E752BC"/>
    <w:rsid w:val="00E75994"/>
    <w:rsid w:val="00E8223D"/>
    <w:rsid w:val="00E84B9B"/>
    <w:rsid w:val="00E92984"/>
    <w:rsid w:val="00EA2225"/>
    <w:rsid w:val="00EB7363"/>
    <w:rsid w:val="00EC6A71"/>
    <w:rsid w:val="00ED3504"/>
    <w:rsid w:val="00F01CE5"/>
    <w:rsid w:val="00F04FCD"/>
    <w:rsid w:val="00F1087E"/>
    <w:rsid w:val="00F23777"/>
    <w:rsid w:val="00F44974"/>
    <w:rsid w:val="00F45B22"/>
    <w:rsid w:val="00F50EA7"/>
    <w:rsid w:val="00F54D01"/>
    <w:rsid w:val="00F666E3"/>
    <w:rsid w:val="00F75A43"/>
    <w:rsid w:val="00F807CA"/>
    <w:rsid w:val="00F942F6"/>
    <w:rsid w:val="00FB2583"/>
    <w:rsid w:val="00FB49CA"/>
    <w:rsid w:val="00FB71E7"/>
    <w:rsid w:val="00FD1EAE"/>
    <w:rsid w:val="00FD563A"/>
    <w:rsid w:val="00FE6B0D"/>
    <w:rsid w:val="00FF03F1"/>
    <w:rsid w:val="00FF0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E0F"/>
    <w:rPr>
      <w:rFonts w:ascii="Times New Roman" w:eastAsia="Times New Roman" w:hAnsi="Times New Roman"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E05A7"/>
    <w:pPr>
      <w:keepNext/>
      <w:spacing w:before="80"/>
      <w:jc w:val="center"/>
      <w:outlineLvl w:val="2"/>
    </w:pPr>
    <w:rPr>
      <w:rFonts w:ascii="Arial" w:hAnsi="Arial"/>
      <w:b/>
      <w:bCs/>
      <w:sz w:val="26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1E05A7"/>
    <w:rPr>
      <w:rFonts w:ascii="Arial" w:hAnsi="Arial" w:cs="Times New Roman"/>
      <w:b/>
      <w:sz w:val="24"/>
      <w:lang w:val="uk-UA"/>
    </w:rPr>
  </w:style>
  <w:style w:type="paragraph" w:styleId="NoSpacing">
    <w:name w:val="No Spacing"/>
    <w:uiPriority w:val="99"/>
    <w:qFormat/>
    <w:rsid w:val="00BE7E0F"/>
    <w:rPr>
      <w:lang w:eastAsia="en-US"/>
    </w:rPr>
  </w:style>
  <w:style w:type="paragraph" w:customStyle="1" w:styleId="1">
    <w:name w:val="Без интервала1"/>
    <w:uiPriority w:val="99"/>
    <w:rsid w:val="00BE7E0F"/>
    <w:rPr>
      <w:rFonts w:eastAsia="Times New Roman" w:cs="Calibri"/>
      <w:lang w:val="uk-UA" w:eastAsia="en-US"/>
    </w:rPr>
  </w:style>
  <w:style w:type="character" w:customStyle="1" w:styleId="2">
    <w:name w:val="Основной текст (2)"/>
    <w:uiPriority w:val="99"/>
    <w:rsid w:val="00BE7E0F"/>
    <w:rPr>
      <w:rFonts w:ascii="Times New Roman" w:hAnsi="Times New Roman"/>
      <w:sz w:val="19"/>
      <w:u w:val="none"/>
    </w:rPr>
  </w:style>
  <w:style w:type="character" w:styleId="Emphasis">
    <w:name w:val="Emphasis"/>
    <w:basedOn w:val="DefaultParagraphFont"/>
    <w:uiPriority w:val="99"/>
    <w:qFormat/>
    <w:rsid w:val="00BE7E0F"/>
    <w:rPr>
      <w:rFonts w:cs="Times New Roman"/>
      <w:i/>
    </w:rPr>
  </w:style>
  <w:style w:type="paragraph" w:styleId="BodyTextIndent2">
    <w:name w:val="Body Text Indent 2"/>
    <w:basedOn w:val="Normal"/>
    <w:link w:val="BodyTextIndent2Char"/>
    <w:uiPriority w:val="99"/>
    <w:rsid w:val="00F666E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F666E3"/>
    <w:rPr>
      <w:rFonts w:ascii="Times New Roman" w:hAnsi="Times New Roman" w:cs="Times New Roman"/>
      <w:sz w:val="24"/>
    </w:rPr>
  </w:style>
  <w:style w:type="paragraph" w:customStyle="1" w:styleId="10">
    <w:name w:val="Абзац списка1"/>
    <w:basedOn w:val="Normal"/>
    <w:uiPriority w:val="99"/>
    <w:rsid w:val="00F666E3"/>
    <w:pPr>
      <w:ind w:left="720"/>
      <w:contextualSpacing/>
    </w:pPr>
    <w:rPr>
      <w:rFonts w:eastAsia="Calibri"/>
      <w:sz w:val="24"/>
    </w:rPr>
  </w:style>
  <w:style w:type="paragraph" w:styleId="ListParagraph">
    <w:name w:val="List Paragraph"/>
    <w:basedOn w:val="Normal"/>
    <w:uiPriority w:val="99"/>
    <w:qFormat/>
    <w:rsid w:val="0047706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customStyle="1" w:styleId="11">
    <w:name w:val="Абзац списка11"/>
    <w:basedOn w:val="Normal"/>
    <w:uiPriority w:val="99"/>
    <w:rsid w:val="00ED3504"/>
    <w:pPr>
      <w:ind w:left="720"/>
      <w:contextualSpacing/>
    </w:pPr>
    <w:rPr>
      <w:rFonts w:eastAsia="Calibri"/>
      <w:sz w:val="24"/>
    </w:rPr>
  </w:style>
  <w:style w:type="paragraph" w:styleId="BodyText">
    <w:name w:val="Body Text"/>
    <w:basedOn w:val="Normal"/>
    <w:link w:val="BodyTextChar"/>
    <w:uiPriority w:val="99"/>
    <w:rsid w:val="00363905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63905"/>
    <w:rPr>
      <w:rFonts w:ascii="Times New Roman" w:hAnsi="Times New Roman" w:cs="Times New Roman"/>
      <w:lang w:val="ru-RU" w:eastAsia="ru-RU"/>
    </w:rPr>
  </w:style>
  <w:style w:type="paragraph" w:styleId="Header">
    <w:name w:val="header"/>
    <w:basedOn w:val="Normal"/>
    <w:link w:val="HeaderChar"/>
    <w:uiPriority w:val="99"/>
    <w:rsid w:val="00A615A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615A6"/>
    <w:rPr>
      <w:rFonts w:ascii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rsid w:val="00A615A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615A6"/>
    <w:rPr>
      <w:rFonts w:ascii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8865DC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65DC"/>
    <w:rPr>
      <w:rFonts w:ascii="Segoe UI" w:hAnsi="Segoe UI" w:cs="Times New Roman"/>
      <w:sz w:val="18"/>
    </w:rPr>
  </w:style>
  <w:style w:type="character" w:styleId="Hyperlink">
    <w:name w:val="Hyperlink"/>
    <w:basedOn w:val="DefaultParagraphFont"/>
    <w:uiPriority w:val="99"/>
    <w:rsid w:val="00E1093D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rsid w:val="0075626C"/>
    <w:pPr>
      <w:spacing w:before="100" w:beforeAutospacing="1" w:after="100" w:afterAutospacing="1"/>
    </w:pPr>
    <w:rPr>
      <w:sz w:val="24"/>
      <w:lang w:val="uk-UA" w:eastAsia="uk-UA"/>
    </w:rPr>
  </w:style>
  <w:style w:type="paragraph" w:customStyle="1" w:styleId="Default">
    <w:name w:val="Default"/>
    <w:uiPriority w:val="99"/>
    <w:rsid w:val="0075626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uk-UA"/>
    </w:rPr>
  </w:style>
  <w:style w:type="character" w:customStyle="1" w:styleId="20">
    <w:name w:val="Основной текст (2)_"/>
    <w:link w:val="21"/>
    <w:uiPriority w:val="99"/>
    <w:locked/>
    <w:rsid w:val="00A84DBD"/>
    <w:rPr>
      <w:sz w:val="26"/>
      <w:shd w:val="clear" w:color="auto" w:fill="FFFFFF"/>
    </w:rPr>
  </w:style>
  <w:style w:type="paragraph" w:customStyle="1" w:styleId="21">
    <w:name w:val="Основной текст (2)1"/>
    <w:basedOn w:val="Normal"/>
    <w:link w:val="20"/>
    <w:uiPriority w:val="99"/>
    <w:rsid w:val="00A84DBD"/>
    <w:pPr>
      <w:widowControl w:val="0"/>
      <w:shd w:val="clear" w:color="auto" w:fill="FFFFFF"/>
      <w:spacing w:before="600" w:line="322" w:lineRule="exact"/>
    </w:pPr>
    <w:rPr>
      <w:rFonts w:ascii="Calibri" w:eastAsia="Calibri" w:hAnsi="Calibri"/>
      <w:sz w:val="26"/>
      <w:szCs w:val="20"/>
    </w:rPr>
  </w:style>
  <w:style w:type="paragraph" w:customStyle="1" w:styleId="12">
    <w:name w:val="Знак Знак Знак1 Знак Знак Знак Знак"/>
    <w:basedOn w:val="Normal"/>
    <w:uiPriority w:val="99"/>
    <w:rsid w:val="00A84DBD"/>
    <w:rPr>
      <w:rFonts w:ascii="Verdana" w:eastAsia="Calibri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006CA8"/>
    <w:pPr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006CA8"/>
    <w:rPr>
      <w:rFonts w:ascii="Arial Black" w:hAnsi="Arial Black" w:cs="Times New Roman"/>
      <w:sz w:val="24"/>
      <w:lang w:val="uk-UA"/>
    </w:rPr>
  </w:style>
  <w:style w:type="paragraph" w:customStyle="1" w:styleId="Normal1">
    <w:name w:val="Normal1"/>
    <w:uiPriority w:val="99"/>
    <w:rsid w:val="00006CA8"/>
    <w:rPr>
      <w:rFonts w:ascii="Arial" w:eastAsia="Times New Roman" w:hAnsi="Arial"/>
      <w:sz w:val="24"/>
      <w:szCs w:val="20"/>
      <w:lang w:val="uk-UA"/>
    </w:rPr>
  </w:style>
  <w:style w:type="paragraph" w:customStyle="1" w:styleId="110">
    <w:name w:val="Заголовок 11"/>
    <w:basedOn w:val="Normal"/>
    <w:next w:val="Normal"/>
    <w:uiPriority w:val="99"/>
    <w:rsid w:val="00006CA8"/>
    <w:pPr>
      <w:keepNext/>
      <w:jc w:val="center"/>
      <w:outlineLvl w:val="0"/>
    </w:pPr>
    <w:rPr>
      <w:rFonts w:ascii="Arial" w:hAnsi="Arial"/>
      <w:b/>
      <w:szCs w:val="20"/>
      <w:lang w:val="uk-UA"/>
    </w:rPr>
  </w:style>
  <w:style w:type="paragraph" w:customStyle="1" w:styleId="13">
    <w:name w:val="Название объекта1"/>
    <w:basedOn w:val="Normal"/>
    <w:next w:val="Normal"/>
    <w:uiPriority w:val="99"/>
    <w:rsid w:val="00006CA8"/>
    <w:pPr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2">
    <w:name w:val="Normal2"/>
    <w:uiPriority w:val="99"/>
    <w:rsid w:val="00006CA8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01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286</Words>
  <Characters>1634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Di</dc:creator>
  <cp:keywords/>
  <dc:description/>
  <cp:lastModifiedBy>пк</cp:lastModifiedBy>
  <cp:revision>3</cp:revision>
  <cp:lastPrinted>2024-08-08T11:34:00Z</cp:lastPrinted>
  <dcterms:created xsi:type="dcterms:W3CDTF">2025-09-16T14:29:00Z</dcterms:created>
  <dcterms:modified xsi:type="dcterms:W3CDTF">2025-09-16T14:36:00Z</dcterms:modified>
</cp:coreProperties>
</file>