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DCE" w:rsidRDefault="00F82DCE" w:rsidP="00400043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21880857" r:id="rId6"/>
        </w:object>
      </w:r>
    </w:p>
    <w:p w:rsidR="00F82DCE" w:rsidRPr="008A09ED" w:rsidRDefault="00F82DCE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Pr="008A09ED" w:rsidRDefault="00F82DCE" w:rsidP="00400043">
      <w:pPr>
        <w:pStyle w:val="20"/>
      </w:pPr>
      <w:r w:rsidRPr="008A09ED">
        <w:t>КІЦМАНСЬКА МІСЬКА РАДА</w:t>
      </w:r>
    </w:p>
    <w:p w:rsidR="00F82DCE" w:rsidRPr="008A09ED" w:rsidRDefault="00F82DCE" w:rsidP="00400043">
      <w:pPr>
        <w:pStyle w:val="20"/>
      </w:pPr>
      <w:r w:rsidRPr="008A09ED">
        <w:t>ЧЕРНІВЕЦЬКОГО  РАЙОНУ ЧЕРНІВЕЦЬКОЇ ОБЛАСТІ</w:t>
      </w:r>
    </w:p>
    <w:p w:rsidR="00F82DCE" w:rsidRPr="008A09ED" w:rsidRDefault="00F82DCE" w:rsidP="00400043">
      <w:pPr>
        <w:pStyle w:val="20"/>
      </w:pPr>
      <w:r w:rsidRPr="008A09ED">
        <w:t>ВИКОНАВЧИЙ  КОМІТЕТ</w:t>
      </w:r>
    </w:p>
    <w:p w:rsidR="00F82DCE" w:rsidRPr="008A09ED" w:rsidRDefault="00F82DCE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F82DCE" w:rsidRPr="008A09ED" w:rsidRDefault="00F82DCE" w:rsidP="00400043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F82DCE" w:rsidRPr="008A09ED" w:rsidRDefault="00F82DCE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F82DCE" w:rsidRPr="008A09ED" w:rsidRDefault="00F82DCE" w:rsidP="00400043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F82DCE" w:rsidRPr="008A09ED" w:rsidRDefault="00F82DCE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Pr="008A09ED" w:rsidRDefault="00F82DCE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F82DCE" w:rsidRDefault="00F82DCE"/>
    <w:p w:rsidR="00F82DCE" w:rsidRDefault="00F82DCE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6E78D2">
        <w:rPr>
          <w:rStyle w:val="a"/>
          <w:b/>
          <w:bCs/>
          <w:sz w:val="24"/>
          <w:szCs w:val="24"/>
        </w:rPr>
        <w:t xml:space="preserve">Про надання статусу «дитина -сирота» </w:t>
      </w:r>
    </w:p>
    <w:p w:rsidR="00F82DCE" w:rsidRDefault="00F82DCE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6E78D2">
        <w:rPr>
          <w:rStyle w:val="a"/>
          <w:b/>
          <w:bCs/>
          <w:sz w:val="24"/>
          <w:szCs w:val="24"/>
        </w:rPr>
        <w:t xml:space="preserve">малолітній </w:t>
      </w:r>
      <w:r>
        <w:rPr>
          <w:rStyle w:val="a"/>
          <w:b/>
          <w:bCs/>
          <w:sz w:val="24"/>
          <w:szCs w:val="24"/>
        </w:rPr>
        <w:t>ОСОБА 1</w:t>
      </w:r>
      <w:r w:rsidRPr="006E78D2">
        <w:rPr>
          <w:rStyle w:val="a"/>
          <w:b/>
          <w:bCs/>
          <w:sz w:val="24"/>
          <w:szCs w:val="24"/>
        </w:rPr>
        <w:t xml:space="preserve">, </w:t>
      </w:r>
    </w:p>
    <w:p w:rsidR="00F82DCE" w:rsidRPr="006E78D2" w:rsidRDefault="00F82DCE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6E78D2">
        <w:rPr>
          <w:rStyle w:val="a"/>
          <w:b/>
          <w:bCs/>
          <w:sz w:val="24"/>
          <w:szCs w:val="24"/>
        </w:rPr>
        <w:t>01 квітня 2014 року народження</w:t>
      </w:r>
    </w:p>
    <w:p w:rsidR="00F82DCE" w:rsidRPr="006E78D2" w:rsidRDefault="00F82DCE" w:rsidP="00400043">
      <w:pPr>
        <w:pStyle w:val="1"/>
        <w:spacing w:after="0" w:line="240" w:lineRule="auto"/>
        <w:ind w:firstLine="0"/>
        <w:rPr>
          <w:b/>
          <w:bCs/>
          <w:sz w:val="24"/>
          <w:szCs w:val="24"/>
        </w:rPr>
      </w:pPr>
      <w:r w:rsidRPr="006E78D2">
        <w:rPr>
          <w:b/>
          <w:bCs/>
          <w:sz w:val="24"/>
          <w:szCs w:val="24"/>
        </w:rPr>
        <w:t xml:space="preserve">та неповнолітній </w:t>
      </w:r>
      <w:r>
        <w:rPr>
          <w:b/>
          <w:bCs/>
          <w:sz w:val="24"/>
          <w:szCs w:val="24"/>
        </w:rPr>
        <w:t>ОСОБА 2</w:t>
      </w:r>
      <w:r w:rsidRPr="006E78D2">
        <w:rPr>
          <w:b/>
          <w:bCs/>
          <w:sz w:val="24"/>
          <w:szCs w:val="24"/>
        </w:rPr>
        <w:t>,</w:t>
      </w:r>
    </w:p>
    <w:p w:rsidR="00F82DCE" w:rsidRPr="006E78D2" w:rsidRDefault="00F82DCE" w:rsidP="00400043">
      <w:pPr>
        <w:pStyle w:val="1"/>
        <w:spacing w:after="0" w:line="240" w:lineRule="auto"/>
        <w:ind w:firstLine="0"/>
        <w:rPr>
          <w:b/>
          <w:bCs/>
          <w:sz w:val="24"/>
          <w:szCs w:val="24"/>
        </w:rPr>
      </w:pPr>
      <w:r w:rsidRPr="006E78D2">
        <w:rPr>
          <w:b/>
          <w:bCs/>
          <w:sz w:val="24"/>
          <w:szCs w:val="24"/>
        </w:rPr>
        <w:t>30 липня 2011 року народження</w:t>
      </w:r>
    </w:p>
    <w:p w:rsidR="00F82DCE" w:rsidRPr="006E78D2" w:rsidRDefault="00F82DCE" w:rsidP="00400043">
      <w:pPr>
        <w:pStyle w:val="1"/>
        <w:spacing w:after="0" w:line="240" w:lineRule="auto"/>
        <w:ind w:firstLine="0"/>
        <w:rPr>
          <w:b/>
          <w:bCs/>
          <w:sz w:val="24"/>
          <w:szCs w:val="24"/>
        </w:rPr>
      </w:pPr>
    </w:p>
    <w:p w:rsidR="00F82DCE" w:rsidRPr="00CC19E5" w:rsidRDefault="00F82DCE" w:rsidP="00CC19E5">
      <w:pPr>
        <w:pStyle w:val="1"/>
        <w:spacing w:after="0" w:line="240" w:lineRule="auto"/>
        <w:ind w:firstLine="0"/>
        <w:jc w:val="both"/>
        <w:rPr>
          <w:rStyle w:val="a"/>
          <w:sz w:val="24"/>
          <w:szCs w:val="24"/>
        </w:rPr>
      </w:pPr>
      <w:r w:rsidRPr="00CC19E5">
        <w:rPr>
          <w:rStyle w:val="a"/>
          <w:sz w:val="24"/>
          <w:szCs w:val="24"/>
        </w:rPr>
        <w:t xml:space="preserve">         Керуючись статтями 32, 34, 52, 73 Закону України «Про місцеве самоврядування в Україні», 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опіки та піклування, пов’язаної із захистом прав дитини» зі змінами, з метою захисту законних прав та інтересів малолітньої </w:t>
      </w:r>
      <w:r>
        <w:rPr>
          <w:rStyle w:val="a"/>
          <w:sz w:val="24"/>
          <w:szCs w:val="24"/>
        </w:rPr>
        <w:t>ОСОБА 1</w:t>
      </w:r>
      <w:r w:rsidRPr="00CC19E5">
        <w:rPr>
          <w:rStyle w:val="a"/>
          <w:sz w:val="24"/>
          <w:szCs w:val="24"/>
        </w:rPr>
        <w:t xml:space="preserve">, 01 квітня 2014 року народження </w:t>
      </w:r>
      <w:r w:rsidRPr="00CC19E5">
        <w:rPr>
          <w:sz w:val="24"/>
          <w:szCs w:val="24"/>
        </w:rPr>
        <w:t xml:space="preserve">та неповнолітньої </w:t>
      </w:r>
      <w:r>
        <w:rPr>
          <w:sz w:val="24"/>
          <w:szCs w:val="24"/>
        </w:rPr>
        <w:t>ОСОБА 2</w:t>
      </w:r>
      <w:r w:rsidRPr="00CC19E5">
        <w:rPr>
          <w:sz w:val="24"/>
          <w:szCs w:val="24"/>
        </w:rPr>
        <w:t>, 30 липня 2011 року народження</w:t>
      </w:r>
      <w:r w:rsidRPr="00CC19E5">
        <w:rPr>
          <w:rStyle w:val="a"/>
          <w:sz w:val="24"/>
          <w:szCs w:val="24"/>
        </w:rPr>
        <w:t xml:space="preserve">, враховуючи те, що мати – </w:t>
      </w:r>
      <w:r>
        <w:rPr>
          <w:rStyle w:val="a"/>
          <w:sz w:val="24"/>
          <w:szCs w:val="24"/>
        </w:rPr>
        <w:t>ОСОБА 3</w:t>
      </w:r>
      <w:r w:rsidRPr="00CC19E5">
        <w:rPr>
          <w:rStyle w:val="a"/>
          <w:sz w:val="24"/>
          <w:szCs w:val="24"/>
        </w:rPr>
        <w:t xml:space="preserve"> – померла в 2017 році ( свідоцтво про смерть І-МИ № 184454 від 02.05.2018), а батько – </w:t>
      </w:r>
      <w:r>
        <w:rPr>
          <w:rStyle w:val="a"/>
          <w:sz w:val="24"/>
          <w:szCs w:val="24"/>
        </w:rPr>
        <w:t>ОСОБА 4</w:t>
      </w:r>
      <w:r w:rsidRPr="00CC19E5">
        <w:rPr>
          <w:rStyle w:val="a"/>
          <w:sz w:val="24"/>
          <w:szCs w:val="24"/>
        </w:rPr>
        <w:t xml:space="preserve"> – помер в 2025 році ( свідоцтво про смерть І-МИ № 300501 від 10.10.2025), виконавчий комітет міської ради</w:t>
      </w:r>
    </w:p>
    <w:p w:rsidR="00F82DCE" w:rsidRPr="00400043" w:rsidRDefault="00F82DCE" w:rsidP="00400043">
      <w:pPr>
        <w:pStyle w:val="1"/>
        <w:spacing w:after="0" w:line="240" w:lineRule="auto"/>
        <w:ind w:firstLine="0"/>
        <w:jc w:val="both"/>
        <w:rPr>
          <w:sz w:val="24"/>
          <w:szCs w:val="24"/>
        </w:rPr>
      </w:pPr>
    </w:p>
    <w:p w:rsidR="00F82DCE" w:rsidRDefault="00F82DCE" w:rsidP="009025F8">
      <w:pPr>
        <w:pStyle w:val="1"/>
        <w:spacing w:after="0" w:line="240" w:lineRule="auto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>В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Р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І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Ш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В:</w:t>
      </w:r>
    </w:p>
    <w:p w:rsidR="00F82DCE" w:rsidRPr="00400043" w:rsidRDefault="00F82DCE" w:rsidP="00400043">
      <w:pPr>
        <w:pStyle w:val="1"/>
        <w:spacing w:after="0" w:line="240" w:lineRule="auto"/>
        <w:ind w:firstLine="600"/>
        <w:rPr>
          <w:sz w:val="24"/>
          <w:szCs w:val="24"/>
        </w:rPr>
      </w:pPr>
    </w:p>
    <w:p w:rsidR="00F82DCE" w:rsidRPr="006E78D2" w:rsidRDefault="00F82DCE" w:rsidP="006E78D2">
      <w:pPr>
        <w:pStyle w:val="1"/>
        <w:spacing w:after="0" w:line="240" w:lineRule="auto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1. </w:t>
      </w:r>
      <w:r w:rsidRPr="006E78D2">
        <w:rPr>
          <w:rStyle w:val="a"/>
          <w:sz w:val="24"/>
          <w:szCs w:val="24"/>
        </w:rPr>
        <w:t xml:space="preserve">Надати статус «дитина -сирота» малолітній </w:t>
      </w:r>
      <w:r>
        <w:rPr>
          <w:rStyle w:val="a"/>
          <w:sz w:val="24"/>
          <w:szCs w:val="24"/>
        </w:rPr>
        <w:t>ОСОБА 1</w:t>
      </w:r>
      <w:r w:rsidRPr="006E78D2">
        <w:rPr>
          <w:rStyle w:val="a"/>
          <w:sz w:val="24"/>
          <w:szCs w:val="24"/>
        </w:rPr>
        <w:t xml:space="preserve">, 01 квітня 2014 року народження </w:t>
      </w:r>
      <w:r w:rsidRPr="006E78D2">
        <w:rPr>
          <w:sz w:val="24"/>
          <w:szCs w:val="24"/>
        </w:rPr>
        <w:t xml:space="preserve">та неповнолітній </w:t>
      </w:r>
      <w:r>
        <w:rPr>
          <w:sz w:val="24"/>
          <w:szCs w:val="24"/>
        </w:rPr>
        <w:t>ОСОБА 2,</w:t>
      </w:r>
      <w:r w:rsidRPr="006E78D2">
        <w:rPr>
          <w:sz w:val="24"/>
          <w:szCs w:val="24"/>
        </w:rPr>
        <w:t xml:space="preserve"> 30 липня 2011 року народження</w:t>
      </w:r>
      <w:r>
        <w:rPr>
          <w:sz w:val="24"/>
          <w:szCs w:val="24"/>
        </w:rPr>
        <w:t>.</w:t>
      </w:r>
    </w:p>
    <w:p w:rsidR="00F82DCE" w:rsidRDefault="00F82DCE" w:rsidP="006E78D2">
      <w:pPr>
        <w:pStyle w:val="1"/>
        <w:tabs>
          <w:tab w:val="left" w:pos="426"/>
          <w:tab w:val="left" w:pos="709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F82DCE" w:rsidRPr="009025F8" w:rsidRDefault="00F82DCE" w:rsidP="006E78D2">
      <w:pPr>
        <w:pStyle w:val="1"/>
        <w:tabs>
          <w:tab w:val="left" w:pos="426"/>
          <w:tab w:val="left" w:pos="709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</w:t>
      </w:r>
      <w:r w:rsidRPr="009025F8">
        <w:rPr>
          <w:sz w:val="24"/>
          <w:szCs w:val="24"/>
        </w:rPr>
        <w:t>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sz w:val="24"/>
          <w:szCs w:val="24"/>
        </w:rPr>
        <w:t>.</w:t>
      </w:r>
    </w:p>
    <w:p w:rsidR="00F82DCE" w:rsidRPr="008A09ED" w:rsidRDefault="00F82DCE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F82DCE" w:rsidRPr="009025F8" w:rsidRDefault="00F82DCE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F82DCE" w:rsidRPr="008A09ED" w:rsidRDefault="00F82DCE" w:rsidP="009025F8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82DCE" w:rsidRDefault="00F82DCE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F82DCE" w:rsidSect="00F5274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515D"/>
    <w:multiLevelType w:val="multilevel"/>
    <w:tmpl w:val="1C0AFE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185"/>
    <w:rsid w:val="001B0185"/>
    <w:rsid w:val="002D6F36"/>
    <w:rsid w:val="003C146C"/>
    <w:rsid w:val="00400043"/>
    <w:rsid w:val="0043792A"/>
    <w:rsid w:val="004B5DD5"/>
    <w:rsid w:val="005C26D3"/>
    <w:rsid w:val="005C6CA8"/>
    <w:rsid w:val="00612C3B"/>
    <w:rsid w:val="006E32E2"/>
    <w:rsid w:val="006E78D2"/>
    <w:rsid w:val="007C2FF7"/>
    <w:rsid w:val="008A09ED"/>
    <w:rsid w:val="009025F8"/>
    <w:rsid w:val="009B5AF4"/>
    <w:rsid w:val="00A413DF"/>
    <w:rsid w:val="00AF0E07"/>
    <w:rsid w:val="00B441BF"/>
    <w:rsid w:val="00BD48E2"/>
    <w:rsid w:val="00C3183E"/>
    <w:rsid w:val="00CC19E5"/>
    <w:rsid w:val="00E202FD"/>
    <w:rsid w:val="00EC608B"/>
    <w:rsid w:val="00F5274E"/>
    <w:rsid w:val="00F56F0B"/>
    <w:rsid w:val="00F82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12C3B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B018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B018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B018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B018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018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B018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B018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B018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B018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B0185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B0185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B0185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B0185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B0185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B0185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B0185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B0185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B0185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B018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B018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B018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B0185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B0185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B0185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B0185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B0185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B018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B0185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B0185"/>
    <w:rPr>
      <w:rFonts w:cs="Times New Roman"/>
      <w:b/>
      <w:bCs/>
      <w:smallCaps/>
      <w:color w:val="2F5496"/>
      <w:spacing w:val="5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00043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00043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400043"/>
    <w:rPr>
      <w:rFonts w:ascii="Times New Roman" w:hAnsi="Times New Roman" w:cs="Times New Roman"/>
      <w:sz w:val="22"/>
      <w:szCs w:val="22"/>
    </w:rPr>
  </w:style>
  <w:style w:type="paragraph" w:customStyle="1" w:styleId="1">
    <w:name w:val="Основний текст1"/>
    <w:basedOn w:val="Normal"/>
    <w:link w:val="a"/>
    <w:uiPriority w:val="99"/>
    <w:rsid w:val="00400043"/>
    <w:pPr>
      <w:widowControl w:val="0"/>
      <w:spacing w:after="260" w:line="264" w:lineRule="auto"/>
      <w:ind w:firstLine="400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249</Words>
  <Characters>1425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4</cp:revision>
  <cp:lastPrinted>2025-09-11T12:40:00Z</cp:lastPrinted>
  <dcterms:created xsi:type="dcterms:W3CDTF">2025-10-13T14:06:00Z</dcterms:created>
  <dcterms:modified xsi:type="dcterms:W3CDTF">2025-10-13T14:15:00Z</dcterms:modified>
</cp:coreProperties>
</file>