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92A" w:rsidRDefault="007E492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0699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1942447" r:id="rId8"/>
        </w:object>
      </w:r>
    </w:p>
    <w:p w:rsidR="007E492A" w:rsidRDefault="007E492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E492A" w:rsidRDefault="007E492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E492A" w:rsidRDefault="007E492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E492A" w:rsidRDefault="007E492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E492A" w:rsidRDefault="007E492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E492A" w:rsidRDefault="007E492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E492A" w:rsidRDefault="007E492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E492A" w:rsidRDefault="007E492A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7E492A" w:rsidRDefault="007E492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м. Кіцмань                                                   №_______</w:t>
      </w:r>
    </w:p>
    <w:p w:rsidR="007E492A" w:rsidRPr="00A461C0" w:rsidRDefault="007E492A" w:rsidP="00EE1455">
      <w:pPr>
        <w:pStyle w:val="Normal2"/>
        <w:rPr>
          <w:rFonts w:ascii="Times New Roman" w:hAnsi="Times New Roman"/>
          <w:b/>
          <w:szCs w:val="24"/>
        </w:rPr>
      </w:pPr>
    </w:p>
    <w:p w:rsidR="007E492A" w:rsidRDefault="007E492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7E492A" w:rsidRDefault="007E492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7E492A" w:rsidRDefault="007E492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7E492A" w:rsidRPr="00014663" w:rsidRDefault="007E492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7E492A" w:rsidRPr="00A461C0" w:rsidRDefault="007E492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E492A" w:rsidRDefault="007E492A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№819 від 07.10.2025р.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__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7E492A" w:rsidRPr="00D90582" w:rsidRDefault="007E492A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7E492A" w:rsidRDefault="007E492A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7E492A" w:rsidRPr="00FF39D7" w:rsidRDefault="007E492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2001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 у випадку визнання його судом недієздатним.</w:t>
      </w:r>
    </w:p>
    <w:p w:rsidR="007E492A" w:rsidRDefault="007E492A" w:rsidP="00B1048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(секретарку) виконавчого комітету Ярославу РАКОВІЦУ .</w:t>
      </w:r>
    </w:p>
    <w:p w:rsidR="007E492A" w:rsidRDefault="007E492A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E492A" w:rsidRDefault="007E492A" w:rsidP="000F13D7">
      <w:pPr>
        <w:ind w:firstLine="567"/>
        <w:jc w:val="both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7E492A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92A" w:rsidRDefault="007E492A" w:rsidP="00EE1455">
      <w:pPr>
        <w:spacing w:after="0" w:line="240" w:lineRule="auto"/>
      </w:pPr>
      <w:r>
        <w:separator/>
      </w:r>
    </w:p>
  </w:endnote>
  <w:endnote w:type="continuationSeparator" w:id="0">
    <w:p w:rsidR="007E492A" w:rsidRDefault="007E492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92A" w:rsidRDefault="007E492A" w:rsidP="00EE1455">
      <w:pPr>
        <w:spacing w:after="0" w:line="240" w:lineRule="auto"/>
      </w:pPr>
      <w:r>
        <w:separator/>
      </w:r>
    </w:p>
  </w:footnote>
  <w:footnote w:type="continuationSeparator" w:id="0">
    <w:p w:rsidR="007E492A" w:rsidRDefault="007E492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0F13D7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281D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3989"/>
    <w:rsid w:val="006F6DB6"/>
    <w:rsid w:val="00702055"/>
    <w:rsid w:val="00705BEC"/>
    <w:rsid w:val="00705DE6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4626"/>
    <w:rsid w:val="00755005"/>
    <w:rsid w:val="00762B28"/>
    <w:rsid w:val="007714A7"/>
    <w:rsid w:val="007736C1"/>
    <w:rsid w:val="007750F9"/>
    <w:rsid w:val="00775BE4"/>
    <w:rsid w:val="00780864"/>
    <w:rsid w:val="0078099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492A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2F21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07E9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4B36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997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6481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06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377</Words>
  <Characters>2151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2025-10-13T13:13:00Z</dcterms:created>
  <dcterms:modified xsi:type="dcterms:W3CDTF">2025-10-14T07:21:00Z</dcterms:modified>
</cp:coreProperties>
</file>