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EF" w:rsidRDefault="00DF09E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A6C6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1943090" r:id="rId8"/>
        </w:object>
      </w:r>
    </w:p>
    <w:p w:rsidR="00DF09EF" w:rsidRDefault="00DF09E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F09EF" w:rsidRDefault="00DF09E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F09EF" w:rsidRDefault="00DF09E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F09EF" w:rsidRDefault="00DF09E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F09EF" w:rsidRDefault="00DF09E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F09EF" w:rsidRDefault="00DF09E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Проєкт</w:t>
      </w:r>
    </w:p>
    <w:p w:rsidR="00DF09EF" w:rsidRDefault="00DF09E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F09EF" w:rsidRDefault="00DF09EF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DF09EF" w:rsidRDefault="00DF09E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 №_______</w:t>
      </w:r>
    </w:p>
    <w:p w:rsidR="00DF09EF" w:rsidRPr="00A461C0" w:rsidRDefault="00DF09EF" w:rsidP="00EE1455">
      <w:pPr>
        <w:pStyle w:val="Normal2"/>
        <w:rPr>
          <w:rFonts w:ascii="Times New Roman" w:hAnsi="Times New Roman"/>
          <w:b/>
          <w:szCs w:val="24"/>
        </w:rPr>
      </w:pPr>
    </w:p>
    <w:p w:rsidR="00DF09EF" w:rsidRDefault="00DF09E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DF09EF" w:rsidRDefault="00DF09E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DF09EF" w:rsidRDefault="00DF09E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DF09EF" w:rsidRPr="00014663" w:rsidRDefault="00DF09E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DF09EF" w:rsidRPr="00A461C0" w:rsidRDefault="00DF09E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F09EF" w:rsidRDefault="00DF09E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№802 від 06.10.2025р.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__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DF09EF" w:rsidRPr="00D90582" w:rsidRDefault="00DF09E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DF09EF" w:rsidRDefault="00DF09E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підгрупа «Б»,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2,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DF09EF" w:rsidRPr="00FF39D7" w:rsidRDefault="00DF09E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 гр. підгрупа «Б»  у випадку визнання його судом недієздатним.</w:t>
      </w:r>
    </w:p>
    <w:p w:rsidR="00DF09EF" w:rsidRDefault="00DF09EF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(секретарку) виконавчого комітету Ярославу РАКОВІЦУ .</w:t>
      </w:r>
    </w:p>
    <w:p w:rsidR="00DF09EF" w:rsidRPr="00FF39D7" w:rsidRDefault="00DF09E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DF09EF" w:rsidRDefault="00DF09E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DF09EF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9EF" w:rsidRDefault="00DF09EF" w:rsidP="00EE1455">
      <w:pPr>
        <w:spacing w:after="0" w:line="240" w:lineRule="auto"/>
      </w:pPr>
      <w:r>
        <w:separator/>
      </w:r>
    </w:p>
  </w:endnote>
  <w:endnote w:type="continuationSeparator" w:id="0">
    <w:p w:rsidR="00DF09EF" w:rsidRDefault="00DF09E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9EF" w:rsidRDefault="00DF09EF" w:rsidP="00EE1455">
      <w:pPr>
        <w:spacing w:after="0" w:line="240" w:lineRule="auto"/>
      </w:pPr>
      <w:r>
        <w:separator/>
      </w:r>
    </w:p>
  </w:footnote>
  <w:footnote w:type="continuationSeparator" w:id="0">
    <w:p w:rsidR="00DF09EF" w:rsidRDefault="00DF09E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A704B"/>
    <w:rsid w:val="000B5051"/>
    <w:rsid w:val="000C0AC7"/>
    <w:rsid w:val="000C2B6A"/>
    <w:rsid w:val="000C2D57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2FA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4488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65624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0BA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3B21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5511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36E6B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0449B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97079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423"/>
    <w:rsid w:val="008F7FE1"/>
    <w:rsid w:val="00907CA6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A6C62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5C5B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4AC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040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DF09EF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42BE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2C41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3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386</Words>
  <Characters>2204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2025-10-13T13:14:00Z</dcterms:created>
  <dcterms:modified xsi:type="dcterms:W3CDTF">2025-10-14T07:32:00Z</dcterms:modified>
</cp:coreProperties>
</file>