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CF9" w:rsidRPr="00146014" w:rsidRDefault="00353CF9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4446234" r:id="rId5"/>
        </w:object>
      </w:r>
    </w:p>
    <w:p w:rsidR="00353CF9" w:rsidRPr="00CA36B9" w:rsidRDefault="00353CF9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353CF9" w:rsidRPr="00CA36B9" w:rsidRDefault="00353CF9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353CF9" w:rsidRPr="00CA36B9" w:rsidRDefault="00353CF9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353CF9" w:rsidRPr="00CA36B9" w:rsidRDefault="00353CF9" w:rsidP="005C1F03">
      <w:pPr>
        <w:jc w:val="right"/>
        <w:rPr>
          <w:rFonts w:ascii="Times New Roman" w:hAnsi="Times New Roman"/>
        </w:rPr>
      </w:pPr>
    </w:p>
    <w:p w:rsidR="00353CF9" w:rsidRPr="00CA36B9" w:rsidRDefault="00353CF9" w:rsidP="005C1F03">
      <w:pPr>
        <w:jc w:val="right"/>
        <w:rPr>
          <w:rFonts w:ascii="Times New Roman" w:hAnsi="Times New Roman"/>
        </w:rPr>
      </w:pPr>
    </w:p>
    <w:p w:rsidR="00353CF9" w:rsidRPr="00CA36B9" w:rsidRDefault="00353CF9" w:rsidP="005C1F03">
      <w:pPr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353CF9" w:rsidRPr="00CA36B9" w:rsidRDefault="00353CF9" w:rsidP="005C1F03">
      <w:pPr>
        <w:jc w:val="center"/>
        <w:rPr>
          <w:rFonts w:ascii="Times New Roman" w:hAnsi="Times New Roman"/>
          <w:b/>
        </w:rPr>
      </w:pPr>
    </w:p>
    <w:p w:rsidR="00353CF9" w:rsidRPr="00CA36B9" w:rsidRDefault="00353CF9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353CF9" w:rsidRPr="00CA36B9" w:rsidRDefault="00353CF9" w:rsidP="005C1F03">
      <w:pPr>
        <w:rPr>
          <w:rFonts w:ascii="Times New Roman" w:hAnsi="Times New Roman"/>
          <w:b/>
        </w:rPr>
      </w:pPr>
    </w:p>
    <w:p w:rsidR="00353CF9" w:rsidRPr="00146014" w:rsidRDefault="00353CF9" w:rsidP="005C1F03">
      <w:pPr>
        <w:rPr>
          <w:rFonts w:ascii="Times New Roman" w:hAnsi="Times New Roman"/>
          <w:color w:val="FF0000"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5</w:t>
      </w:r>
      <w:r w:rsidRPr="00CA36B9">
        <w:rPr>
          <w:rFonts w:ascii="Times New Roman" w:hAnsi="Times New Roman"/>
        </w:rPr>
        <w:t xml:space="preserve">                          </w:t>
      </w:r>
      <w:r>
        <w:rPr>
          <w:rFonts w:ascii="Times New Roman" w:hAnsi="Times New Roman"/>
        </w:rPr>
        <w:t xml:space="preserve">    </w:t>
      </w:r>
      <w:r w:rsidRPr="00CA36B9">
        <w:rPr>
          <w:rFonts w:ascii="Times New Roman" w:hAnsi="Times New Roman"/>
        </w:rPr>
        <w:t xml:space="preserve">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353CF9" w:rsidRPr="00283C0C" w:rsidRDefault="00353CF9" w:rsidP="005C1F03"/>
    <w:p w:rsidR="00353CF9" w:rsidRPr="00283C0C" w:rsidRDefault="00353CF9" w:rsidP="005C1F03"/>
    <w:p w:rsidR="00353CF9" w:rsidRDefault="00353CF9" w:rsidP="005C1F03">
      <w:pPr>
        <w:jc w:val="both"/>
        <w:rPr>
          <w:rStyle w:val="a"/>
          <w:b/>
          <w:bCs/>
          <w:sz w:val="24"/>
          <w:szCs w:val="24"/>
        </w:rPr>
      </w:pPr>
      <w:r w:rsidRPr="000E7AF6">
        <w:rPr>
          <w:rStyle w:val="a"/>
          <w:b/>
          <w:bCs/>
          <w:sz w:val="24"/>
          <w:szCs w:val="24"/>
        </w:rPr>
        <w:t>Про надання згоди на укладення договору дарування</w:t>
      </w:r>
    </w:p>
    <w:p w:rsidR="00353CF9" w:rsidRDefault="00353CF9" w:rsidP="005C1F03">
      <w:pPr>
        <w:jc w:val="both"/>
        <w:rPr>
          <w:rStyle w:val="a"/>
          <w:b/>
          <w:bCs/>
          <w:sz w:val="24"/>
          <w:szCs w:val="24"/>
        </w:rPr>
      </w:pPr>
      <w:r w:rsidRPr="000E7AF6">
        <w:rPr>
          <w:rStyle w:val="a"/>
          <w:b/>
          <w:bCs/>
          <w:sz w:val="24"/>
          <w:szCs w:val="24"/>
        </w:rPr>
        <w:t xml:space="preserve">житлового будинку, розташованого за адресою: </w:t>
      </w:r>
    </w:p>
    <w:p w:rsidR="00353CF9" w:rsidRDefault="00353CF9" w:rsidP="005C1F03">
      <w:pPr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АДРЕСА 1</w:t>
      </w:r>
      <w:r w:rsidRPr="000E7AF6">
        <w:rPr>
          <w:rStyle w:val="a"/>
          <w:b/>
          <w:bCs/>
          <w:sz w:val="24"/>
          <w:szCs w:val="24"/>
        </w:rPr>
        <w:t xml:space="preserve">, м. Кіцмань між </w:t>
      </w:r>
      <w:r>
        <w:rPr>
          <w:rStyle w:val="a"/>
          <w:b/>
          <w:bCs/>
          <w:sz w:val="24"/>
          <w:szCs w:val="24"/>
        </w:rPr>
        <w:t>ОСОБА 1</w:t>
      </w:r>
      <w:r w:rsidRPr="000E7AF6">
        <w:rPr>
          <w:rStyle w:val="a"/>
          <w:b/>
          <w:bCs/>
          <w:sz w:val="24"/>
          <w:szCs w:val="24"/>
        </w:rPr>
        <w:t xml:space="preserve">, </w:t>
      </w:r>
    </w:p>
    <w:p w:rsidR="00353CF9" w:rsidRDefault="00353CF9" w:rsidP="005C1F03">
      <w:pPr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</w:t>
      </w:r>
      <w:r w:rsidRPr="000E7AF6">
        <w:rPr>
          <w:rStyle w:val="a"/>
          <w:b/>
          <w:bCs/>
          <w:sz w:val="24"/>
          <w:szCs w:val="24"/>
        </w:rPr>
        <w:t xml:space="preserve">1961 року народження та </w:t>
      </w:r>
      <w:r>
        <w:rPr>
          <w:rStyle w:val="a"/>
          <w:b/>
          <w:bCs/>
          <w:sz w:val="24"/>
          <w:szCs w:val="24"/>
        </w:rPr>
        <w:t>ОСОБА 2</w:t>
      </w:r>
      <w:r w:rsidRPr="000E7AF6">
        <w:rPr>
          <w:rStyle w:val="a"/>
          <w:b/>
          <w:bCs/>
          <w:sz w:val="24"/>
          <w:szCs w:val="24"/>
        </w:rPr>
        <w:t xml:space="preserve">, </w:t>
      </w:r>
    </w:p>
    <w:p w:rsidR="00353CF9" w:rsidRPr="000E7AF6" w:rsidRDefault="00353CF9" w:rsidP="005C1F03">
      <w:pPr>
        <w:jc w:val="both"/>
        <w:rPr>
          <w:b/>
          <w:bCs/>
        </w:rPr>
      </w:pPr>
      <w:r>
        <w:rPr>
          <w:rStyle w:val="a"/>
          <w:b/>
          <w:bCs/>
          <w:sz w:val="24"/>
          <w:szCs w:val="24"/>
        </w:rPr>
        <w:t>***</w:t>
      </w:r>
      <w:r w:rsidRPr="000E7AF6">
        <w:rPr>
          <w:rStyle w:val="a"/>
          <w:b/>
          <w:bCs/>
          <w:sz w:val="24"/>
          <w:szCs w:val="24"/>
        </w:rPr>
        <w:t>1984 року народження, мешканцями м. Кіцмань</w:t>
      </w:r>
    </w:p>
    <w:p w:rsidR="00353CF9" w:rsidRPr="00283C0C" w:rsidRDefault="00353CF9" w:rsidP="005C1F03"/>
    <w:p w:rsidR="00353CF9" w:rsidRPr="00283C0C" w:rsidRDefault="00353CF9" w:rsidP="005C1F03"/>
    <w:p w:rsidR="00353CF9" w:rsidRPr="007874A2" w:rsidRDefault="00353CF9" w:rsidP="005C1F0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К</w:t>
      </w:r>
      <w:r w:rsidRPr="007874A2">
        <w:rPr>
          <w:rFonts w:ascii="Times New Roman" w:hAnsi="Times New Roman"/>
          <w:shd w:val="clear" w:color="auto" w:fill="FFFFFF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</w:rPr>
        <w:t>, статтями</w:t>
      </w:r>
      <w:r w:rsidRPr="000F617F">
        <w:rPr>
          <w:rFonts w:ascii="Times New Roman" w:hAnsi="Times New Roman"/>
        </w:rPr>
        <w:t xml:space="preserve"> 17, 18 Закону України</w:t>
      </w:r>
      <w:r>
        <w:rPr>
          <w:rFonts w:ascii="Times New Roman" w:hAnsi="Times New Roman"/>
        </w:rPr>
        <w:t xml:space="preserve"> «Про охорону дитинства», статтею</w:t>
      </w:r>
      <w:r w:rsidRPr="000F617F">
        <w:rPr>
          <w:rFonts w:ascii="Times New Roman" w:hAnsi="Times New Roman"/>
        </w:rPr>
        <w:t xml:space="preserve"> 203 Ци</w:t>
      </w:r>
      <w:r>
        <w:rPr>
          <w:rFonts w:ascii="Times New Roman" w:hAnsi="Times New Roman"/>
        </w:rPr>
        <w:t>вільного кодексу України, пунктом</w:t>
      </w:r>
      <w:r w:rsidRPr="000F617F">
        <w:rPr>
          <w:rFonts w:ascii="Times New Roman" w:hAnsi="Times New Roman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</w:rPr>
        <w:t xml:space="preserve"> зі змінами</w:t>
      </w:r>
      <w:r w:rsidRPr="000F617F">
        <w:rPr>
          <w:rFonts w:ascii="Times New Roman" w:hAnsi="Times New Roman"/>
        </w:rPr>
        <w:t>, розгля</w:t>
      </w:r>
      <w:r>
        <w:rPr>
          <w:rFonts w:ascii="Times New Roman" w:hAnsi="Times New Roman"/>
        </w:rPr>
        <w:t>нувши заяву гр. ОСОБА 1</w:t>
      </w:r>
      <w:r>
        <w:rPr>
          <w:rStyle w:val="a"/>
          <w:sz w:val="24"/>
          <w:szCs w:val="24"/>
        </w:rPr>
        <w:t>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29570E">
        <w:rPr>
          <w:rStyle w:val="a"/>
          <w:sz w:val="24"/>
          <w:szCs w:val="24"/>
        </w:rPr>
        <w:t>19</w:t>
      </w:r>
      <w:r>
        <w:rPr>
          <w:rStyle w:val="a"/>
          <w:sz w:val="24"/>
          <w:szCs w:val="24"/>
        </w:rPr>
        <w:t>61</w:t>
      </w:r>
      <w:r w:rsidRPr="0029570E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08</w:t>
      </w:r>
      <w:r w:rsidRPr="0029570E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10</w:t>
      </w:r>
      <w:r w:rsidRPr="0029570E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 xml:space="preserve">427, враховуючи </w:t>
      </w:r>
      <w:r>
        <w:rPr>
          <w:rFonts w:ascii="Times New Roman" w:hAnsi="Times New Roman"/>
        </w:rPr>
        <w:t>рішення Комісії з питань захисту прав дитини при виконавчому комітеті Кіцманської міської ради від 29</w:t>
      </w:r>
      <w:r w:rsidRPr="00CE19C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10.2025 № 3 </w:t>
      </w:r>
      <w:r w:rsidRPr="00F752F4">
        <w:rPr>
          <w:rFonts w:ascii="Times New Roman" w:hAnsi="Times New Roman"/>
        </w:rPr>
        <w:t>виконавчий  комітет  міської ради</w:t>
      </w:r>
      <w:r w:rsidRPr="007874A2">
        <w:rPr>
          <w:rFonts w:ascii="Times New Roman" w:hAnsi="Times New Roman"/>
        </w:rPr>
        <w:t xml:space="preserve"> </w:t>
      </w:r>
    </w:p>
    <w:p w:rsidR="00353CF9" w:rsidRDefault="00353CF9" w:rsidP="005C1F03">
      <w:pPr>
        <w:pStyle w:val="10"/>
        <w:jc w:val="both"/>
        <w:rPr>
          <w:rFonts w:ascii="Times New Roman" w:hAnsi="Times New Roman"/>
          <w:b/>
          <w:szCs w:val="24"/>
        </w:rPr>
      </w:pPr>
    </w:p>
    <w:p w:rsidR="00353CF9" w:rsidRPr="00003498" w:rsidRDefault="00353CF9" w:rsidP="005C1F03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353CF9" w:rsidRDefault="00353CF9" w:rsidP="005C1F03">
      <w:pPr>
        <w:tabs>
          <w:tab w:val="left" w:pos="3820"/>
        </w:tabs>
        <w:jc w:val="both"/>
        <w:rPr>
          <w:rFonts w:ascii="Times New Roman" w:hAnsi="Times New Roman"/>
        </w:rPr>
      </w:pPr>
    </w:p>
    <w:p w:rsidR="00353CF9" w:rsidRPr="00CA5940" w:rsidRDefault="00353CF9" w:rsidP="005C1F03">
      <w:pPr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29570E">
        <w:rPr>
          <w:rStyle w:val="a"/>
          <w:sz w:val="24"/>
          <w:szCs w:val="24"/>
        </w:rPr>
        <w:t xml:space="preserve">1. Надати згоду </w:t>
      </w:r>
      <w:r w:rsidRPr="00CA5940">
        <w:rPr>
          <w:rStyle w:val="a"/>
          <w:sz w:val="24"/>
          <w:szCs w:val="24"/>
        </w:rPr>
        <w:t xml:space="preserve">на укладення договору дарування житлового будинку, розташованого за адресою: </w:t>
      </w:r>
      <w:r>
        <w:rPr>
          <w:rStyle w:val="a"/>
          <w:sz w:val="24"/>
          <w:szCs w:val="24"/>
        </w:rPr>
        <w:t>АДРЕСА 1</w:t>
      </w:r>
      <w:r w:rsidRPr="00CA5940">
        <w:rPr>
          <w:rStyle w:val="a"/>
          <w:sz w:val="24"/>
          <w:szCs w:val="24"/>
        </w:rPr>
        <w:t xml:space="preserve">, м. Кіцмань між </w:t>
      </w:r>
      <w:r>
        <w:rPr>
          <w:rStyle w:val="a"/>
          <w:sz w:val="24"/>
          <w:szCs w:val="24"/>
        </w:rPr>
        <w:t>ОСОБА 1</w:t>
      </w:r>
      <w:r w:rsidRPr="00CA5940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CA5940">
        <w:rPr>
          <w:rStyle w:val="a"/>
          <w:sz w:val="24"/>
          <w:szCs w:val="24"/>
        </w:rPr>
        <w:t xml:space="preserve"> 1961 року народження та </w:t>
      </w:r>
      <w:r>
        <w:rPr>
          <w:rStyle w:val="a"/>
          <w:sz w:val="24"/>
          <w:szCs w:val="24"/>
        </w:rPr>
        <w:t>ОСОБА 2</w:t>
      </w:r>
      <w:r w:rsidRPr="00CA5940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CA5940">
        <w:rPr>
          <w:rStyle w:val="a"/>
          <w:sz w:val="24"/>
          <w:szCs w:val="24"/>
        </w:rPr>
        <w:t xml:space="preserve"> 1984 року народження, мешканцями м. Кіцмань.</w:t>
      </w:r>
    </w:p>
    <w:p w:rsidR="00353CF9" w:rsidRDefault="00353CF9" w:rsidP="005C1F03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353CF9" w:rsidRPr="0029570E" w:rsidRDefault="00353CF9" w:rsidP="005C1F03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</w:t>
      </w:r>
      <w:r w:rsidRPr="0029570E">
        <w:rPr>
          <w:rStyle w:val="a"/>
          <w:sz w:val="24"/>
          <w:szCs w:val="24"/>
        </w:rPr>
        <w:t>У зв'язку з тим. що в житловому будинку зареєстрован</w:t>
      </w:r>
      <w:r>
        <w:rPr>
          <w:rStyle w:val="a"/>
          <w:sz w:val="24"/>
          <w:szCs w:val="24"/>
        </w:rPr>
        <w:t>ий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є неповнолітній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</w:t>
      </w:r>
      <w:r>
        <w:rPr>
          <w:rStyle w:val="a"/>
          <w:sz w:val="24"/>
          <w:szCs w:val="24"/>
          <w:lang w:eastAsia="ru-RU"/>
        </w:rPr>
        <w:t xml:space="preserve">, 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09</w:t>
      </w:r>
      <w:r w:rsidRPr="0029570E">
        <w:rPr>
          <w:rStyle w:val="a"/>
          <w:sz w:val="24"/>
          <w:szCs w:val="24"/>
        </w:rPr>
        <w:t xml:space="preserve"> року народження, зберегти право користування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ї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>.</w:t>
      </w:r>
    </w:p>
    <w:p w:rsidR="00353CF9" w:rsidRDefault="00353CF9" w:rsidP="005C1F03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353CF9" w:rsidRPr="0029570E" w:rsidRDefault="00353CF9" w:rsidP="005C1F03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3.</w:t>
      </w:r>
      <w:r w:rsidRPr="0029570E">
        <w:rPr>
          <w:rStyle w:val="a"/>
          <w:sz w:val="24"/>
          <w:szCs w:val="24"/>
        </w:rPr>
        <w:t xml:space="preserve">У разі порушення житлових прав </w:t>
      </w:r>
      <w:r>
        <w:rPr>
          <w:rStyle w:val="a"/>
          <w:sz w:val="24"/>
          <w:szCs w:val="24"/>
        </w:rPr>
        <w:t>неповнолітнього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</w:t>
      </w:r>
      <w:r>
        <w:rPr>
          <w:rStyle w:val="a"/>
          <w:sz w:val="24"/>
          <w:szCs w:val="24"/>
          <w:lang w:eastAsia="ru-RU"/>
        </w:rPr>
        <w:t xml:space="preserve">, 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29570E">
        <w:rPr>
          <w:rStyle w:val="a"/>
          <w:sz w:val="24"/>
          <w:szCs w:val="24"/>
        </w:rPr>
        <w:t>20</w:t>
      </w:r>
      <w:r>
        <w:rPr>
          <w:rStyle w:val="a"/>
          <w:sz w:val="24"/>
          <w:szCs w:val="24"/>
        </w:rPr>
        <w:t>09</w:t>
      </w:r>
      <w:r w:rsidRPr="0029570E">
        <w:rPr>
          <w:rStyle w:val="a"/>
          <w:sz w:val="24"/>
          <w:szCs w:val="24"/>
        </w:rPr>
        <w:t xml:space="preserve"> року народження, відповідальність покласти на маму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rStyle w:val="a"/>
          <w:sz w:val="24"/>
          <w:szCs w:val="24"/>
          <w:lang w:eastAsia="ru-RU"/>
        </w:rPr>
        <w:t>.</w:t>
      </w:r>
    </w:p>
    <w:p w:rsidR="00353CF9" w:rsidRPr="000F617F" w:rsidRDefault="00353CF9" w:rsidP="005C1F03">
      <w:pPr>
        <w:jc w:val="both"/>
        <w:rPr>
          <w:rFonts w:ascii="Times New Roman" w:hAnsi="Times New Roman"/>
        </w:rPr>
      </w:pPr>
    </w:p>
    <w:p w:rsidR="00353CF9" w:rsidRPr="00D433FD" w:rsidRDefault="00353CF9" w:rsidP="005C1F0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4. Контроль за виконанням цього</w:t>
      </w:r>
      <w:r w:rsidRPr="00003498">
        <w:rPr>
          <w:rFonts w:ascii="Times New Roman" w:hAnsi="Times New Roman"/>
        </w:rPr>
        <w:t xml:space="preserve"> рішення покласти на </w:t>
      </w:r>
      <w:r>
        <w:rPr>
          <w:rFonts w:ascii="Times New Roman" w:hAnsi="Times New Roman"/>
        </w:rPr>
        <w:t>начальника служби у справах дітей Кіцманської міської ради Ларису ЗАЯРНЮК.</w:t>
      </w:r>
    </w:p>
    <w:p w:rsidR="00353CF9" w:rsidRPr="006F2EF6" w:rsidRDefault="00353CF9" w:rsidP="005C1F03">
      <w:pPr>
        <w:tabs>
          <w:tab w:val="left" w:pos="3820"/>
        </w:tabs>
        <w:jc w:val="both"/>
        <w:rPr>
          <w:rFonts w:ascii="Times New Roman" w:hAnsi="Times New Roman"/>
          <w:b/>
        </w:rPr>
      </w:pPr>
    </w:p>
    <w:p w:rsidR="00353CF9" w:rsidRDefault="00353CF9" w:rsidP="005C1F03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53CF9" w:rsidRPr="00146014" w:rsidRDefault="00353CF9" w:rsidP="005C1F03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:rsidR="00353CF9" w:rsidRDefault="00353CF9" w:rsidP="005C1F03">
      <w:pPr>
        <w:ind w:left="420"/>
        <w:jc w:val="center"/>
        <w:rPr>
          <w:rFonts w:ascii="Times New Roman" w:hAnsi="Times New Roman"/>
        </w:rPr>
      </w:pPr>
    </w:p>
    <w:p w:rsidR="00353CF9" w:rsidRDefault="00353CF9" w:rsidP="005C1F03">
      <w:pPr>
        <w:ind w:left="420"/>
        <w:jc w:val="center"/>
        <w:rPr>
          <w:rFonts w:ascii="Times New Roman" w:hAnsi="Times New Roman"/>
        </w:rPr>
      </w:pPr>
    </w:p>
    <w:sectPr w:rsidR="00353CF9" w:rsidSect="007414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8256B"/>
    <w:rsid w:val="000D44AA"/>
    <w:rsid w:val="000E7AF6"/>
    <w:rsid w:val="000F617F"/>
    <w:rsid w:val="00146014"/>
    <w:rsid w:val="00255C53"/>
    <w:rsid w:val="00283C0C"/>
    <w:rsid w:val="0029570E"/>
    <w:rsid w:val="002D6F36"/>
    <w:rsid w:val="00353CF9"/>
    <w:rsid w:val="00473795"/>
    <w:rsid w:val="005B0A67"/>
    <w:rsid w:val="005C1F03"/>
    <w:rsid w:val="006F2EF6"/>
    <w:rsid w:val="00700EA4"/>
    <w:rsid w:val="007369C2"/>
    <w:rsid w:val="007414FB"/>
    <w:rsid w:val="007874A2"/>
    <w:rsid w:val="007C2FF7"/>
    <w:rsid w:val="007D66A4"/>
    <w:rsid w:val="008505E7"/>
    <w:rsid w:val="00880D54"/>
    <w:rsid w:val="00A20B58"/>
    <w:rsid w:val="00A413DF"/>
    <w:rsid w:val="00AD61F1"/>
    <w:rsid w:val="00B6038B"/>
    <w:rsid w:val="00CA36B9"/>
    <w:rsid w:val="00CA5940"/>
    <w:rsid w:val="00CE19CE"/>
    <w:rsid w:val="00CF2417"/>
    <w:rsid w:val="00D401E1"/>
    <w:rsid w:val="00D433FD"/>
    <w:rsid w:val="00D835F0"/>
    <w:rsid w:val="00E01976"/>
    <w:rsid w:val="00E11585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5C1F03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1</Pages>
  <Words>314</Words>
  <Characters>1794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3</cp:revision>
  <dcterms:created xsi:type="dcterms:W3CDTF">2025-11-06T14:52:00Z</dcterms:created>
  <dcterms:modified xsi:type="dcterms:W3CDTF">2025-11-12T07:51:00Z</dcterms:modified>
</cp:coreProperties>
</file>