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A6" w:rsidRDefault="007012A6" w:rsidP="00986E1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4446452" r:id="rId5"/>
        </w:object>
      </w:r>
    </w:p>
    <w:p w:rsidR="007012A6" w:rsidRDefault="007012A6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012A6" w:rsidRDefault="007012A6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012A6" w:rsidRDefault="007012A6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012A6" w:rsidRDefault="007012A6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7012A6" w:rsidRDefault="007012A6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012A6" w:rsidRDefault="007012A6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7012A6" w:rsidRDefault="007012A6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12A6" w:rsidRDefault="007012A6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7012A6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Про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утворення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425C3E">
        <w:rPr>
          <w:rFonts w:ascii="Times New Roman" w:hAnsi="Times New Roman" w:cs="Times New Roman"/>
          <w:b/>
          <w:iCs/>
        </w:rPr>
        <w:t>захисту</w:t>
      </w:r>
      <w:r w:rsidRPr="00425C3E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425C3E">
        <w:rPr>
          <w:rFonts w:ascii="Times New Roman" w:hAnsi="Times New Roman" w:cs="Times New Roman"/>
          <w:b/>
          <w:iCs/>
        </w:rPr>
        <w:t>дітей,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які</w:t>
      </w:r>
      <w:r w:rsidRPr="00425C3E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перебувають у</w:t>
      </w:r>
      <w:r w:rsidRPr="00425C3E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складних</w:t>
      </w:r>
      <w:r w:rsidRPr="00425C3E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життєвих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обставинах</w:t>
      </w: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7012A6" w:rsidRPr="00425C3E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7012A6" w:rsidRDefault="007012A6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7012A6" w:rsidRDefault="007012A6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В И Р І Ш И В:</w:t>
      </w: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7012A6" w:rsidRDefault="007012A6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7012A6" w:rsidRDefault="007012A6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     Іван СЕМЕНЮК</w:t>
      </w: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7012A6" w:rsidRDefault="007012A6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7012A6" w:rsidRDefault="007012A6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7012A6" w:rsidRDefault="007012A6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7012A6" w:rsidRDefault="007012A6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__________2025 р. № ____</w:t>
      </w: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 малолітнього ОСОБА 1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 xml:space="preserve">2021 року народження, мешканця с. Кліводин, </w:t>
      </w:r>
      <w:r>
        <w:rPr>
          <w:rStyle w:val="a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C12268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012A6" w:rsidRDefault="007012A6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  <w:lang w:val="uk-UA"/>
        </w:rPr>
        <w:t>ОСОБА 2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 xml:space="preserve">2014 року народження, мешканця с. Кліводин, </w:t>
      </w:r>
      <w:r>
        <w:rPr>
          <w:rStyle w:val="a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7012A6" w:rsidRDefault="007012A6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E24A6B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7012A6" w:rsidRPr="00C12268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Default="007012A6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012A6" w:rsidRDefault="007012A6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  <w:lang w:val="uk-UA"/>
        </w:rPr>
        <w:t>ОСОБА 3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 xml:space="preserve">2014 року народження, мешканця с. Кліводин, </w:t>
      </w:r>
      <w:r>
        <w:rPr>
          <w:rStyle w:val="a"/>
          <w:sz w:val="24"/>
          <w:szCs w:val="24"/>
          <w:lang w:val="uk-UA"/>
        </w:rPr>
        <w:t>АДРЕСА 3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7012A6" w:rsidRDefault="007012A6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E24A6B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7012A6" w:rsidRPr="00C12268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Default="007012A6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7012A6" w:rsidRDefault="007012A6" w:rsidP="00C91F79">
      <w:pPr>
        <w:tabs>
          <w:tab w:val="left" w:pos="708"/>
        </w:tabs>
        <w:spacing w:after="0" w:line="240" w:lineRule="auto"/>
        <w:jc w:val="both"/>
        <w:rPr>
          <w:rStyle w:val="a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  <w:lang w:val="uk-UA"/>
        </w:rPr>
        <w:t>ОСОБА 4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>2014 року народження, мешканц</w:t>
      </w:r>
      <w:r>
        <w:rPr>
          <w:rStyle w:val="a"/>
          <w:sz w:val="24"/>
          <w:szCs w:val="24"/>
          <w:lang w:val="uk-UA"/>
        </w:rPr>
        <w:t>я</w:t>
      </w:r>
      <w:r>
        <w:rPr>
          <w:rStyle w:val="a"/>
          <w:sz w:val="24"/>
          <w:szCs w:val="24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4: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99070F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9070F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7012A6" w:rsidRPr="00E24A6B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7012A6" w:rsidRPr="00C12268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Pr="00C12268" w:rsidRDefault="007012A6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jc w:val="both"/>
        <w:rPr>
          <w:rStyle w:val="a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>малолітнього</w:t>
      </w:r>
      <w:r w:rsidRPr="00C12268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  <w:lang w:val="uk-UA"/>
        </w:rPr>
        <w:t>ОСОБА 5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>2016 року народження, мешканц</w:t>
      </w:r>
      <w:r>
        <w:rPr>
          <w:rStyle w:val="a"/>
          <w:sz w:val="24"/>
          <w:szCs w:val="24"/>
          <w:lang w:val="uk-UA"/>
        </w:rPr>
        <w:t>я</w:t>
      </w:r>
      <w:r>
        <w:rPr>
          <w:rStyle w:val="a"/>
          <w:sz w:val="24"/>
          <w:szCs w:val="24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5: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99070F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9070F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7012A6" w:rsidRPr="00E24A6B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7012A6" w:rsidRPr="00C12268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Pr="00C12268" w:rsidRDefault="007012A6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012A6" w:rsidRPr="00C12268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6.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 w:rsidRPr="00C12268">
        <w:rPr>
          <w:rStyle w:val="a"/>
          <w:sz w:val="24"/>
          <w:szCs w:val="24"/>
          <w:lang w:val="uk-UA"/>
        </w:rPr>
        <w:t>малолітньо</w:t>
      </w:r>
      <w:r>
        <w:rPr>
          <w:rStyle w:val="a"/>
          <w:sz w:val="24"/>
          <w:szCs w:val="24"/>
          <w:lang w:val="uk-UA"/>
        </w:rPr>
        <w:t>ї</w:t>
      </w:r>
      <w:r w:rsidRPr="00C1226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ОСОБА 6</w:t>
      </w:r>
      <w:r w:rsidRPr="00C12268">
        <w:rPr>
          <w:rStyle w:val="a"/>
          <w:sz w:val="24"/>
          <w:szCs w:val="24"/>
          <w:lang w:val="uk-UA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 w:rsidRPr="00C12268">
        <w:rPr>
          <w:rStyle w:val="a"/>
          <w:sz w:val="24"/>
          <w:szCs w:val="24"/>
          <w:lang w:val="uk-UA"/>
        </w:rPr>
        <w:t>2014 року народження</w:t>
      </w:r>
      <w:r>
        <w:rPr>
          <w:rStyle w:val="a"/>
          <w:sz w:val="24"/>
          <w:szCs w:val="24"/>
          <w:lang w:val="uk-UA"/>
        </w:rPr>
        <w:t>,</w:t>
      </w:r>
      <w:r w:rsidRPr="00C12268">
        <w:rPr>
          <w:rStyle w:val="a"/>
          <w:sz w:val="24"/>
          <w:szCs w:val="24"/>
          <w:lang w:val="uk-UA"/>
        </w:rPr>
        <w:t xml:space="preserve"> мешкан</w:t>
      </w:r>
      <w:r>
        <w:rPr>
          <w:rStyle w:val="a"/>
          <w:sz w:val="24"/>
          <w:szCs w:val="24"/>
          <w:lang w:val="uk-UA"/>
        </w:rPr>
        <w:t>ки</w:t>
      </w:r>
      <w:r w:rsidRPr="00C12268">
        <w:rPr>
          <w:rStyle w:val="a"/>
          <w:sz w:val="24"/>
          <w:szCs w:val="24"/>
          <w:lang w:val="uk-UA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6: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E24A6B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7012A6" w:rsidRPr="00C12268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012A6" w:rsidRPr="00C12268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7.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 w:rsidRPr="00C12268">
        <w:rPr>
          <w:rStyle w:val="a"/>
          <w:sz w:val="24"/>
          <w:szCs w:val="24"/>
          <w:lang w:val="uk-UA"/>
        </w:rPr>
        <w:t>малолітньо</w:t>
      </w:r>
      <w:r>
        <w:rPr>
          <w:rStyle w:val="a"/>
          <w:sz w:val="24"/>
          <w:szCs w:val="24"/>
          <w:lang w:val="uk-UA"/>
        </w:rPr>
        <w:t>ї</w:t>
      </w:r>
      <w:r w:rsidRPr="00C12268">
        <w:rPr>
          <w:rStyle w:val="a"/>
          <w:sz w:val="24"/>
          <w:szCs w:val="24"/>
          <w:lang w:val="uk-UA"/>
        </w:rPr>
        <w:t xml:space="preserve"> </w:t>
      </w:r>
      <w:r>
        <w:rPr>
          <w:rStyle w:val="a"/>
          <w:sz w:val="24"/>
          <w:szCs w:val="24"/>
          <w:lang w:val="uk-UA"/>
        </w:rPr>
        <w:t>ОСОБА 7</w:t>
      </w:r>
      <w:r w:rsidRPr="00C12268">
        <w:rPr>
          <w:rStyle w:val="a"/>
          <w:sz w:val="24"/>
          <w:szCs w:val="24"/>
          <w:lang w:val="uk-UA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 w:rsidRPr="00C12268">
        <w:rPr>
          <w:rStyle w:val="a"/>
          <w:sz w:val="24"/>
          <w:szCs w:val="24"/>
          <w:lang w:val="uk-UA"/>
        </w:rPr>
        <w:t>2017 року народження, мешкан</w:t>
      </w:r>
      <w:r>
        <w:rPr>
          <w:rStyle w:val="a"/>
          <w:sz w:val="24"/>
          <w:szCs w:val="24"/>
          <w:lang w:val="uk-UA"/>
        </w:rPr>
        <w:t>ки</w:t>
      </w:r>
      <w:r w:rsidRPr="00C12268">
        <w:rPr>
          <w:rStyle w:val="a"/>
          <w:sz w:val="24"/>
          <w:szCs w:val="24"/>
          <w:lang w:val="uk-UA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6: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012A6" w:rsidRDefault="007012A6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7012A6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7012A6" w:rsidRPr="00AC7852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7012A6" w:rsidRPr="00E24A6B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7012A6" w:rsidRPr="00C12268" w:rsidRDefault="007012A6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7012A6" w:rsidRDefault="007012A6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7012A6" w:rsidRDefault="007012A6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012A6" w:rsidRDefault="007012A6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012A6" w:rsidRPr="009819B6" w:rsidRDefault="007012A6" w:rsidP="00986E11">
      <w:pPr>
        <w:rPr>
          <w:lang w:val="uk-UA"/>
        </w:rPr>
      </w:pPr>
    </w:p>
    <w:p w:rsidR="007012A6" w:rsidRPr="00986E11" w:rsidRDefault="007012A6">
      <w:pPr>
        <w:rPr>
          <w:lang w:val="uk-UA"/>
        </w:rPr>
      </w:pPr>
    </w:p>
    <w:sectPr w:rsidR="007012A6" w:rsidRPr="00986E11" w:rsidSect="00E24A6B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33040"/>
    <w:rsid w:val="0003509D"/>
    <w:rsid w:val="0005470D"/>
    <w:rsid w:val="0008256B"/>
    <w:rsid w:val="001C52EE"/>
    <w:rsid w:val="00305C74"/>
    <w:rsid w:val="003F695B"/>
    <w:rsid w:val="00411FC4"/>
    <w:rsid w:val="00425C3E"/>
    <w:rsid w:val="006D2A02"/>
    <w:rsid w:val="007012A6"/>
    <w:rsid w:val="00704ADA"/>
    <w:rsid w:val="009636A7"/>
    <w:rsid w:val="009819B6"/>
    <w:rsid w:val="00983A05"/>
    <w:rsid w:val="00986E11"/>
    <w:rsid w:val="0099070F"/>
    <w:rsid w:val="00995588"/>
    <w:rsid w:val="00A4225A"/>
    <w:rsid w:val="00AC07CF"/>
    <w:rsid w:val="00AC650A"/>
    <w:rsid w:val="00AC7852"/>
    <w:rsid w:val="00AF759A"/>
    <w:rsid w:val="00C12268"/>
    <w:rsid w:val="00C91F79"/>
    <w:rsid w:val="00D143FD"/>
    <w:rsid w:val="00DE2AB2"/>
    <w:rsid w:val="00E24A6B"/>
    <w:rsid w:val="00EF27E9"/>
    <w:rsid w:val="00F20FD2"/>
    <w:rsid w:val="00F42F6D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  <w:style w:type="character" w:customStyle="1" w:styleId="a">
    <w:name w:val="Основний текст_"/>
    <w:basedOn w:val="DefaultParagraphFont"/>
    <w:link w:val="11"/>
    <w:uiPriority w:val="99"/>
    <w:locked/>
    <w:rsid w:val="00C12268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Normal"/>
    <w:link w:val="a"/>
    <w:uiPriority w:val="99"/>
    <w:rsid w:val="00C12268"/>
    <w:pPr>
      <w:widowControl w:val="0"/>
      <w:spacing w:after="320" w:line="240" w:lineRule="auto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1197</Words>
  <Characters>6827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</dc:title>
  <dc:subject/>
  <dc:creator>Лыска</dc:creator>
  <cp:keywords/>
  <dc:description/>
  <cp:lastModifiedBy>пк</cp:lastModifiedBy>
  <cp:revision>3</cp:revision>
  <cp:lastPrinted>2025-11-06T08:49:00Z</cp:lastPrinted>
  <dcterms:created xsi:type="dcterms:W3CDTF">2025-11-06T14:53:00Z</dcterms:created>
  <dcterms:modified xsi:type="dcterms:W3CDTF">2025-11-12T07:54:00Z</dcterms:modified>
</cp:coreProperties>
</file>