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AF" w:rsidRDefault="00757FAF" w:rsidP="001865C4">
      <w:pPr>
        <w:rPr>
          <w:rFonts w:ascii="Times New Roman" w:hAnsi="Times New Roman"/>
        </w:rPr>
      </w:pPr>
      <w:r>
        <w:t xml:space="preserve">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447670" r:id="rId5"/>
        </w:object>
      </w:r>
    </w:p>
    <w:p w:rsidR="00757FAF" w:rsidRDefault="00757FAF" w:rsidP="001865C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57FAF" w:rsidRDefault="00757FAF" w:rsidP="001865C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57FAF" w:rsidRDefault="00757FAF" w:rsidP="001865C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57FAF" w:rsidRDefault="00757FAF" w:rsidP="001865C4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Проєкт</w:t>
      </w:r>
    </w:p>
    <w:p w:rsidR="00757FAF" w:rsidRDefault="00757FAF" w:rsidP="001865C4">
      <w:pPr>
        <w:jc w:val="center"/>
        <w:rPr>
          <w:rFonts w:ascii="Times New Roman" w:hAnsi="Times New Roman"/>
          <w:b/>
        </w:rPr>
      </w:pPr>
    </w:p>
    <w:p w:rsidR="00757FAF" w:rsidRDefault="00757FAF" w:rsidP="001865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:rsidR="00757FAF" w:rsidRDefault="00757FAF" w:rsidP="001865C4">
      <w:pPr>
        <w:rPr>
          <w:rFonts w:ascii="Times New Roman" w:hAnsi="Times New Roman"/>
          <w:b/>
          <w:sz w:val="28"/>
        </w:rPr>
      </w:pPr>
    </w:p>
    <w:p w:rsidR="00757FAF" w:rsidRDefault="00757FAF" w:rsidP="001865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  2025                                 м. Кіцмань                                                  </w:t>
      </w:r>
      <w:r>
        <w:rPr>
          <w:rFonts w:ascii="Times New Roman" w:hAnsi="Times New Roman"/>
          <w:b/>
        </w:rPr>
        <w:t>№ _______</w:t>
      </w:r>
    </w:p>
    <w:p w:rsidR="00757FAF" w:rsidRDefault="00757FAF" w:rsidP="001865C4"/>
    <w:p w:rsidR="00757FAF" w:rsidRPr="00374DC8" w:rsidRDefault="00757FAF" w:rsidP="001865C4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757FAF" w:rsidRPr="00374DC8" w:rsidRDefault="00757FAF" w:rsidP="001865C4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757FAF" w:rsidRPr="00374DC8" w:rsidRDefault="00757FAF" w:rsidP="001865C4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:rsidR="00757FAF" w:rsidRPr="00937108" w:rsidRDefault="00757FAF" w:rsidP="001865C4">
      <w:pPr>
        <w:rPr>
          <w:b/>
          <w:bCs/>
        </w:rPr>
      </w:pPr>
      <w:r>
        <w:rPr>
          <w:rStyle w:val="a"/>
          <w:b/>
          <w:bCs/>
          <w:sz w:val="24"/>
          <w:szCs w:val="24"/>
        </w:rPr>
        <w:t>ОСОБА 1</w:t>
      </w:r>
      <w:r w:rsidRPr="00937108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***</w:t>
      </w:r>
      <w:r w:rsidRPr="00937108">
        <w:rPr>
          <w:rStyle w:val="a"/>
          <w:b/>
          <w:bCs/>
          <w:sz w:val="24"/>
          <w:szCs w:val="24"/>
        </w:rPr>
        <w:t xml:space="preserve"> 1990 року народження</w:t>
      </w:r>
    </w:p>
    <w:p w:rsidR="00757FAF" w:rsidRDefault="00757FAF" w:rsidP="001865C4">
      <w:pPr>
        <w:jc w:val="both"/>
        <w:rPr>
          <w:rFonts w:ascii="Times New Roman" w:hAnsi="Times New Roman"/>
        </w:rPr>
      </w:pPr>
    </w:p>
    <w:p w:rsidR="00757FAF" w:rsidRPr="00F94AC6" w:rsidRDefault="00757FAF" w:rsidP="001865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ОСОБА 2</w:t>
      </w:r>
      <w:r>
        <w:rPr>
          <w:rStyle w:val="a"/>
          <w:sz w:val="24"/>
          <w:szCs w:val="24"/>
        </w:rPr>
        <w:t>,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1982</w:t>
      </w:r>
      <w:r w:rsidRPr="001D7615">
        <w:rPr>
          <w:rStyle w:val="a"/>
          <w:sz w:val="24"/>
          <w:szCs w:val="24"/>
        </w:rPr>
        <w:t xml:space="preserve"> року народження від 0</w:t>
      </w:r>
      <w:r>
        <w:rPr>
          <w:rStyle w:val="a"/>
          <w:sz w:val="24"/>
          <w:szCs w:val="24"/>
        </w:rPr>
        <w:t>2</w:t>
      </w:r>
      <w:r w:rsidRPr="001D7615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10</w:t>
      </w:r>
      <w:r w:rsidRPr="001D7615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412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29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1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:rsidR="00757FAF" w:rsidRDefault="00757FAF" w:rsidP="001865C4">
      <w:pPr>
        <w:pStyle w:val="5"/>
        <w:jc w:val="both"/>
        <w:rPr>
          <w:rFonts w:ascii="Times New Roman" w:hAnsi="Times New Roman"/>
          <w:b/>
          <w:szCs w:val="24"/>
        </w:rPr>
      </w:pPr>
    </w:p>
    <w:p w:rsidR="00757FAF" w:rsidRPr="00003498" w:rsidRDefault="00757FAF" w:rsidP="001865C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57FAF" w:rsidRDefault="00757FAF" w:rsidP="001865C4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757FAF" w:rsidRPr="00363B8B" w:rsidRDefault="00757FAF" w:rsidP="001865C4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 w:cs="Times New Roman"/>
        </w:rPr>
        <w:t>ОСОБА 1</w:t>
      </w:r>
      <w:r w:rsidRPr="00937108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937108">
        <w:rPr>
          <w:rStyle w:val="a"/>
          <w:sz w:val="24"/>
          <w:szCs w:val="24"/>
        </w:rPr>
        <w:t xml:space="preserve"> 1990 року народження</w:t>
      </w:r>
      <w:r w:rsidRPr="00363B8B">
        <w:rPr>
          <w:rFonts w:ascii="Times New Roman" w:hAnsi="Times New Roman" w:cs="Times New Roman"/>
        </w:rPr>
        <w:t xml:space="preserve"> (додається).</w:t>
      </w:r>
    </w:p>
    <w:p w:rsidR="00757FAF" w:rsidRDefault="00757FAF" w:rsidP="001865C4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:rsidR="00757FAF" w:rsidRPr="004621C0" w:rsidRDefault="00757FAF" w:rsidP="001865C4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начальника служби у справах дітей Кіцманської міської ради Ларису ЗАЯРНЮК.</w:t>
      </w:r>
    </w:p>
    <w:p w:rsidR="00757FAF" w:rsidRDefault="00757FAF" w:rsidP="001865C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57FAF" w:rsidRDefault="00757FAF" w:rsidP="001865C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57FAF" w:rsidRPr="00146014" w:rsidRDefault="00757FAF" w:rsidP="001865C4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:rsidR="00757FAF" w:rsidRDefault="00757FAF" w:rsidP="001865C4">
      <w:pPr>
        <w:ind w:left="420"/>
        <w:jc w:val="center"/>
        <w:rPr>
          <w:rFonts w:ascii="Times New Roman" w:hAnsi="Times New Roman"/>
          <w:color w:val="FF0000"/>
        </w:rPr>
      </w:pPr>
    </w:p>
    <w:sectPr w:rsidR="00757FAF" w:rsidSect="005A6D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428"/>
    <w:rsid w:val="00000075"/>
    <w:rsid w:val="00003498"/>
    <w:rsid w:val="00044A77"/>
    <w:rsid w:val="0005470D"/>
    <w:rsid w:val="0008256B"/>
    <w:rsid w:val="000B7355"/>
    <w:rsid w:val="0010402E"/>
    <w:rsid w:val="00146014"/>
    <w:rsid w:val="001865C4"/>
    <w:rsid w:val="001D7615"/>
    <w:rsid w:val="002321A2"/>
    <w:rsid w:val="0028412F"/>
    <w:rsid w:val="002D6F36"/>
    <w:rsid w:val="00363B8B"/>
    <w:rsid w:val="00374DC8"/>
    <w:rsid w:val="00391B7F"/>
    <w:rsid w:val="003C1909"/>
    <w:rsid w:val="003E0E44"/>
    <w:rsid w:val="00460914"/>
    <w:rsid w:val="004621C0"/>
    <w:rsid w:val="00464428"/>
    <w:rsid w:val="004709EF"/>
    <w:rsid w:val="00526605"/>
    <w:rsid w:val="00566C3B"/>
    <w:rsid w:val="005A6D9B"/>
    <w:rsid w:val="00656805"/>
    <w:rsid w:val="006A147E"/>
    <w:rsid w:val="00757FAF"/>
    <w:rsid w:val="007B384E"/>
    <w:rsid w:val="007C2FF7"/>
    <w:rsid w:val="007D66A4"/>
    <w:rsid w:val="007E1BDA"/>
    <w:rsid w:val="00882135"/>
    <w:rsid w:val="008B6F9E"/>
    <w:rsid w:val="008D6C89"/>
    <w:rsid w:val="009215B9"/>
    <w:rsid w:val="00937108"/>
    <w:rsid w:val="009F116B"/>
    <w:rsid w:val="00A413DF"/>
    <w:rsid w:val="00B2346D"/>
    <w:rsid w:val="00B67285"/>
    <w:rsid w:val="00BB7024"/>
    <w:rsid w:val="00C10A05"/>
    <w:rsid w:val="00C85517"/>
    <w:rsid w:val="00CB70FF"/>
    <w:rsid w:val="00D053B9"/>
    <w:rsid w:val="00E542C2"/>
    <w:rsid w:val="00EA0724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865C4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4428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4428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4428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64428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64428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64428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64428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64428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64428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64428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64428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64428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64428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64428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64428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64428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64428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64428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64428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464428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64428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64428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64428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464428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64428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464428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64428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64428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64428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865C4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1865C4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1865C4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1865C4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865C4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1865C4"/>
    <w:rPr>
      <w:rFonts w:eastAsia="Times New Roman"/>
    </w:rPr>
  </w:style>
  <w:style w:type="paragraph" w:customStyle="1" w:styleId="5">
    <w:name w:val="Обычный5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styleId="Caption">
    <w:name w:val="caption"/>
    <w:basedOn w:val="Normal"/>
    <w:next w:val="Normal"/>
    <w:uiPriority w:val="99"/>
    <w:qFormat/>
    <w:rsid w:val="00391B7F"/>
    <w:pPr>
      <w:spacing w:after="200"/>
    </w:pPr>
    <w:rPr>
      <w:i/>
      <w:iCs/>
      <w:color w:val="44546A"/>
      <w:sz w:val="18"/>
      <w:szCs w:val="18"/>
    </w:rPr>
  </w:style>
  <w:style w:type="paragraph" w:customStyle="1" w:styleId="rvps2">
    <w:name w:val="rvps2"/>
    <w:basedOn w:val="Normal"/>
    <w:uiPriority w:val="99"/>
    <w:rsid w:val="00391B7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Normal1">
    <w:name w:val="Normal1"/>
    <w:uiPriority w:val="99"/>
    <w:rsid w:val="00391B7F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391B7F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225</Words>
  <Characters>1285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</dc:title>
  <dc:subject/>
  <dc:creator>Frime2</dc:creator>
  <cp:keywords/>
  <dc:description/>
  <cp:lastModifiedBy>пк</cp:lastModifiedBy>
  <cp:revision>3</cp:revision>
  <dcterms:created xsi:type="dcterms:W3CDTF">2025-11-06T14:56:00Z</dcterms:created>
  <dcterms:modified xsi:type="dcterms:W3CDTF">2025-11-12T08:15:00Z</dcterms:modified>
</cp:coreProperties>
</file>