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A6C" w:rsidRPr="00146014" w:rsidRDefault="00435A6C" w:rsidP="00AA793F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4448347" r:id="rId5"/>
        </w:object>
      </w:r>
    </w:p>
    <w:p w:rsidR="00435A6C" w:rsidRPr="00CA36B9" w:rsidRDefault="00435A6C" w:rsidP="00AA793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435A6C" w:rsidRPr="00CA36B9" w:rsidRDefault="00435A6C" w:rsidP="00AA793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435A6C" w:rsidRPr="00CA36B9" w:rsidRDefault="00435A6C" w:rsidP="00AA793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35A6C" w:rsidRPr="00CA36B9" w:rsidRDefault="00435A6C" w:rsidP="00AA793F">
      <w:pPr>
        <w:jc w:val="right"/>
        <w:rPr>
          <w:rFonts w:ascii="Times New Roman" w:hAnsi="Times New Roman"/>
        </w:rPr>
      </w:pPr>
    </w:p>
    <w:p w:rsidR="00435A6C" w:rsidRPr="00CA36B9" w:rsidRDefault="00435A6C" w:rsidP="00AA793F">
      <w:pPr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435A6C" w:rsidRPr="00CA36B9" w:rsidRDefault="00435A6C" w:rsidP="00AA793F">
      <w:pPr>
        <w:jc w:val="center"/>
        <w:rPr>
          <w:rFonts w:ascii="Times New Roman" w:hAnsi="Times New Roman"/>
          <w:b/>
        </w:rPr>
      </w:pPr>
    </w:p>
    <w:p w:rsidR="00435A6C" w:rsidRPr="00CA36B9" w:rsidRDefault="00435A6C" w:rsidP="00AA793F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435A6C" w:rsidRPr="00CA36B9" w:rsidRDefault="00435A6C" w:rsidP="00AA793F">
      <w:pPr>
        <w:rPr>
          <w:rFonts w:ascii="Times New Roman" w:hAnsi="Times New Roman"/>
          <w:b/>
        </w:rPr>
      </w:pPr>
    </w:p>
    <w:p w:rsidR="00435A6C" w:rsidRPr="00146014" w:rsidRDefault="00435A6C" w:rsidP="00AA793F">
      <w:pPr>
        <w:rPr>
          <w:rFonts w:ascii="Times New Roman" w:hAnsi="Times New Roman"/>
          <w:color w:val="FF0000"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5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435A6C" w:rsidRPr="00283C0C" w:rsidRDefault="00435A6C" w:rsidP="00AA793F"/>
    <w:p w:rsidR="00435A6C" w:rsidRPr="00283C0C" w:rsidRDefault="00435A6C" w:rsidP="00AA793F"/>
    <w:p w:rsidR="00435A6C" w:rsidRDefault="00435A6C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Про надання згоди матері </w:t>
      </w:r>
      <w:r>
        <w:rPr>
          <w:rStyle w:val="a"/>
          <w:b/>
          <w:bCs/>
          <w:sz w:val="24"/>
          <w:szCs w:val="24"/>
        </w:rPr>
        <w:t>–</w:t>
      </w:r>
      <w:r w:rsidRPr="007B27A7">
        <w:rPr>
          <w:rStyle w:val="a"/>
          <w:b/>
          <w:bCs/>
          <w:sz w:val="24"/>
          <w:szCs w:val="24"/>
        </w:rPr>
        <w:t xml:space="preserve"> </w:t>
      </w:r>
      <w:r>
        <w:rPr>
          <w:rStyle w:val="a"/>
          <w:b/>
          <w:bCs/>
          <w:sz w:val="24"/>
          <w:szCs w:val="24"/>
        </w:rPr>
        <w:t>ОСОБА 1</w:t>
      </w:r>
      <w:r w:rsidRPr="007B27A7">
        <w:rPr>
          <w:rStyle w:val="a"/>
          <w:b/>
          <w:bCs/>
          <w:sz w:val="24"/>
          <w:szCs w:val="24"/>
        </w:rPr>
        <w:t xml:space="preserve">, </w:t>
      </w:r>
    </w:p>
    <w:p w:rsidR="00435A6C" w:rsidRDefault="00435A6C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***</w:t>
      </w:r>
      <w:r w:rsidRPr="007B27A7">
        <w:rPr>
          <w:rStyle w:val="a"/>
          <w:b/>
          <w:bCs/>
          <w:sz w:val="24"/>
          <w:szCs w:val="24"/>
        </w:rPr>
        <w:t xml:space="preserve"> 1981 року народження, мешканці м. Кіцмань </w:t>
      </w:r>
    </w:p>
    <w:p w:rsidR="00435A6C" w:rsidRDefault="00435A6C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на укладення від імені малолітнього сина – </w:t>
      </w:r>
      <w:r>
        <w:rPr>
          <w:rStyle w:val="a"/>
          <w:b/>
          <w:bCs/>
          <w:sz w:val="24"/>
          <w:szCs w:val="24"/>
        </w:rPr>
        <w:t>ОСОБА 2</w:t>
      </w:r>
      <w:r w:rsidRPr="007B27A7">
        <w:rPr>
          <w:rStyle w:val="a"/>
          <w:b/>
          <w:bCs/>
          <w:sz w:val="24"/>
          <w:szCs w:val="24"/>
        </w:rPr>
        <w:t xml:space="preserve">, </w:t>
      </w:r>
    </w:p>
    <w:p w:rsidR="00435A6C" w:rsidRDefault="00435A6C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***</w:t>
      </w:r>
      <w:r w:rsidRPr="007B27A7">
        <w:rPr>
          <w:rStyle w:val="a"/>
          <w:b/>
          <w:bCs/>
          <w:sz w:val="24"/>
          <w:szCs w:val="24"/>
        </w:rPr>
        <w:t xml:space="preserve"> 2013 року народження договору купівлі</w:t>
      </w:r>
      <w:r>
        <w:rPr>
          <w:rStyle w:val="a"/>
          <w:b/>
          <w:bCs/>
          <w:sz w:val="24"/>
          <w:szCs w:val="24"/>
        </w:rPr>
        <w:t xml:space="preserve"> </w:t>
      </w:r>
      <w:r w:rsidRPr="007B27A7">
        <w:rPr>
          <w:rStyle w:val="a"/>
          <w:b/>
          <w:bCs/>
          <w:sz w:val="24"/>
          <w:szCs w:val="24"/>
        </w:rPr>
        <w:t xml:space="preserve">- продажу </w:t>
      </w:r>
    </w:p>
    <w:p w:rsidR="00435A6C" w:rsidRDefault="00435A6C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Ѕ частки житлового будинку, Ѕ частки земельної ділянки площею </w:t>
      </w:r>
    </w:p>
    <w:p w:rsidR="00435A6C" w:rsidRDefault="00435A6C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0,1 га для будівництва і обслуговування житлового будинку, </w:t>
      </w:r>
    </w:p>
    <w:p w:rsidR="00435A6C" w:rsidRDefault="00435A6C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господарських будівель і споруд та Ѕ частки земельної ділянки </w:t>
      </w:r>
    </w:p>
    <w:p w:rsidR="00435A6C" w:rsidRDefault="00435A6C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площею 0,1479 га для ведення особистого селянського господарства, </w:t>
      </w:r>
    </w:p>
    <w:p w:rsidR="00435A6C" w:rsidRDefault="00435A6C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розташованих за адресою: </w:t>
      </w:r>
      <w:r>
        <w:rPr>
          <w:rStyle w:val="a"/>
          <w:b/>
          <w:bCs/>
          <w:sz w:val="24"/>
          <w:szCs w:val="24"/>
        </w:rPr>
        <w:t>АДРЕСА 1</w:t>
      </w:r>
      <w:r w:rsidRPr="007B27A7">
        <w:rPr>
          <w:rStyle w:val="a"/>
          <w:b/>
          <w:bCs/>
          <w:sz w:val="24"/>
          <w:szCs w:val="24"/>
        </w:rPr>
        <w:t xml:space="preserve">, м. Кіцмань, </w:t>
      </w:r>
    </w:p>
    <w:p w:rsidR="00435A6C" w:rsidRPr="00283C0C" w:rsidRDefault="00435A6C" w:rsidP="00AA793F">
      <w:r w:rsidRPr="007B27A7">
        <w:rPr>
          <w:rStyle w:val="a"/>
          <w:b/>
          <w:bCs/>
          <w:sz w:val="24"/>
          <w:szCs w:val="24"/>
        </w:rPr>
        <w:t>які належать йому на праві спільної часткової власності</w:t>
      </w:r>
    </w:p>
    <w:p w:rsidR="00435A6C" w:rsidRPr="00283C0C" w:rsidRDefault="00435A6C" w:rsidP="00AA793F"/>
    <w:p w:rsidR="00435A6C" w:rsidRPr="007874A2" w:rsidRDefault="00435A6C" w:rsidP="00AA793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К</w:t>
      </w:r>
      <w:r w:rsidRPr="007874A2">
        <w:rPr>
          <w:rFonts w:ascii="Times New Roman" w:hAnsi="Times New Roman"/>
          <w:shd w:val="clear" w:color="auto" w:fill="FFFFFF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</w:rPr>
        <w:t>, статтями</w:t>
      </w:r>
      <w:r w:rsidRPr="000F617F">
        <w:rPr>
          <w:rFonts w:ascii="Times New Roman" w:hAnsi="Times New Roman"/>
        </w:rPr>
        <w:t xml:space="preserve"> 17, 18 Закону України</w:t>
      </w:r>
      <w:r>
        <w:rPr>
          <w:rFonts w:ascii="Times New Roman" w:hAnsi="Times New Roman"/>
        </w:rPr>
        <w:t xml:space="preserve"> «Про охорону дитинства», статтею</w:t>
      </w:r>
      <w:r w:rsidRPr="000F617F">
        <w:rPr>
          <w:rFonts w:ascii="Times New Roman" w:hAnsi="Times New Roman"/>
        </w:rPr>
        <w:t xml:space="preserve"> 203 Ци</w:t>
      </w:r>
      <w:r>
        <w:rPr>
          <w:rFonts w:ascii="Times New Roman" w:hAnsi="Times New Roman"/>
        </w:rPr>
        <w:t>вільного кодексу України, пунктом</w:t>
      </w:r>
      <w:r w:rsidRPr="000F617F">
        <w:rPr>
          <w:rFonts w:ascii="Times New Roman" w:hAnsi="Times New Roman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</w:rPr>
        <w:t xml:space="preserve"> зі змінами</w:t>
      </w:r>
      <w:r w:rsidRPr="000F617F">
        <w:rPr>
          <w:rFonts w:ascii="Times New Roman" w:hAnsi="Times New Roman"/>
        </w:rPr>
        <w:t>, розгля</w:t>
      </w:r>
      <w:r>
        <w:rPr>
          <w:rFonts w:ascii="Times New Roman" w:hAnsi="Times New Roman"/>
        </w:rPr>
        <w:t>нувши заяву гр. ОСОБА 1</w:t>
      </w:r>
      <w:r w:rsidRPr="00F279E7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F279E7">
        <w:rPr>
          <w:rStyle w:val="a"/>
          <w:sz w:val="24"/>
          <w:szCs w:val="24"/>
        </w:rPr>
        <w:t xml:space="preserve"> 1981 року народження, мешканки м. Кіцмань </w:t>
      </w:r>
      <w:r w:rsidRPr="0029570E">
        <w:rPr>
          <w:rStyle w:val="a"/>
          <w:sz w:val="24"/>
          <w:szCs w:val="24"/>
        </w:rPr>
        <w:t xml:space="preserve">від </w:t>
      </w:r>
      <w:r>
        <w:rPr>
          <w:rStyle w:val="a"/>
          <w:sz w:val="24"/>
          <w:szCs w:val="24"/>
        </w:rPr>
        <w:t>19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9</w:t>
      </w:r>
      <w:r w:rsidRPr="0029570E">
        <w:rPr>
          <w:rStyle w:val="a"/>
          <w:sz w:val="24"/>
          <w:szCs w:val="24"/>
        </w:rPr>
        <w:t xml:space="preserve">.2025 № </w:t>
      </w:r>
      <w:r>
        <w:rPr>
          <w:rStyle w:val="a"/>
          <w:sz w:val="24"/>
          <w:szCs w:val="24"/>
        </w:rPr>
        <w:t xml:space="preserve">405, враховуючи те, що малолітній ОСОБА 2, *** 2010 року народження є власником житлового будинку та земельної ділянки площею 0,2417 га, розташованих за адресою: Вижницький район, с. Брусниця, АДРЕСА 2 та </w:t>
      </w:r>
      <w:r>
        <w:rPr>
          <w:rFonts w:ascii="Times New Roman" w:hAnsi="Times New Roman"/>
        </w:rPr>
        <w:t>рішення Комісії з питань захисту прав дитини при виконавчому комітеті Кіцманської міської ради від 29</w:t>
      </w:r>
      <w:r w:rsidRPr="00CE19C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10.2025 № 2 </w:t>
      </w:r>
      <w:r w:rsidRPr="00F752F4">
        <w:rPr>
          <w:rFonts w:ascii="Times New Roman" w:hAnsi="Times New Roman"/>
        </w:rPr>
        <w:t>виконавчий  комітет  міської ради</w:t>
      </w:r>
      <w:r w:rsidRPr="007874A2">
        <w:rPr>
          <w:rFonts w:ascii="Times New Roman" w:hAnsi="Times New Roman"/>
        </w:rPr>
        <w:t xml:space="preserve"> </w:t>
      </w:r>
    </w:p>
    <w:p w:rsidR="00435A6C" w:rsidRDefault="00435A6C" w:rsidP="00AA793F">
      <w:pPr>
        <w:pStyle w:val="10"/>
        <w:jc w:val="both"/>
        <w:rPr>
          <w:rFonts w:ascii="Times New Roman" w:hAnsi="Times New Roman"/>
          <w:b/>
          <w:szCs w:val="24"/>
        </w:rPr>
      </w:pPr>
    </w:p>
    <w:p w:rsidR="00435A6C" w:rsidRPr="00003498" w:rsidRDefault="00435A6C" w:rsidP="00AA793F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:rsidR="00435A6C" w:rsidRDefault="00435A6C" w:rsidP="00AA793F">
      <w:pPr>
        <w:tabs>
          <w:tab w:val="left" w:pos="3820"/>
        </w:tabs>
        <w:jc w:val="both"/>
        <w:rPr>
          <w:rFonts w:ascii="Times New Roman" w:hAnsi="Times New Roman"/>
        </w:rPr>
      </w:pPr>
    </w:p>
    <w:p w:rsidR="00435A6C" w:rsidRDefault="00435A6C" w:rsidP="00AA793F">
      <w:pPr>
        <w:jc w:val="both"/>
        <w:rPr>
          <w:rStyle w:val="a"/>
          <w:sz w:val="24"/>
          <w:szCs w:val="24"/>
        </w:rPr>
      </w:pPr>
      <w:r>
        <w:rPr>
          <w:rFonts w:ascii="Times New Roman" w:hAnsi="Times New Roman"/>
        </w:rPr>
        <w:t xml:space="preserve">            </w:t>
      </w:r>
      <w:r w:rsidRPr="0029570E">
        <w:rPr>
          <w:rStyle w:val="a"/>
          <w:sz w:val="24"/>
          <w:szCs w:val="24"/>
        </w:rPr>
        <w:t xml:space="preserve">1. Надати згоду </w:t>
      </w:r>
      <w:r w:rsidRPr="00F279E7">
        <w:rPr>
          <w:rStyle w:val="a"/>
          <w:sz w:val="24"/>
          <w:szCs w:val="24"/>
        </w:rPr>
        <w:t xml:space="preserve">матері </w:t>
      </w:r>
      <w:r>
        <w:rPr>
          <w:rStyle w:val="a"/>
          <w:sz w:val="24"/>
          <w:szCs w:val="24"/>
        </w:rPr>
        <w:t>–</w:t>
      </w:r>
      <w:r w:rsidRPr="00F279E7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</w:t>
      </w:r>
      <w:r w:rsidRPr="00F279E7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F279E7">
        <w:rPr>
          <w:rStyle w:val="a"/>
          <w:sz w:val="24"/>
          <w:szCs w:val="24"/>
        </w:rPr>
        <w:t xml:space="preserve"> 1981 року народження, мешканці м. Кіцмань на укладення від імені малолітнього сина – </w:t>
      </w:r>
      <w:r>
        <w:rPr>
          <w:rStyle w:val="a"/>
          <w:sz w:val="24"/>
          <w:szCs w:val="24"/>
        </w:rPr>
        <w:t>ОСОБА 2</w:t>
      </w:r>
      <w:r w:rsidRPr="00F279E7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F279E7">
        <w:rPr>
          <w:rStyle w:val="a"/>
          <w:sz w:val="24"/>
          <w:szCs w:val="24"/>
        </w:rPr>
        <w:t xml:space="preserve"> 2013 року народження договору купівлі- продажу ½ частки житлового будинку, ½ частки земельної ділянки площею 0,1 га для будівництва і обслуговування житлового будинку, господарських будівель і споруд та ½ частки земельної ділянки площею 0,1479 га для ведення особистого селянського господарства, розташованих за адресою: </w:t>
      </w:r>
      <w:r>
        <w:rPr>
          <w:rStyle w:val="a"/>
          <w:sz w:val="24"/>
          <w:szCs w:val="24"/>
        </w:rPr>
        <w:t>АДРЕСА 1</w:t>
      </w:r>
      <w:r w:rsidRPr="00F279E7">
        <w:rPr>
          <w:rStyle w:val="a"/>
          <w:sz w:val="24"/>
          <w:szCs w:val="24"/>
        </w:rPr>
        <w:t>, м. Кіцмань, які належать йому на праві спільної часткової власності</w:t>
      </w:r>
      <w:r w:rsidRPr="0029570E">
        <w:rPr>
          <w:rStyle w:val="a"/>
          <w:sz w:val="24"/>
          <w:szCs w:val="24"/>
        </w:rPr>
        <w:t>.</w:t>
      </w:r>
    </w:p>
    <w:p w:rsidR="00435A6C" w:rsidRDefault="00435A6C" w:rsidP="00AA793F">
      <w:pPr>
        <w:jc w:val="both"/>
        <w:rPr>
          <w:rStyle w:val="a"/>
          <w:sz w:val="24"/>
          <w:szCs w:val="24"/>
        </w:rPr>
      </w:pPr>
    </w:p>
    <w:p w:rsidR="00435A6C" w:rsidRPr="0029570E" w:rsidRDefault="00435A6C" w:rsidP="00AA793F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 2.</w:t>
      </w:r>
      <w:r w:rsidRPr="0029570E">
        <w:rPr>
          <w:rStyle w:val="a"/>
          <w:sz w:val="24"/>
          <w:szCs w:val="24"/>
        </w:rPr>
        <w:t>У разі порушення житлових прав малолітн</w:t>
      </w:r>
      <w:r>
        <w:rPr>
          <w:rStyle w:val="a"/>
          <w:sz w:val="24"/>
          <w:szCs w:val="24"/>
        </w:rPr>
        <w:t>ього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 w:rsidRPr="00F279E7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F279E7">
        <w:rPr>
          <w:rStyle w:val="a"/>
          <w:sz w:val="24"/>
          <w:szCs w:val="24"/>
        </w:rPr>
        <w:t xml:space="preserve"> 2013 року народження</w:t>
      </w:r>
      <w:r w:rsidRPr="0029570E">
        <w:rPr>
          <w:rStyle w:val="a"/>
          <w:sz w:val="24"/>
          <w:szCs w:val="24"/>
        </w:rPr>
        <w:t xml:space="preserve">, відповідальність покласти на маму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</w:t>
      </w:r>
      <w:r>
        <w:rPr>
          <w:rStyle w:val="a"/>
          <w:sz w:val="24"/>
          <w:szCs w:val="24"/>
          <w:lang w:eastAsia="ru-RU"/>
        </w:rPr>
        <w:t>.</w:t>
      </w:r>
    </w:p>
    <w:p w:rsidR="00435A6C" w:rsidRPr="000F617F" w:rsidRDefault="00435A6C" w:rsidP="00AA793F">
      <w:pPr>
        <w:jc w:val="both"/>
        <w:rPr>
          <w:rFonts w:ascii="Times New Roman" w:hAnsi="Times New Roman"/>
        </w:rPr>
      </w:pPr>
    </w:p>
    <w:p w:rsidR="00435A6C" w:rsidRPr="00D433FD" w:rsidRDefault="00435A6C" w:rsidP="00AA793F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3. Контроль за виконанням цього</w:t>
      </w:r>
      <w:r w:rsidRPr="00003498">
        <w:rPr>
          <w:rFonts w:ascii="Times New Roman" w:hAnsi="Times New Roman"/>
        </w:rPr>
        <w:t xml:space="preserve"> рішення покласти на </w:t>
      </w:r>
      <w:r>
        <w:rPr>
          <w:rFonts w:ascii="Times New Roman" w:hAnsi="Times New Roman"/>
        </w:rPr>
        <w:t>начальника служби у справах дітей Кіцманської міської ради Ларису ЗАЯРНЮК.</w:t>
      </w:r>
    </w:p>
    <w:p w:rsidR="00435A6C" w:rsidRPr="006F2EF6" w:rsidRDefault="00435A6C" w:rsidP="00AA793F">
      <w:pPr>
        <w:tabs>
          <w:tab w:val="left" w:pos="3820"/>
        </w:tabs>
        <w:jc w:val="both"/>
        <w:rPr>
          <w:rFonts w:ascii="Times New Roman" w:hAnsi="Times New Roman"/>
          <w:b/>
        </w:rPr>
      </w:pPr>
    </w:p>
    <w:p w:rsidR="00435A6C" w:rsidRPr="00146014" w:rsidRDefault="00435A6C" w:rsidP="00AA793F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</w:t>
      </w:r>
      <w:r>
        <w:rPr>
          <w:rFonts w:ascii="Times New Roman" w:hAnsi="Times New Roman"/>
          <w:b/>
          <w:bCs/>
        </w:rPr>
        <w:t>Іван СЕМЕНЮК</w:t>
      </w:r>
    </w:p>
    <w:sectPr w:rsidR="00435A6C" w:rsidRPr="00146014" w:rsidSect="007F35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7BA3"/>
    <w:rsid w:val="00000075"/>
    <w:rsid w:val="00003498"/>
    <w:rsid w:val="00054602"/>
    <w:rsid w:val="0008256B"/>
    <w:rsid w:val="000F617F"/>
    <w:rsid w:val="00146014"/>
    <w:rsid w:val="00204B29"/>
    <w:rsid w:val="00283C0C"/>
    <w:rsid w:val="0029570E"/>
    <w:rsid w:val="002C6FA1"/>
    <w:rsid w:val="002D6F36"/>
    <w:rsid w:val="00435A6C"/>
    <w:rsid w:val="004521AD"/>
    <w:rsid w:val="00473795"/>
    <w:rsid w:val="00681119"/>
    <w:rsid w:val="006F2EF6"/>
    <w:rsid w:val="007874A2"/>
    <w:rsid w:val="007B27A7"/>
    <w:rsid w:val="007C2FF7"/>
    <w:rsid w:val="007D66A4"/>
    <w:rsid w:val="007F35A9"/>
    <w:rsid w:val="008F34B8"/>
    <w:rsid w:val="00A17A0E"/>
    <w:rsid w:val="00A413DF"/>
    <w:rsid w:val="00AA793F"/>
    <w:rsid w:val="00AC7BA3"/>
    <w:rsid w:val="00BA10BD"/>
    <w:rsid w:val="00C06378"/>
    <w:rsid w:val="00CA36B9"/>
    <w:rsid w:val="00CE19CE"/>
    <w:rsid w:val="00D223AD"/>
    <w:rsid w:val="00D33257"/>
    <w:rsid w:val="00D401E1"/>
    <w:rsid w:val="00D433FD"/>
    <w:rsid w:val="00F279E7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A793F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C7BA3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C7BA3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C7BA3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C7BA3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C7BA3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C7BA3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C7BA3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C7BA3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C7BA3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C7BA3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C7BA3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C7BA3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C7BA3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C7BA3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C7BA3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C7BA3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C7BA3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C7BA3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AC7BA3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AC7BA3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AC7BA3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C7BA3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AC7BA3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AC7BA3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AC7BA3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AC7BA3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AC7BA3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AC7BA3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AC7BA3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AA793F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AA793F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paragraph" w:customStyle="1" w:styleId="Normal2">
    <w:name w:val="Normal2"/>
    <w:uiPriority w:val="99"/>
    <w:rsid w:val="00AA793F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AA793F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AA793F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AA793F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AA793F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385</Words>
  <Characters>2197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3</cp:revision>
  <dcterms:created xsi:type="dcterms:W3CDTF">2025-11-06T14:57:00Z</dcterms:created>
  <dcterms:modified xsi:type="dcterms:W3CDTF">2025-11-12T08:26:00Z</dcterms:modified>
</cp:coreProperties>
</file>