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125AB" w:rsidRDefault="001125A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F36EC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24623301" r:id="rId6"/>
        </w:object>
      </w:r>
    </w:p>
    <w:p w:rsidR="001125AB" w:rsidRDefault="001125A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125AB" w:rsidRDefault="001125A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125AB" w:rsidRDefault="001125A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125AB" w:rsidRDefault="001125A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125AB" w:rsidRDefault="001125A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125AB" w:rsidRDefault="001125A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1125AB" w:rsidRDefault="001125A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125AB" w:rsidRDefault="001125AB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1125AB" w:rsidRDefault="001125A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 м. Кіцмань                                                  №_______</w:t>
      </w:r>
    </w:p>
    <w:p w:rsidR="001125AB" w:rsidRDefault="001125AB" w:rsidP="008D785D">
      <w:pPr>
        <w:rPr>
          <w:sz w:val="24"/>
          <w:lang w:val="uk-UA"/>
        </w:rPr>
      </w:pPr>
    </w:p>
    <w:p w:rsidR="001125AB" w:rsidRDefault="001125A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1125AB" w:rsidRPr="003B408E" w:rsidRDefault="001125A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Палагнюку Євгену Івановичу</w:t>
      </w:r>
    </w:p>
    <w:p w:rsidR="001125AB" w:rsidRDefault="001125AB" w:rsidP="008D785D">
      <w:pPr>
        <w:jc w:val="both"/>
        <w:rPr>
          <w:b/>
          <w:sz w:val="24"/>
          <w:szCs w:val="24"/>
          <w:lang w:val="uk-UA"/>
        </w:rPr>
      </w:pPr>
    </w:p>
    <w:p w:rsidR="001125AB" w:rsidRDefault="001125AB" w:rsidP="008D785D">
      <w:pPr>
        <w:jc w:val="both"/>
        <w:rPr>
          <w:b/>
          <w:sz w:val="24"/>
          <w:szCs w:val="24"/>
          <w:lang w:val="uk-UA"/>
        </w:rPr>
      </w:pPr>
    </w:p>
    <w:p w:rsidR="001125AB" w:rsidRDefault="001125AB" w:rsidP="00670D76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876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гр.Палагнюка Євгена Івановича, ******р.н., інваліда ІІ групи,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АДРЕСА 1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 копія посвідчення УБД,  копія виписки із медичної карти амбулаторного хворого видана КНП «Кіцманська БЛІЛ», копія витягу із наказу командира в/ч А4599,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 учасника бойових дій,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1125AB" w:rsidRDefault="001125AB" w:rsidP="00E16479">
      <w:pPr>
        <w:jc w:val="both"/>
        <w:rPr>
          <w:bCs/>
          <w:sz w:val="24"/>
          <w:szCs w:val="24"/>
          <w:lang w:val="uk-UA"/>
        </w:rPr>
      </w:pPr>
    </w:p>
    <w:p w:rsidR="001125AB" w:rsidRDefault="001125A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125AB" w:rsidRDefault="001125A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125AB" w:rsidRPr="0084440D" w:rsidRDefault="001125A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Палагнюку Євгену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 на 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1125AB" w:rsidRPr="0084440D" w:rsidRDefault="001125A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1125AB" w:rsidRPr="0084440D" w:rsidRDefault="001125AB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1125AB" w:rsidRPr="008B124A" w:rsidRDefault="001125A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1125AB" w:rsidRDefault="001125AB" w:rsidP="00AE462C">
      <w:pPr>
        <w:ind w:firstLine="600"/>
        <w:jc w:val="both"/>
        <w:rPr>
          <w:sz w:val="24"/>
          <w:szCs w:val="24"/>
          <w:lang w:val="uk-UA"/>
        </w:rPr>
      </w:pPr>
    </w:p>
    <w:p w:rsidR="001125AB" w:rsidRDefault="001125A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125AB" w:rsidRDefault="001125A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1125AB" w:rsidRDefault="001125A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p w:rsidR="001125AB" w:rsidRDefault="001125A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125AB" w:rsidRDefault="001125A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125AB" w:rsidRDefault="001125AB" w:rsidP="00AE462C">
      <w:pPr>
        <w:rPr>
          <w:b/>
          <w:sz w:val="24"/>
          <w:szCs w:val="24"/>
          <w:lang w:val="uk-UA"/>
        </w:rPr>
      </w:pPr>
    </w:p>
    <w:p w:rsidR="001125AB" w:rsidRDefault="001125AB" w:rsidP="00AE462C">
      <w:pPr>
        <w:rPr>
          <w:b/>
          <w:sz w:val="24"/>
          <w:szCs w:val="24"/>
          <w:lang w:val="uk-UA"/>
        </w:rPr>
      </w:pPr>
    </w:p>
    <w:p w:rsidR="001125AB" w:rsidRDefault="001125AB" w:rsidP="00AE462C">
      <w:pPr>
        <w:rPr>
          <w:b/>
          <w:sz w:val="24"/>
          <w:szCs w:val="24"/>
          <w:lang w:val="uk-UA"/>
        </w:rPr>
      </w:pPr>
    </w:p>
    <w:p w:rsidR="001125AB" w:rsidRDefault="001125A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125AB" w:rsidSect="00752E7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C419B"/>
    <w:rsid w:val="000D5A0A"/>
    <w:rsid w:val="000E69AD"/>
    <w:rsid w:val="000F22EC"/>
    <w:rsid w:val="001113B2"/>
    <w:rsid w:val="001124EA"/>
    <w:rsid w:val="001125AB"/>
    <w:rsid w:val="00133B8C"/>
    <w:rsid w:val="00150E2F"/>
    <w:rsid w:val="00161E14"/>
    <w:rsid w:val="00177FE9"/>
    <w:rsid w:val="00184A4F"/>
    <w:rsid w:val="001B3A56"/>
    <w:rsid w:val="001B6DCD"/>
    <w:rsid w:val="001C17F2"/>
    <w:rsid w:val="001C487D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97BFA"/>
    <w:rsid w:val="002A2EF6"/>
    <w:rsid w:val="002A4963"/>
    <w:rsid w:val="002C1A52"/>
    <w:rsid w:val="002D074D"/>
    <w:rsid w:val="002D0DC7"/>
    <w:rsid w:val="003110A1"/>
    <w:rsid w:val="003111EE"/>
    <w:rsid w:val="00312BB9"/>
    <w:rsid w:val="00324303"/>
    <w:rsid w:val="0034077A"/>
    <w:rsid w:val="00340AAA"/>
    <w:rsid w:val="00342115"/>
    <w:rsid w:val="00347382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27F1"/>
    <w:rsid w:val="00406D68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C1C9F"/>
    <w:rsid w:val="004C2CE8"/>
    <w:rsid w:val="004C6681"/>
    <w:rsid w:val="004C6A93"/>
    <w:rsid w:val="004E0E3D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691"/>
    <w:rsid w:val="005867DE"/>
    <w:rsid w:val="005A2D68"/>
    <w:rsid w:val="005A6186"/>
    <w:rsid w:val="005D0ADD"/>
    <w:rsid w:val="005D39DA"/>
    <w:rsid w:val="005D51C2"/>
    <w:rsid w:val="005F35ED"/>
    <w:rsid w:val="0062246B"/>
    <w:rsid w:val="00624F8F"/>
    <w:rsid w:val="00627773"/>
    <w:rsid w:val="00670D76"/>
    <w:rsid w:val="006854E4"/>
    <w:rsid w:val="006B5D2D"/>
    <w:rsid w:val="006C1661"/>
    <w:rsid w:val="006C2211"/>
    <w:rsid w:val="006F36EC"/>
    <w:rsid w:val="006F59AB"/>
    <w:rsid w:val="00714523"/>
    <w:rsid w:val="00747D8D"/>
    <w:rsid w:val="007514B5"/>
    <w:rsid w:val="00752E7B"/>
    <w:rsid w:val="0076044B"/>
    <w:rsid w:val="00783C9D"/>
    <w:rsid w:val="0079236C"/>
    <w:rsid w:val="00794A6B"/>
    <w:rsid w:val="007B4068"/>
    <w:rsid w:val="007B7C9F"/>
    <w:rsid w:val="007D0E9D"/>
    <w:rsid w:val="007D3263"/>
    <w:rsid w:val="007F0112"/>
    <w:rsid w:val="00807E59"/>
    <w:rsid w:val="008124A6"/>
    <w:rsid w:val="00823044"/>
    <w:rsid w:val="008309F1"/>
    <w:rsid w:val="0084440D"/>
    <w:rsid w:val="00881527"/>
    <w:rsid w:val="00887EB7"/>
    <w:rsid w:val="00892585"/>
    <w:rsid w:val="008A035A"/>
    <w:rsid w:val="008A7FDA"/>
    <w:rsid w:val="008B124A"/>
    <w:rsid w:val="008B2D7A"/>
    <w:rsid w:val="008D785D"/>
    <w:rsid w:val="008E0A45"/>
    <w:rsid w:val="008F17E7"/>
    <w:rsid w:val="008F66F5"/>
    <w:rsid w:val="0090223A"/>
    <w:rsid w:val="0090752E"/>
    <w:rsid w:val="00917E9C"/>
    <w:rsid w:val="009550E3"/>
    <w:rsid w:val="0096203B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23AD"/>
    <w:rsid w:val="00AC6A48"/>
    <w:rsid w:val="00AE12F9"/>
    <w:rsid w:val="00AE462C"/>
    <w:rsid w:val="00B01D6B"/>
    <w:rsid w:val="00B01FD5"/>
    <w:rsid w:val="00B03A66"/>
    <w:rsid w:val="00B117E5"/>
    <w:rsid w:val="00B16218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A4DB2"/>
    <w:rsid w:val="00CA7CF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54BB"/>
    <w:rsid w:val="00D80924"/>
    <w:rsid w:val="00D86378"/>
    <w:rsid w:val="00D869BE"/>
    <w:rsid w:val="00D930A7"/>
    <w:rsid w:val="00D97178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E7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165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5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5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5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339</Words>
  <Characters>1936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2025-09-05T11:40:00Z</cp:lastPrinted>
  <dcterms:created xsi:type="dcterms:W3CDTF">2025-11-14T08:54:00Z</dcterms:created>
  <dcterms:modified xsi:type="dcterms:W3CDTF">2025-11-14T09:02:00Z</dcterms:modified>
</cp:coreProperties>
</file>