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C4625" w:rsidRDefault="00FC462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568C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4623340" r:id="rId6"/>
        </w:object>
      </w:r>
    </w:p>
    <w:p w:rsidR="00FC4625" w:rsidRDefault="00FC462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C4625" w:rsidRDefault="00FC462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C4625" w:rsidRDefault="00FC462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C4625" w:rsidRDefault="00FC462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C4625" w:rsidRDefault="00FC462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C4625" w:rsidRDefault="00FC462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FC4625" w:rsidRDefault="00FC462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C4625" w:rsidRDefault="00FC462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FC4625" w:rsidRDefault="00FC462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:rsidR="00FC4625" w:rsidRDefault="00FC4625" w:rsidP="008D785D">
      <w:pPr>
        <w:rPr>
          <w:sz w:val="24"/>
          <w:lang w:val="uk-UA"/>
        </w:rPr>
      </w:pPr>
    </w:p>
    <w:p w:rsidR="00FC4625" w:rsidRDefault="00FC462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FC4625" w:rsidRPr="003B408E" w:rsidRDefault="00FC462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Балану Володимиру Олександровичу</w:t>
      </w:r>
    </w:p>
    <w:p w:rsidR="00FC4625" w:rsidRDefault="00FC4625" w:rsidP="008D785D">
      <w:pPr>
        <w:jc w:val="both"/>
        <w:rPr>
          <w:b/>
          <w:sz w:val="24"/>
          <w:szCs w:val="24"/>
          <w:lang w:val="uk-UA"/>
        </w:rPr>
      </w:pPr>
    </w:p>
    <w:p w:rsidR="00FC4625" w:rsidRDefault="00FC4625" w:rsidP="008D785D">
      <w:pPr>
        <w:jc w:val="both"/>
        <w:rPr>
          <w:b/>
          <w:sz w:val="24"/>
          <w:szCs w:val="24"/>
          <w:lang w:val="uk-UA"/>
        </w:rPr>
      </w:pPr>
    </w:p>
    <w:p w:rsidR="00FC4625" w:rsidRDefault="00FC4625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836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гр.Балана Володимира Олександровича,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учасника бойових дій, копія довідки військово-лікарської комісії,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C4625" w:rsidRDefault="00FC4625" w:rsidP="00E16479">
      <w:pPr>
        <w:jc w:val="both"/>
        <w:rPr>
          <w:bCs/>
          <w:sz w:val="24"/>
          <w:szCs w:val="24"/>
          <w:lang w:val="uk-UA"/>
        </w:rPr>
      </w:pPr>
    </w:p>
    <w:p w:rsidR="00FC4625" w:rsidRDefault="00FC462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C4625" w:rsidRDefault="00FC462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C4625" w:rsidRPr="0084440D" w:rsidRDefault="00FC462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Балану Володимиру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FC4625" w:rsidRPr="0084440D" w:rsidRDefault="00FC462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FC4625" w:rsidRPr="0084440D" w:rsidRDefault="00FC4625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FC4625" w:rsidRPr="008B124A" w:rsidRDefault="00FC462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FC4625" w:rsidRDefault="00FC4625" w:rsidP="00AE462C">
      <w:pPr>
        <w:ind w:firstLine="600"/>
        <w:jc w:val="both"/>
        <w:rPr>
          <w:sz w:val="24"/>
          <w:szCs w:val="24"/>
          <w:lang w:val="uk-UA"/>
        </w:rPr>
      </w:pPr>
    </w:p>
    <w:p w:rsidR="00FC4625" w:rsidRDefault="00FC462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C4625" w:rsidRDefault="00FC462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C4625" w:rsidRDefault="00FC462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FC4625" w:rsidRDefault="00FC46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C4625" w:rsidRDefault="00FC46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C4625" w:rsidRDefault="00FC4625" w:rsidP="00AE462C">
      <w:pPr>
        <w:rPr>
          <w:b/>
          <w:sz w:val="24"/>
          <w:szCs w:val="24"/>
          <w:lang w:val="uk-UA"/>
        </w:rPr>
      </w:pPr>
    </w:p>
    <w:p w:rsidR="00FC4625" w:rsidRDefault="00FC4625" w:rsidP="00AE462C">
      <w:pPr>
        <w:rPr>
          <w:b/>
          <w:sz w:val="24"/>
          <w:szCs w:val="24"/>
          <w:lang w:val="uk-UA"/>
        </w:rPr>
      </w:pPr>
    </w:p>
    <w:p w:rsidR="00FC4625" w:rsidRDefault="00FC4625" w:rsidP="00AE462C">
      <w:pPr>
        <w:rPr>
          <w:b/>
          <w:sz w:val="24"/>
          <w:szCs w:val="24"/>
          <w:lang w:val="uk-UA"/>
        </w:rPr>
      </w:pPr>
    </w:p>
    <w:p w:rsidR="00FC4625" w:rsidRDefault="00FC462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C4625" w:rsidSect="002568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D5A0A"/>
    <w:rsid w:val="000D6B98"/>
    <w:rsid w:val="000E5BAD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02811"/>
    <w:rsid w:val="00210848"/>
    <w:rsid w:val="00211057"/>
    <w:rsid w:val="00220BBD"/>
    <w:rsid w:val="00226103"/>
    <w:rsid w:val="00247B3A"/>
    <w:rsid w:val="002500AC"/>
    <w:rsid w:val="002568CA"/>
    <w:rsid w:val="00263511"/>
    <w:rsid w:val="00270C5F"/>
    <w:rsid w:val="00286C0E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A2950"/>
    <w:rsid w:val="003B03C5"/>
    <w:rsid w:val="003B408E"/>
    <w:rsid w:val="003B7E56"/>
    <w:rsid w:val="003D5879"/>
    <w:rsid w:val="003E3B39"/>
    <w:rsid w:val="003E59A0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B6DD0"/>
    <w:rsid w:val="005D0ADD"/>
    <w:rsid w:val="005D39DA"/>
    <w:rsid w:val="005D51C2"/>
    <w:rsid w:val="005F35ED"/>
    <w:rsid w:val="0062246B"/>
    <w:rsid w:val="00624F8F"/>
    <w:rsid w:val="00627773"/>
    <w:rsid w:val="00670D76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C6A0B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C2EA7"/>
    <w:rsid w:val="009C4DC3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12642"/>
    <w:rsid w:val="00C22E30"/>
    <w:rsid w:val="00C23162"/>
    <w:rsid w:val="00C27D3F"/>
    <w:rsid w:val="00C37466"/>
    <w:rsid w:val="00C414C4"/>
    <w:rsid w:val="00C43892"/>
    <w:rsid w:val="00C60070"/>
    <w:rsid w:val="00C67803"/>
    <w:rsid w:val="00C72835"/>
    <w:rsid w:val="00C861BE"/>
    <w:rsid w:val="00C87189"/>
    <w:rsid w:val="00C96E87"/>
    <w:rsid w:val="00CA4DB2"/>
    <w:rsid w:val="00CA7CF2"/>
    <w:rsid w:val="00CB2830"/>
    <w:rsid w:val="00CC31A6"/>
    <w:rsid w:val="00CF1477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4625"/>
    <w:rsid w:val="00FD2AAC"/>
    <w:rsid w:val="00FD3459"/>
    <w:rsid w:val="00FE2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4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332</Words>
  <Characters>1897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2025-11-14T08:54:00Z</dcterms:created>
  <dcterms:modified xsi:type="dcterms:W3CDTF">2025-11-14T09:03:00Z</dcterms:modified>
</cp:coreProperties>
</file>