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81093" w:rsidRDefault="0098109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50FE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4623360" r:id="rId6"/>
        </w:object>
      </w:r>
    </w:p>
    <w:p w:rsidR="00981093" w:rsidRDefault="0098109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81093" w:rsidRDefault="0098109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81093" w:rsidRDefault="0098109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81093" w:rsidRDefault="0098109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81093" w:rsidRDefault="0098109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81093" w:rsidRDefault="0098109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81093" w:rsidRDefault="0098109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81093" w:rsidRDefault="00981093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981093" w:rsidRDefault="0098109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:rsidR="00981093" w:rsidRDefault="00981093" w:rsidP="008D785D">
      <w:pPr>
        <w:rPr>
          <w:sz w:val="24"/>
          <w:lang w:val="uk-UA"/>
        </w:rPr>
      </w:pPr>
    </w:p>
    <w:p w:rsidR="00981093" w:rsidRDefault="0098109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981093" w:rsidRPr="003B408E" w:rsidRDefault="0098109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Загарію Миколі Дмитровичу</w:t>
      </w:r>
    </w:p>
    <w:p w:rsidR="00981093" w:rsidRDefault="00981093" w:rsidP="008D785D">
      <w:pPr>
        <w:jc w:val="both"/>
        <w:rPr>
          <w:b/>
          <w:sz w:val="24"/>
          <w:szCs w:val="24"/>
          <w:lang w:val="uk-UA"/>
        </w:rPr>
      </w:pPr>
    </w:p>
    <w:p w:rsidR="00981093" w:rsidRDefault="00981093" w:rsidP="008D785D">
      <w:pPr>
        <w:jc w:val="both"/>
        <w:rPr>
          <w:b/>
          <w:sz w:val="24"/>
          <w:szCs w:val="24"/>
          <w:lang w:val="uk-UA"/>
        </w:rPr>
      </w:pPr>
    </w:p>
    <w:p w:rsidR="00981093" w:rsidRDefault="00981093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499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гр.Загарії Миколи Дмитровича, ******р.н.,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посвідчення УБД,   витяг з реєстру ТГ, копія паспорта Загарія Л.І., копія  довіреності,  копія довідки про перебування на військовій службі, копії довідок про  обставини травми,  копії карток про первинну медичну допомогу, 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981093" w:rsidRDefault="00981093" w:rsidP="00E16479">
      <w:pPr>
        <w:jc w:val="both"/>
        <w:rPr>
          <w:bCs/>
          <w:sz w:val="24"/>
          <w:szCs w:val="24"/>
          <w:lang w:val="uk-UA"/>
        </w:rPr>
      </w:pPr>
    </w:p>
    <w:p w:rsidR="00981093" w:rsidRDefault="0098109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81093" w:rsidRDefault="0098109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81093" w:rsidRPr="0084440D" w:rsidRDefault="0098109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Загарії Миколі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981093" w:rsidRPr="0084440D" w:rsidRDefault="0098109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981093" w:rsidRPr="0084440D" w:rsidRDefault="00981093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981093" w:rsidRPr="008B124A" w:rsidRDefault="0098109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:rsidR="00981093" w:rsidRDefault="00981093" w:rsidP="00AE462C">
      <w:pPr>
        <w:ind w:firstLine="600"/>
        <w:jc w:val="both"/>
        <w:rPr>
          <w:sz w:val="24"/>
          <w:szCs w:val="24"/>
          <w:lang w:val="uk-UA"/>
        </w:rPr>
      </w:pPr>
    </w:p>
    <w:p w:rsidR="00981093" w:rsidRDefault="0098109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81093" w:rsidRDefault="0098109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81093" w:rsidRDefault="0098109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981093" w:rsidRDefault="0098109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81093" w:rsidRDefault="0098109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81093" w:rsidRDefault="00981093" w:rsidP="00AE462C">
      <w:pPr>
        <w:rPr>
          <w:b/>
          <w:sz w:val="24"/>
          <w:szCs w:val="24"/>
          <w:lang w:val="uk-UA"/>
        </w:rPr>
      </w:pPr>
    </w:p>
    <w:p w:rsidR="00981093" w:rsidRDefault="00981093" w:rsidP="00AE462C">
      <w:pPr>
        <w:rPr>
          <w:b/>
          <w:sz w:val="24"/>
          <w:szCs w:val="24"/>
          <w:lang w:val="uk-UA"/>
        </w:rPr>
      </w:pPr>
    </w:p>
    <w:p w:rsidR="00981093" w:rsidRDefault="00981093" w:rsidP="00AE462C">
      <w:pPr>
        <w:rPr>
          <w:b/>
          <w:sz w:val="24"/>
          <w:szCs w:val="24"/>
          <w:lang w:val="uk-UA"/>
        </w:rPr>
      </w:pPr>
    </w:p>
    <w:p w:rsidR="00981093" w:rsidRDefault="0098109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81093" w:rsidSect="00C50F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70D76"/>
    <w:rsid w:val="006854E4"/>
    <w:rsid w:val="006B5D2D"/>
    <w:rsid w:val="006C1661"/>
    <w:rsid w:val="006C2211"/>
    <w:rsid w:val="006F1DBB"/>
    <w:rsid w:val="006F59AB"/>
    <w:rsid w:val="00714523"/>
    <w:rsid w:val="00717E64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4A2F"/>
    <w:rsid w:val="00967B68"/>
    <w:rsid w:val="00981093"/>
    <w:rsid w:val="00984307"/>
    <w:rsid w:val="00984EA7"/>
    <w:rsid w:val="00991095"/>
    <w:rsid w:val="009C2EA7"/>
    <w:rsid w:val="009D206C"/>
    <w:rsid w:val="009D7B61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2840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AE5096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0FE7"/>
    <w:rsid w:val="00C60070"/>
    <w:rsid w:val="00C67803"/>
    <w:rsid w:val="00C72835"/>
    <w:rsid w:val="00C861BE"/>
    <w:rsid w:val="00C87189"/>
    <w:rsid w:val="00CA4DB2"/>
    <w:rsid w:val="00CA7CF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A3F87"/>
    <w:rsid w:val="00ED75AF"/>
    <w:rsid w:val="00EE1667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16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348</Words>
  <Characters>1985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2025-09-05T11:40:00Z</cp:lastPrinted>
  <dcterms:created xsi:type="dcterms:W3CDTF">2025-11-14T08:53:00Z</dcterms:created>
  <dcterms:modified xsi:type="dcterms:W3CDTF">2025-11-14T09:03:00Z</dcterms:modified>
</cp:coreProperties>
</file>