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30B71" w:rsidRDefault="00A30B7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794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4623398" r:id="rId6"/>
        </w:object>
      </w:r>
    </w:p>
    <w:p w:rsidR="00A30B71" w:rsidRDefault="00A30B7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30B71" w:rsidRDefault="00A30B7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30B71" w:rsidRDefault="00A30B7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30B71" w:rsidRDefault="00A30B7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30B71" w:rsidRDefault="00A30B7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30B71" w:rsidRDefault="00A30B7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30B71" w:rsidRDefault="00A30B7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30B71" w:rsidRDefault="00A30B7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30B71" w:rsidRDefault="00A30B7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:rsidR="00A30B71" w:rsidRDefault="00A30B71" w:rsidP="008D785D">
      <w:pPr>
        <w:rPr>
          <w:sz w:val="24"/>
          <w:lang w:val="uk-UA"/>
        </w:rPr>
      </w:pPr>
    </w:p>
    <w:p w:rsidR="00A30B71" w:rsidRDefault="00A30B7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A30B71" w:rsidRPr="003B408E" w:rsidRDefault="00A30B7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Миронику Павлу Миколайовичу</w:t>
      </w:r>
    </w:p>
    <w:p w:rsidR="00A30B71" w:rsidRDefault="00A30B71" w:rsidP="008D785D">
      <w:pPr>
        <w:jc w:val="both"/>
        <w:rPr>
          <w:b/>
          <w:sz w:val="24"/>
          <w:szCs w:val="24"/>
          <w:lang w:val="uk-UA"/>
        </w:rPr>
      </w:pPr>
    </w:p>
    <w:p w:rsidR="00A30B71" w:rsidRDefault="00A30B71" w:rsidP="008D785D">
      <w:pPr>
        <w:jc w:val="both"/>
        <w:rPr>
          <w:b/>
          <w:sz w:val="24"/>
          <w:szCs w:val="24"/>
          <w:lang w:val="uk-UA"/>
        </w:rPr>
      </w:pPr>
    </w:p>
    <w:p w:rsidR="00A30B71" w:rsidRDefault="00A30B71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831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гр.Мироника Павла Миколайовича,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 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  витяг з реєстру ТГ, копія довідки про результати визначення у застрахованої особи ступеня втрати професійної працездатності у відсотках, копія виписки із медичної карти стаціонарного хворого №3037, копія довідки військово-лікарської комісії,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30B71" w:rsidRDefault="00A30B71" w:rsidP="00E16479">
      <w:pPr>
        <w:jc w:val="both"/>
        <w:rPr>
          <w:bCs/>
          <w:sz w:val="24"/>
          <w:szCs w:val="24"/>
          <w:lang w:val="uk-UA"/>
        </w:rPr>
      </w:pPr>
    </w:p>
    <w:p w:rsidR="00A30B71" w:rsidRDefault="00A30B7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30B71" w:rsidRDefault="00A30B7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30B71" w:rsidRPr="0084440D" w:rsidRDefault="00A30B7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Миронику Павлу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A30B71" w:rsidRPr="0084440D" w:rsidRDefault="00A30B7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30B71" w:rsidRPr="0084440D" w:rsidRDefault="00A30B71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30B71" w:rsidRPr="008B124A" w:rsidRDefault="00A30B7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30B71" w:rsidRDefault="00A30B71" w:rsidP="00AE462C">
      <w:pPr>
        <w:ind w:firstLine="600"/>
        <w:jc w:val="both"/>
        <w:rPr>
          <w:sz w:val="24"/>
          <w:szCs w:val="24"/>
          <w:lang w:val="uk-UA"/>
        </w:rPr>
      </w:pPr>
    </w:p>
    <w:p w:rsidR="00A30B71" w:rsidRDefault="00A30B7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30B71" w:rsidRDefault="00A30B7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30B71" w:rsidRDefault="00A30B7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A30B71" w:rsidRDefault="00A30B7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30B71" w:rsidRDefault="00A30B7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30B71" w:rsidRDefault="00A30B71" w:rsidP="00AE462C">
      <w:pPr>
        <w:rPr>
          <w:b/>
          <w:sz w:val="24"/>
          <w:szCs w:val="24"/>
          <w:lang w:val="uk-UA"/>
        </w:rPr>
      </w:pPr>
    </w:p>
    <w:p w:rsidR="00A30B71" w:rsidRDefault="00A30B71" w:rsidP="00AE462C">
      <w:pPr>
        <w:rPr>
          <w:b/>
          <w:sz w:val="24"/>
          <w:szCs w:val="24"/>
          <w:lang w:val="uk-UA"/>
        </w:rPr>
      </w:pPr>
    </w:p>
    <w:p w:rsidR="00A30B71" w:rsidRDefault="00A30B71" w:rsidP="00AE462C">
      <w:pPr>
        <w:rPr>
          <w:b/>
          <w:sz w:val="24"/>
          <w:szCs w:val="24"/>
          <w:lang w:val="uk-UA"/>
        </w:rPr>
      </w:pPr>
    </w:p>
    <w:p w:rsidR="00A30B71" w:rsidRDefault="00A30B7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30B71" w:rsidSect="007D79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0814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36D6B"/>
    <w:rsid w:val="00670D76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C6F18"/>
    <w:rsid w:val="007D0E9D"/>
    <w:rsid w:val="007D3263"/>
    <w:rsid w:val="007D7940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0B71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A053D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18BB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7CF2"/>
    <w:rsid w:val="00CB2830"/>
    <w:rsid w:val="00CB7BFD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0469F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00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354</Words>
  <Characters>2024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2025-11-14T08:53:00Z</dcterms:created>
  <dcterms:modified xsi:type="dcterms:W3CDTF">2025-11-14T09:04:00Z</dcterms:modified>
</cp:coreProperties>
</file>