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80358" w:rsidRDefault="00A8035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E63D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4623813" r:id="rId6"/>
        </w:object>
      </w:r>
    </w:p>
    <w:p w:rsidR="00A80358" w:rsidRDefault="00A8035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80358" w:rsidRDefault="00A8035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80358" w:rsidRDefault="00A8035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80358" w:rsidRDefault="00A8035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80358" w:rsidRDefault="00A8035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80358" w:rsidRDefault="00A8035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80358" w:rsidRDefault="00A8035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80358" w:rsidRDefault="00A80358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80358" w:rsidRDefault="00A8035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:rsidR="00A80358" w:rsidRDefault="00A80358" w:rsidP="008D785D">
      <w:pPr>
        <w:rPr>
          <w:sz w:val="24"/>
          <w:lang w:val="uk-UA"/>
        </w:rPr>
      </w:pPr>
    </w:p>
    <w:p w:rsidR="00A80358" w:rsidRDefault="00A8035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A80358" w:rsidRPr="003B408E" w:rsidRDefault="00A8035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Шупені Василю Васильовичу</w:t>
      </w:r>
    </w:p>
    <w:p w:rsidR="00A80358" w:rsidRDefault="00A80358" w:rsidP="008D785D">
      <w:pPr>
        <w:jc w:val="both"/>
        <w:rPr>
          <w:b/>
          <w:sz w:val="24"/>
          <w:szCs w:val="24"/>
          <w:lang w:val="uk-UA"/>
        </w:rPr>
      </w:pPr>
    </w:p>
    <w:p w:rsidR="00A80358" w:rsidRDefault="00A80358" w:rsidP="008D785D">
      <w:pPr>
        <w:jc w:val="both"/>
        <w:rPr>
          <w:b/>
          <w:sz w:val="24"/>
          <w:szCs w:val="24"/>
          <w:lang w:val="uk-UA"/>
        </w:rPr>
      </w:pPr>
    </w:p>
    <w:p w:rsidR="00A80358" w:rsidRDefault="00A80358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609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гр.Шупені Василя Васильовича, ******р.н., ветерана війни, інваліда ІІгр.,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учасника ліквідації аварії на Чорнобильській АЕС, копія посвідчення ветерана війни, копії виписок із медичних карток амбулаторного хворого, №3232/377, №1411/167,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80358" w:rsidRDefault="00A80358" w:rsidP="00E16479">
      <w:pPr>
        <w:jc w:val="both"/>
        <w:rPr>
          <w:bCs/>
          <w:sz w:val="24"/>
          <w:szCs w:val="24"/>
          <w:lang w:val="uk-UA"/>
        </w:rPr>
      </w:pPr>
    </w:p>
    <w:p w:rsidR="00A80358" w:rsidRDefault="00A8035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80358" w:rsidRDefault="00A8035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80358" w:rsidRPr="0084440D" w:rsidRDefault="00A8035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Шупені Василю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1, 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A80358" w:rsidRPr="0084440D" w:rsidRDefault="00A8035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80358" w:rsidRPr="0084440D" w:rsidRDefault="00A80358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80358" w:rsidRPr="008B124A" w:rsidRDefault="00A8035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80358" w:rsidRDefault="00A80358" w:rsidP="00AE462C">
      <w:pPr>
        <w:ind w:firstLine="600"/>
        <w:jc w:val="both"/>
        <w:rPr>
          <w:sz w:val="24"/>
          <w:szCs w:val="24"/>
          <w:lang w:val="uk-UA"/>
        </w:rPr>
      </w:pPr>
    </w:p>
    <w:p w:rsidR="00A80358" w:rsidRDefault="00A8035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80358" w:rsidRDefault="00A8035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80358" w:rsidRDefault="00A8035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A80358" w:rsidRDefault="00A803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80358" w:rsidRDefault="00A803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80358" w:rsidRDefault="00A80358" w:rsidP="00AE462C">
      <w:pPr>
        <w:rPr>
          <w:b/>
          <w:sz w:val="24"/>
          <w:szCs w:val="24"/>
          <w:lang w:val="uk-UA"/>
        </w:rPr>
      </w:pPr>
    </w:p>
    <w:p w:rsidR="00A80358" w:rsidRDefault="00A80358" w:rsidP="00AE462C">
      <w:pPr>
        <w:rPr>
          <w:b/>
          <w:sz w:val="24"/>
          <w:szCs w:val="24"/>
          <w:lang w:val="uk-UA"/>
        </w:rPr>
      </w:pPr>
    </w:p>
    <w:p w:rsidR="00A80358" w:rsidRDefault="00A80358" w:rsidP="00AE462C">
      <w:pPr>
        <w:rPr>
          <w:b/>
          <w:sz w:val="24"/>
          <w:szCs w:val="24"/>
          <w:lang w:val="uk-UA"/>
        </w:rPr>
      </w:pPr>
    </w:p>
    <w:p w:rsidR="00A80358" w:rsidRDefault="00A803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80358" w:rsidSect="009E63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A7E43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1115B"/>
    <w:rsid w:val="00220BBD"/>
    <w:rsid w:val="00226103"/>
    <w:rsid w:val="002346D7"/>
    <w:rsid w:val="00247B3A"/>
    <w:rsid w:val="002500AC"/>
    <w:rsid w:val="00270C5F"/>
    <w:rsid w:val="00286C0E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E59A0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70D76"/>
    <w:rsid w:val="006854E4"/>
    <w:rsid w:val="006B5D2D"/>
    <w:rsid w:val="006C1661"/>
    <w:rsid w:val="006C2211"/>
    <w:rsid w:val="006D1A77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E2AF5"/>
    <w:rsid w:val="008F17E7"/>
    <w:rsid w:val="008F66F5"/>
    <w:rsid w:val="0090752E"/>
    <w:rsid w:val="00917E9C"/>
    <w:rsid w:val="009515F7"/>
    <w:rsid w:val="009550E3"/>
    <w:rsid w:val="0096203B"/>
    <w:rsid w:val="00964A2F"/>
    <w:rsid w:val="00967B68"/>
    <w:rsid w:val="00984307"/>
    <w:rsid w:val="00984EA7"/>
    <w:rsid w:val="00991095"/>
    <w:rsid w:val="009C2EA7"/>
    <w:rsid w:val="009D206C"/>
    <w:rsid w:val="009E182A"/>
    <w:rsid w:val="009E63D6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0358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12642"/>
    <w:rsid w:val="00C20DE0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A7CF2"/>
    <w:rsid w:val="00CB2830"/>
    <w:rsid w:val="00CC31A6"/>
    <w:rsid w:val="00CF4702"/>
    <w:rsid w:val="00D00FD7"/>
    <w:rsid w:val="00D07A16"/>
    <w:rsid w:val="00D17D02"/>
    <w:rsid w:val="00D378A2"/>
    <w:rsid w:val="00D41405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D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80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345</Words>
  <Characters>1972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2025-09-05T11:40:00Z</cp:lastPrinted>
  <dcterms:created xsi:type="dcterms:W3CDTF">2025-11-14T08:52:00Z</dcterms:created>
  <dcterms:modified xsi:type="dcterms:W3CDTF">2025-11-14T09:10:00Z</dcterms:modified>
</cp:coreProperties>
</file>