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2209C" w:rsidRDefault="00B2209C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50147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7383528" r:id="rId6"/>
        </w:object>
      </w:r>
    </w:p>
    <w:p w:rsidR="00B2209C" w:rsidRDefault="00B2209C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2209C" w:rsidRDefault="00B2209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B2209C" w:rsidRDefault="00B2209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2209C" w:rsidRDefault="00B2209C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2209C" w:rsidRDefault="00B2209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2209C" w:rsidRDefault="00B2209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B2209C" w:rsidRDefault="00B2209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2209C" w:rsidRDefault="00B2209C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B2209C" w:rsidRDefault="00B2209C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м. Кіцмань                                                  №_______</w:t>
      </w:r>
    </w:p>
    <w:p w:rsidR="00B2209C" w:rsidRDefault="00B2209C" w:rsidP="008D785D">
      <w:pPr>
        <w:rPr>
          <w:sz w:val="24"/>
          <w:lang w:val="uk-UA"/>
        </w:rPr>
      </w:pPr>
    </w:p>
    <w:p w:rsidR="00B2209C" w:rsidRDefault="00B2209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B2209C" w:rsidRPr="003B408E" w:rsidRDefault="00B2209C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Аксюку Володимиру Івановичу</w:t>
      </w:r>
    </w:p>
    <w:p w:rsidR="00B2209C" w:rsidRDefault="00B2209C" w:rsidP="008D785D">
      <w:pPr>
        <w:jc w:val="both"/>
        <w:rPr>
          <w:b/>
          <w:sz w:val="24"/>
          <w:szCs w:val="24"/>
          <w:lang w:val="uk-UA"/>
        </w:rPr>
      </w:pPr>
    </w:p>
    <w:p w:rsidR="00B2209C" w:rsidRDefault="00B2209C" w:rsidP="008D785D">
      <w:pPr>
        <w:jc w:val="both"/>
        <w:rPr>
          <w:b/>
          <w:sz w:val="24"/>
          <w:szCs w:val="24"/>
          <w:lang w:val="uk-UA"/>
        </w:rPr>
      </w:pPr>
    </w:p>
    <w:p w:rsidR="00B2209C" w:rsidRDefault="00B2209C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1001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гр.Аксюка Володимира Івановича, 19**р.н.,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посвідчення УБД, копія акту про пожежу, акт обстеження матеріально-побутових умов сім’ї,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B2209C" w:rsidRDefault="00B2209C" w:rsidP="00E16479">
      <w:pPr>
        <w:jc w:val="both"/>
        <w:rPr>
          <w:bCs/>
          <w:sz w:val="24"/>
          <w:szCs w:val="24"/>
          <w:lang w:val="uk-UA"/>
        </w:rPr>
      </w:pPr>
    </w:p>
    <w:p w:rsidR="00B2209C" w:rsidRDefault="00B2209C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B2209C" w:rsidRDefault="00B2209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2209C" w:rsidRPr="0084440D" w:rsidRDefault="00B2209C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Аксюку Володимиру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сумі ______ грн. (___________ гривень).</w:t>
      </w:r>
    </w:p>
    <w:p w:rsidR="00B2209C" w:rsidRPr="0084440D" w:rsidRDefault="00B2209C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B2209C" w:rsidRPr="0084440D" w:rsidRDefault="00B2209C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B2209C" w:rsidRPr="008B124A" w:rsidRDefault="00B2209C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B2209C" w:rsidRDefault="00B2209C" w:rsidP="00AE462C">
      <w:pPr>
        <w:ind w:firstLine="600"/>
        <w:jc w:val="both"/>
        <w:rPr>
          <w:sz w:val="24"/>
          <w:szCs w:val="24"/>
          <w:lang w:val="uk-UA"/>
        </w:rPr>
      </w:pPr>
    </w:p>
    <w:p w:rsidR="00B2209C" w:rsidRDefault="00B2209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2209C" w:rsidRDefault="00B2209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2209C" w:rsidRDefault="00B2209C" w:rsidP="0041453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:rsidR="00B2209C" w:rsidRDefault="00B2209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2209C" w:rsidRDefault="00B2209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2209C" w:rsidRDefault="00B2209C" w:rsidP="00AE462C">
      <w:pPr>
        <w:rPr>
          <w:b/>
          <w:sz w:val="24"/>
          <w:szCs w:val="24"/>
          <w:lang w:val="uk-UA"/>
        </w:rPr>
      </w:pPr>
    </w:p>
    <w:p w:rsidR="00B2209C" w:rsidRDefault="00B2209C" w:rsidP="00AE462C">
      <w:pPr>
        <w:rPr>
          <w:b/>
          <w:sz w:val="24"/>
          <w:szCs w:val="24"/>
          <w:lang w:val="uk-UA"/>
        </w:rPr>
      </w:pPr>
    </w:p>
    <w:p w:rsidR="00B2209C" w:rsidRDefault="00B2209C" w:rsidP="00AE462C">
      <w:pPr>
        <w:rPr>
          <w:b/>
          <w:sz w:val="24"/>
          <w:szCs w:val="24"/>
          <w:lang w:val="uk-UA"/>
        </w:rPr>
      </w:pPr>
    </w:p>
    <w:p w:rsidR="00B2209C" w:rsidRDefault="00B2209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2209C" w:rsidSect="00737F2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16750"/>
    <w:rsid w:val="00044E0D"/>
    <w:rsid w:val="00055EAF"/>
    <w:rsid w:val="00066865"/>
    <w:rsid w:val="000679EF"/>
    <w:rsid w:val="0008599E"/>
    <w:rsid w:val="00087E25"/>
    <w:rsid w:val="000A75C0"/>
    <w:rsid w:val="000C2132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76D30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2995"/>
    <w:rsid w:val="00374D5B"/>
    <w:rsid w:val="00394A76"/>
    <w:rsid w:val="003A1A4E"/>
    <w:rsid w:val="003B03C5"/>
    <w:rsid w:val="003B408E"/>
    <w:rsid w:val="003B5413"/>
    <w:rsid w:val="003B7E56"/>
    <w:rsid w:val="003D5879"/>
    <w:rsid w:val="003E3B39"/>
    <w:rsid w:val="004027F1"/>
    <w:rsid w:val="00406D68"/>
    <w:rsid w:val="004101EF"/>
    <w:rsid w:val="00414532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42837"/>
    <w:rsid w:val="00650147"/>
    <w:rsid w:val="006613B6"/>
    <w:rsid w:val="006854E4"/>
    <w:rsid w:val="006B5D2D"/>
    <w:rsid w:val="006C1661"/>
    <w:rsid w:val="006C2211"/>
    <w:rsid w:val="006F59AB"/>
    <w:rsid w:val="00714523"/>
    <w:rsid w:val="00737F2C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311F9"/>
    <w:rsid w:val="0084440D"/>
    <w:rsid w:val="008714E9"/>
    <w:rsid w:val="00881527"/>
    <w:rsid w:val="00887EB7"/>
    <w:rsid w:val="00892585"/>
    <w:rsid w:val="008A035A"/>
    <w:rsid w:val="008A48E3"/>
    <w:rsid w:val="008A7FDA"/>
    <w:rsid w:val="008B124A"/>
    <w:rsid w:val="008D5473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2209C"/>
    <w:rsid w:val="00B44C07"/>
    <w:rsid w:val="00B501A5"/>
    <w:rsid w:val="00B50B72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866A8"/>
    <w:rsid w:val="00F91293"/>
    <w:rsid w:val="00FA0211"/>
    <w:rsid w:val="00FC56A7"/>
    <w:rsid w:val="00FF1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90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344</Words>
  <Characters>1964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2025-09-05T11:40:00Z</cp:lastPrinted>
  <dcterms:created xsi:type="dcterms:W3CDTF">2025-12-15T15:25:00Z</dcterms:created>
  <dcterms:modified xsi:type="dcterms:W3CDTF">2025-12-16T07:46:00Z</dcterms:modified>
</cp:coreProperties>
</file>