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27D69" w:rsidRDefault="00527D6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5402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7383637" r:id="rId6"/>
        </w:object>
      </w:r>
    </w:p>
    <w:p w:rsidR="00527D69" w:rsidRDefault="00527D6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27D69" w:rsidRDefault="00527D6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27D69" w:rsidRDefault="00527D6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27D69" w:rsidRDefault="00527D6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27D69" w:rsidRDefault="00527D6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27D69" w:rsidRDefault="00527D6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27D69" w:rsidRDefault="00527D6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27D69" w:rsidRDefault="00527D6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27D69" w:rsidRDefault="00527D6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№_______</w:t>
      </w:r>
    </w:p>
    <w:p w:rsidR="00527D69" w:rsidRDefault="00527D69" w:rsidP="008D785D">
      <w:pPr>
        <w:rPr>
          <w:sz w:val="24"/>
          <w:lang w:val="uk-UA"/>
        </w:rPr>
      </w:pPr>
    </w:p>
    <w:p w:rsidR="00527D69" w:rsidRDefault="00527D6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527D69" w:rsidRPr="003B408E" w:rsidRDefault="00527D6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Гаврильчуку Олександру Володимировичу</w:t>
      </w:r>
    </w:p>
    <w:p w:rsidR="00527D69" w:rsidRDefault="00527D69" w:rsidP="008D785D">
      <w:pPr>
        <w:jc w:val="both"/>
        <w:rPr>
          <w:b/>
          <w:sz w:val="24"/>
          <w:szCs w:val="24"/>
          <w:lang w:val="uk-UA"/>
        </w:rPr>
      </w:pPr>
    </w:p>
    <w:p w:rsidR="00527D69" w:rsidRDefault="00527D69" w:rsidP="008D785D">
      <w:pPr>
        <w:jc w:val="both"/>
        <w:rPr>
          <w:b/>
          <w:sz w:val="24"/>
          <w:szCs w:val="24"/>
          <w:lang w:val="uk-UA"/>
        </w:rPr>
      </w:pPr>
    </w:p>
    <w:p w:rsidR="00527D69" w:rsidRDefault="00527D69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579/5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гр.Гаврильчука Олександра Володимировича,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витяг з реєстру ТГ, акт обстеження матеріально-побутових умов сім’ї,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527D69" w:rsidRPr="00A423BB" w:rsidRDefault="00527D69" w:rsidP="00A423BB">
      <w:pPr>
        <w:jc w:val="both"/>
        <w:rPr>
          <w:bCs/>
          <w:sz w:val="24"/>
          <w:szCs w:val="24"/>
          <w:lang w:val="uk-UA"/>
        </w:rPr>
      </w:pPr>
    </w:p>
    <w:p w:rsidR="00527D69" w:rsidRDefault="00527D6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27D69" w:rsidRDefault="00527D6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27D69" w:rsidRPr="0084440D" w:rsidRDefault="00527D6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Гаврильчуку  Олександру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527D69" w:rsidRPr="0084440D" w:rsidRDefault="00527D6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527D69" w:rsidRPr="0084440D" w:rsidRDefault="00527D6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27D69" w:rsidRPr="008B124A" w:rsidRDefault="00527D6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27D69" w:rsidRDefault="00527D69" w:rsidP="00AE462C">
      <w:pPr>
        <w:ind w:firstLine="600"/>
        <w:jc w:val="both"/>
        <w:rPr>
          <w:sz w:val="24"/>
          <w:szCs w:val="24"/>
          <w:lang w:val="uk-UA"/>
        </w:rPr>
      </w:pPr>
    </w:p>
    <w:p w:rsidR="00527D69" w:rsidRDefault="00527D6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27D69" w:rsidRDefault="00527D6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27D69" w:rsidRDefault="00527D69" w:rsidP="0011172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527D69" w:rsidRDefault="00527D6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27D69" w:rsidRDefault="00527D6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27D69" w:rsidRDefault="00527D69" w:rsidP="00AE462C">
      <w:pPr>
        <w:rPr>
          <w:b/>
          <w:sz w:val="24"/>
          <w:szCs w:val="24"/>
          <w:lang w:val="uk-UA"/>
        </w:rPr>
      </w:pPr>
    </w:p>
    <w:p w:rsidR="00527D69" w:rsidRDefault="00527D69" w:rsidP="00AE462C">
      <w:pPr>
        <w:rPr>
          <w:b/>
          <w:sz w:val="24"/>
          <w:szCs w:val="24"/>
          <w:lang w:val="uk-UA"/>
        </w:rPr>
      </w:pPr>
    </w:p>
    <w:p w:rsidR="00527D69" w:rsidRDefault="00527D69" w:rsidP="00AE462C">
      <w:pPr>
        <w:rPr>
          <w:b/>
          <w:sz w:val="24"/>
          <w:szCs w:val="24"/>
          <w:lang w:val="uk-UA"/>
        </w:rPr>
      </w:pPr>
    </w:p>
    <w:p w:rsidR="00527D69" w:rsidRDefault="00527D6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27D69" w:rsidSect="00E01BA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1018"/>
    <w:rsid w:val="000C419B"/>
    <w:rsid w:val="000D5A0A"/>
    <w:rsid w:val="000E69AD"/>
    <w:rsid w:val="000F22EC"/>
    <w:rsid w:val="001113B2"/>
    <w:rsid w:val="00111722"/>
    <w:rsid w:val="001124EA"/>
    <w:rsid w:val="00133B8C"/>
    <w:rsid w:val="00150E2F"/>
    <w:rsid w:val="00161E14"/>
    <w:rsid w:val="00177FE9"/>
    <w:rsid w:val="00184A4F"/>
    <w:rsid w:val="001A0AC0"/>
    <w:rsid w:val="001B3A56"/>
    <w:rsid w:val="001B6DCD"/>
    <w:rsid w:val="001C17F2"/>
    <w:rsid w:val="001C69A4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3BB1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27D69"/>
    <w:rsid w:val="005376B1"/>
    <w:rsid w:val="00540335"/>
    <w:rsid w:val="00551335"/>
    <w:rsid w:val="00554020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311F9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A1D3C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0CB5"/>
    <w:rsid w:val="00C60070"/>
    <w:rsid w:val="00C67803"/>
    <w:rsid w:val="00C72835"/>
    <w:rsid w:val="00C74FE6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5411A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1BA5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E13F1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890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348</Words>
  <Characters>1990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2025-12-15T15:27:00Z</dcterms:created>
  <dcterms:modified xsi:type="dcterms:W3CDTF">2025-12-16T07:48:00Z</dcterms:modified>
</cp:coreProperties>
</file>